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6E998" w14:textId="36388001" w:rsidR="00BA10AD" w:rsidRPr="00BA10AD" w:rsidRDefault="00F40CD6" w:rsidP="1AC0585F">
      <w:pPr>
        <w:pStyle w:val="Heading1"/>
        <w:spacing w:before="4200"/>
      </w:pPr>
      <w:r>
        <w:t>New framework planning</w:t>
      </w:r>
      <w:r w:rsidR="00EE293F">
        <w:t xml:space="preserve"> </w:t>
      </w:r>
      <w:r w:rsidR="006265B8">
        <w:t>–</w:t>
      </w:r>
      <w:r w:rsidR="00EE293F">
        <w:t xml:space="preserve"> </w:t>
      </w:r>
      <w:r w:rsidR="5B9822AB">
        <w:t xml:space="preserve">Working out </w:t>
      </w:r>
      <w:r w:rsidR="06115351">
        <w:t>a</w:t>
      </w:r>
      <w:r w:rsidR="1D6CFAD8">
        <w:t xml:space="preserve"> </w:t>
      </w:r>
      <w:r w:rsidR="006F0E2A">
        <w:t xml:space="preserve">reasonable and necessary </w:t>
      </w:r>
      <w:r w:rsidR="1D6CFAD8">
        <w:t>budget</w:t>
      </w:r>
      <w:r w:rsidR="7BFC4B46">
        <w:t xml:space="preserve"> for a participant</w:t>
      </w:r>
    </w:p>
    <w:p w14:paraId="376C3E44" w14:textId="40DDAB68" w:rsidR="00BA10AD" w:rsidRDefault="00563FB2" w:rsidP="30BD7990">
      <w:pPr>
        <w:pStyle w:val="Introduction"/>
      </w:pPr>
      <w:r>
        <w:t>This fact sheet </w:t>
      </w:r>
      <w:r w:rsidR="00E85CBF">
        <w:t>explains</w:t>
      </w:r>
      <w:r w:rsidR="00412D40">
        <w:t xml:space="preserve"> how</w:t>
      </w:r>
      <w:r w:rsidR="00E244C6">
        <w:t xml:space="preserve"> information from a participant’s support needs assessment is used to help determine their reasonable and necessary budget under new framework planning</w:t>
      </w:r>
      <w:r w:rsidR="68BA6A2F">
        <w:t xml:space="preserve">. </w:t>
      </w:r>
    </w:p>
    <w:p w14:paraId="02D2DC9D" w14:textId="65B7BC94" w:rsidR="0003489B" w:rsidRPr="00BA10AD" w:rsidRDefault="0003489B" w:rsidP="30BD7990">
      <w:pPr>
        <w:pStyle w:val="Introductio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4CA78C5" wp14:editId="379F712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36714" cy="365125"/>
                <wp:effectExtent l="0" t="0" r="11430" b="15875"/>
                <wp:wrapNone/>
                <wp:docPr id="45" name="Group 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C2911ED8-0ECA-402D-E1A7-CD1223A714A8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6714" cy="365125"/>
                          <a:chOff x="0" y="0"/>
                          <a:chExt cx="1972856" cy="392188"/>
                        </a:xfrm>
                      </wpg:grpSpPr>
                      <wpg:grpSp>
                        <wpg:cNvPr id="943847289" name="Group 943847289">
                          <a:extLst>
                            <a:ext uri="{FF2B5EF4-FFF2-40B4-BE49-F238E27FC236}">
                              <a16:creationId xmlns:a16="http://schemas.microsoft.com/office/drawing/2014/main" id="{0F5D6CBC-D588-09B9-FE81-68517935E5B4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1591256" y="10588"/>
                            <a:ext cx="381600" cy="381600"/>
                            <a:chOff x="1591256" y="10588"/>
                            <a:chExt cx="381600" cy="381600"/>
                          </a:xfrm>
                          <a:solidFill>
                            <a:schemeClr val="accent3"/>
                          </a:solidFill>
                        </wpg:grpSpPr>
                        <wps:wsp>
                          <wps:cNvPr id="24777937" name="Freeform: Shape 54">
                            <a:extLst>
                              <a:ext uri="{FF2B5EF4-FFF2-40B4-BE49-F238E27FC236}">
                                <a16:creationId xmlns:a16="http://schemas.microsoft.com/office/drawing/2014/main" id="{3FB2433A-22B2-FA4E-1F6D-24DC485E8C90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91256" y="10588"/>
                              <a:ext cx="381600" cy="381600"/>
                            </a:xfrm>
                            <a:custGeom>
                              <a:avLst/>
                              <a:gdLst>
                                <a:gd name="connsiteX0" fmla="*/ 325717 w 381600"/>
                                <a:gd name="connsiteY0" fmla="*/ 55883 h 381600"/>
                                <a:gd name="connsiteX1" fmla="*/ 265071 w 381600"/>
                                <a:gd name="connsiteY1" fmla="*/ 14995 h 381600"/>
                                <a:gd name="connsiteX2" fmla="*/ 190800 w 381600"/>
                                <a:gd name="connsiteY2" fmla="*/ 0 h 381600"/>
                                <a:gd name="connsiteX3" fmla="*/ 116529 w 381600"/>
                                <a:gd name="connsiteY3" fmla="*/ 14995 h 381600"/>
                                <a:gd name="connsiteX4" fmla="*/ 55883 w 381600"/>
                                <a:gd name="connsiteY4" fmla="*/ 55883 h 381600"/>
                                <a:gd name="connsiteX5" fmla="*/ 14995 w 381600"/>
                                <a:gd name="connsiteY5" fmla="*/ 116529 h 381600"/>
                                <a:gd name="connsiteX6" fmla="*/ 0 w 381600"/>
                                <a:gd name="connsiteY6" fmla="*/ 190800 h 381600"/>
                                <a:gd name="connsiteX7" fmla="*/ 14995 w 381600"/>
                                <a:gd name="connsiteY7" fmla="*/ 265071 h 381600"/>
                                <a:gd name="connsiteX8" fmla="*/ 55883 w 381600"/>
                                <a:gd name="connsiteY8" fmla="*/ 325717 h 381600"/>
                                <a:gd name="connsiteX9" fmla="*/ 116529 w 381600"/>
                                <a:gd name="connsiteY9" fmla="*/ 366605 h 381600"/>
                                <a:gd name="connsiteX10" fmla="*/ 190800 w 381600"/>
                                <a:gd name="connsiteY10" fmla="*/ 381600 h 381600"/>
                                <a:gd name="connsiteX11" fmla="*/ 265071 w 381600"/>
                                <a:gd name="connsiteY11" fmla="*/ 366605 h 381600"/>
                                <a:gd name="connsiteX12" fmla="*/ 325717 w 381600"/>
                                <a:gd name="connsiteY12" fmla="*/ 325717 h 381600"/>
                                <a:gd name="connsiteX13" fmla="*/ 366605 w 381600"/>
                                <a:gd name="connsiteY13" fmla="*/ 265071 h 381600"/>
                                <a:gd name="connsiteX14" fmla="*/ 381600 w 381600"/>
                                <a:gd name="connsiteY14" fmla="*/ 190800 h 381600"/>
                                <a:gd name="connsiteX15" fmla="*/ 366605 w 381600"/>
                                <a:gd name="connsiteY15" fmla="*/ 116529 h 381600"/>
                                <a:gd name="connsiteX16" fmla="*/ 325717 w 381600"/>
                                <a:gd name="connsiteY16" fmla="*/ 55883 h 3816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</a:cxnLst>
                              <a:rect l="l" t="t" r="r" b="b"/>
                              <a:pathLst>
                                <a:path w="381600" h="381600">
                                  <a:moveTo>
                                    <a:pt x="325717" y="55883"/>
                                  </a:moveTo>
                                  <a:cubicBezTo>
                                    <a:pt x="308195" y="38361"/>
                                    <a:pt x="287790" y="24606"/>
                                    <a:pt x="265071" y="14995"/>
                                  </a:cubicBezTo>
                                  <a:cubicBezTo>
                                    <a:pt x="241542" y="5046"/>
                                    <a:pt x="216554" y="0"/>
                                    <a:pt x="190800" y="0"/>
                                  </a:cubicBezTo>
                                  <a:cubicBezTo>
                                    <a:pt x="165046" y="0"/>
                                    <a:pt x="140058" y="5046"/>
                                    <a:pt x="116529" y="14995"/>
                                  </a:cubicBezTo>
                                  <a:cubicBezTo>
                                    <a:pt x="93810" y="24606"/>
                                    <a:pt x="73405" y="38361"/>
                                    <a:pt x="55883" y="55883"/>
                                  </a:cubicBezTo>
                                  <a:cubicBezTo>
                                    <a:pt x="38361" y="73405"/>
                                    <a:pt x="24606" y="93810"/>
                                    <a:pt x="14995" y="116529"/>
                                  </a:cubicBezTo>
                                  <a:cubicBezTo>
                                    <a:pt x="5046" y="140058"/>
                                    <a:pt x="0" y="165046"/>
                                    <a:pt x="0" y="190800"/>
                                  </a:cubicBezTo>
                                  <a:cubicBezTo>
                                    <a:pt x="0" y="216554"/>
                                    <a:pt x="5046" y="241542"/>
                                    <a:pt x="14995" y="265071"/>
                                  </a:cubicBezTo>
                                  <a:cubicBezTo>
                                    <a:pt x="24606" y="287790"/>
                                    <a:pt x="38361" y="308195"/>
                                    <a:pt x="55883" y="325717"/>
                                  </a:cubicBezTo>
                                  <a:cubicBezTo>
                                    <a:pt x="73405" y="343239"/>
                                    <a:pt x="93810" y="356994"/>
                                    <a:pt x="116529" y="366605"/>
                                  </a:cubicBezTo>
                                  <a:cubicBezTo>
                                    <a:pt x="140054" y="376554"/>
                                    <a:pt x="165042" y="381600"/>
                                    <a:pt x="190800" y="381600"/>
                                  </a:cubicBezTo>
                                  <a:cubicBezTo>
                                    <a:pt x="216558" y="381600"/>
                                    <a:pt x="241542" y="376554"/>
                                    <a:pt x="265071" y="366605"/>
                                  </a:cubicBezTo>
                                  <a:cubicBezTo>
                                    <a:pt x="287790" y="356994"/>
                                    <a:pt x="308195" y="343239"/>
                                    <a:pt x="325717" y="325717"/>
                                  </a:cubicBezTo>
                                  <a:cubicBezTo>
                                    <a:pt x="343239" y="308195"/>
                                    <a:pt x="356994" y="287790"/>
                                    <a:pt x="366605" y="265071"/>
                                  </a:cubicBezTo>
                                  <a:cubicBezTo>
                                    <a:pt x="376554" y="241546"/>
                                    <a:pt x="381600" y="216558"/>
                                    <a:pt x="381600" y="190800"/>
                                  </a:cubicBezTo>
                                  <a:cubicBezTo>
                                    <a:pt x="381600" y="165042"/>
                                    <a:pt x="376554" y="140058"/>
                                    <a:pt x="366605" y="116529"/>
                                  </a:cubicBezTo>
                                  <a:cubicBezTo>
                                    <a:pt x="356994" y="93810"/>
                                    <a:pt x="343239" y="73405"/>
                                    <a:pt x="325717" y="5588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353" cap="flat">
                              <a:solidFill>
                                <a:srgbClr val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42404289" name="Freeform: Shape 55">
                            <a:extLst>
                              <a:ext uri="{FF2B5EF4-FFF2-40B4-BE49-F238E27FC236}">
                                <a16:creationId xmlns:a16="http://schemas.microsoft.com/office/drawing/2014/main" id="{C6088CFE-2459-0B98-C2B3-B0A73D8727D9}"/>
                              </a:ext>
                            </a:extLst>
                          </wps:cNvPr>
                          <wps:cNvSpPr/>
                          <wps:spPr>
                            <a:xfrm>
                              <a:off x="1650403" y="88130"/>
                              <a:ext cx="263303" cy="226514"/>
                            </a:xfrm>
                            <a:custGeom>
                              <a:avLst/>
                              <a:gdLst>
                                <a:gd name="connsiteX0" fmla="*/ 51329 w 263303"/>
                                <a:gd name="connsiteY0" fmla="*/ 32129 h 226514"/>
                                <a:gd name="connsiteX1" fmla="*/ 83457 w 263303"/>
                                <a:gd name="connsiteY1" fmla="*/ 0 h 226514"/>
                                <a:gd name="connsiteX2" fmla="*/ 115586 w 263303"/>
                                <a:gd name="connsiteY2" fmla="*/ 32129 h 226514"/>
                                <a:gd name="connsiteX3" fmla="*/ 83457 w 263303"/>
                                <a:gd name="connsiteY3" fmla="*/ 64257 h 226514"/>
                                <a:gd name="connsiteX4" fmla="*/ 51329 w 263303"/>
                                <a:gd name="connsiteY4" fmla="*/ 32129 h 226514"/>
                                <a:gd name="connsiteX5" fmla="*/ 179847 w 263303"/>
                                <a:gd name="connsiteY5" fmla="*/ 64257 h 226514"/>
                                <a:gd name="connsiteX6" fmla="*/ 211975 w 263303"/>
                                <a:gd name="connsiteY6" fmla="*/ 32129 h 226514"/>
                                <a:gd name="connsiteX7" fmla="*/ 179847 w 263303"/>
                                <a:gd name="connsiteY7" fmla="*/ 0 h 226514"/>
                                <a:gd name="connsiteX8" fmla="*/ 147718 w 263303"/>
                                <a:gd name="connsiteY8" fmla="*/ 32129 h 226514"/>
                                <a:gd name="connsiteX9" fmla="*/ 179847 w 263303"/>
                                <a:gd name="connsiteY9" fmla="*/ 64257 h 226514"/>
                                <a:gd name="connsiteX10" fmla="*/ 110403 w 263303"/>
                                <a:gd name="connsiteY10" fmla="*/ 73122 h 226514"/>
                                <a:gd name="connsiteX11" fmla="*/ 83457 w 263303"/>
                                <a:gd name="connsiteY11" fmla="*/ 64257 h 226514"/>
                                <a:gd name="connsiteX12" fmla="*/ 35263 w 263303"/>
                                <a:gd name="connsiteY12" fmla="*/ 116158 h 226514"/>
                                <a:gd name="connsiteX13" fmla="*/ 35263 w 263303"/>
                                <a:gd name="connsiteY13" fmla="*/ 154612 h 226514"/>
                                <a:gd name="connsiteX14" fmla="*/ 41298 w 263303"/>
                                <a:gd name="connsiteY14" fmla="*/ 160647 h 226514"/>
                                <a:gd name="connsiteX15" fmla="*/ 87726 w 263303"/>
                                <a:gd name="connsiteY15" fmla="*/ 160647 h 226514"/>
                                <a:gd name="connsiteX16" fmla="*/ 175578 w 263303"/>
                                <a:gd name="connsiteY16" fmla="*/ 160643 h 226514"/>
                                <a:gd name="connsiteX17" fmla="*/ 222006 w 263303"/>
                                <a:gd name="connsiteY17" fmla="*/ 160643 h 226514"/>
                                <a:gd name="connsiteX18" fmla="*/ 228041 w 263303"/>
                                <a:gd name="connsiteY18" fmla="*/ 154608 h 226514"/>
                                <a:gd name="connsiteX19" fmla="*/ 228041 w 263303"/>
                                <a:gd name="connsiteY19" fmla="*/ 116155 h 226514"/>
                                <a:gd name="connsiteX20" fmla="*/ 179847 w 263303"/>
                                <a:gd name="connsiteY20" fmla="*/ 64254 h 226514"/>
                                <a:gd name="connsiteX21" fmla="*/ 152414 w 263303"/>
                                <a:gd name="connsiteY21" fmla="*/ 73476 h 226514"/>
                                <a:gd name="connsiteX22" fmla="*/ 131652 w 263303"/>
                                <a:gd name="connsiteY22" fmla="*/ 130129 h 226514"/>
                                <a:gd name="connsiteX23" fmla="*/ 163781 w 263303"/>
                                <a:gd name="connsiteY23" fmla="*/ 98001 h 226514"/>
                                <a:gd name="connsiteX24" fmla="*/ 131652 w 263303"/>
                                <a:gd name="connsiteY24" fmla="*/ 65872 h 226514"/>
                                <a:gd name="connsiteX25" fmla="*/ 99523 w 263303"/>
                                <a:gd name="connsiteY25" fmla="*/ 98001 h 226514"/>
                                <a:gd name="connsiteX26" fmla="*/ 131652 w 263303"/>
                                <a:gd name="connsiteY26" fmla="*/ 130129 h 226514"/>
                                <a:gd name="connsiteX27" fmla="*/ 83457 w 263303"/>
                                <a:gd name="connsiteY27" fmla="*/ 220480 h 226514"/>
                                <a:gd name="connsiteX28" fmla="*/ 89492 w 263303"/>
                                <a:gd name="connsiteY28" fmla="*/ 226515 h 226514"/>
                                <a:gd name="connsiteX29" fmla="*/ 173808 w 263303"/>
                                <a:gd name="connsiteY29" fmla="*/ 226515 h 226514"/>
                                <a:gd name="connsiteX30" fmla="*/ 179843 w 263303"/>
                                <a:gd name="connsiteY30" fmla="*/ 220480 h 226514"/>
                                <a:gd name="connsiteX31" fmla="*/ 179843 w 263303"/>
                                <a:gd name="connsiteY31" fmla="*/ 182027 h 226514"/>
                                <a:gd name="connsiteX32" fmla="*/ 131648 w 263303"/>
                                <a:gd name="connsiteY32" fmla="*/ 130126 h 226514"/>
                                <a:gd name="connsiteX33" fmla="*/ 83454 w 263303"/>
                                <a:gd name="connsiteY33" fmla="*/ 182027 h 226514"/>
                                <a:gd name="connsiteX34" fmla="*/ 83454 w 263303"/>
                                <a:gd name="connsiteY34" fmla="*/ 220480 h 226514"/>
                                <a:gd name="connsiteX35" fmla="*/ 186804 w 263303"/>
                                <a:gd name="connsiteY35" fmla="*/ 125709 h 226514"/>
                                <a:gd name="connsiteX36" fmla="*/ 243620 w 263303"/>
                                <a:gd name="connsiteY36" fmla="*/ 107300 h 226514"/>
                                <a:gd name="connsiteX37" fmla="*/ 263304 w 263303"/>
                                <a:gd name="connsiteY37" fmla="*/ 81942 h 226514"/>
                                <a:gd name="connsiteX38" fmla="*/ 239800 w 263303"/>
                                <a:gd name="connsiteY38" fmla="*/ 54456 h 226514"/>
                                <a:gd name="connsiteX39" fmla="*/ 23970 w 263303"/>
                                <a:gd name="connsiteY39" fmla="*/ 54215 h 226514"/>
                                <a:gd name="connsiteX40" fmla="*/ 0 w 263303"/>
                                <a:gd name="connsiteY40" fmla="*/ 81945 h 226514"/>
                                <a:gd name="connsiteX41" fmla="*/ 19684 w 263303"/>
                                <a:gd name="connsiteY41" fmla="*/ 107304 h 226514"/>
                                <a:gd name="connsiteX42" fmla="*/ 76299 w 263303"/>
                                <a:gd name="connsiteY42" fmla="*/ 125677 h 2265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263303" h="226514">
                                  <a:moveTo>
                                    <a:pt x="51329" y="32129"/>
                                  </a:moveTo>
                                  <a:cubicBezTo>
                                    <a:pt x="51329" y="14384"/>
                                    <a:pt x="65713" y="0"/>
                                    <a:pt x="83457" y="0"/>
                                  </a:cubicBezTo>
                                  <a:cubicBezTo>
                                    <a:pt x="101202" y="0"/>
                                    <a:pt x="115586" y="14384"/>
                                    <a:pt x="115586" y="32129"/>
                                  </a:cubicBezTo>
                                  <a:cubicBezTo>
                                    <a:pt x="115586" y="49873"/>
                                    <a:pt x="101202" y="64257"/>
                                    <a:pt x="83457" y="64257"/>
                                  </a:cubicBezTo>
                                  <a:cubicBezTo>
                                    <a:pt x="65713" y="64257"/>
                                    <a:pt x="51329" y="49873"/>
                                    <a:pt x="51329" y="32129"/>
                                  </a:cubicBezTo>
                                  <a:close/>
                                  <a:moveTo>
                                    <a:pt x="179847" y="64257"/>
                                  </a:moveTo>
                                  <a:cubicBezTo>
                                    <a:pt x="197591" y="64257"/>
                                    <a:pt x="211975" y="49873"/>
                                    <a:pt x="211975" y="32129"/>
                                  </a:cubicBezTo>
                                  <a:cubicBezTo>
                                    <a:pt x="211975" y="14384"/>
                                    <a:pt x="197591" y="0"/>
                                    <a:pt x="179847" y="0"/>
                                  </a:cubicBezTo>
                                  <a:cubicBezTo>
                                    <a:pt x="162102" y="0"/>
                                    <a:pt x="147718" y="14384"/>
                                    <a:pt x="147718" y="32129"/>
                                  </a:cubicBezTo>
                                  <a:cubicBezTo>
                                    <a:pt x="147718" y="49873"/>
                                    <a:pt x="162102" y="64257"/>
                                    <a:pt x="179847" y="64257"/>
                                  </a:cubicBezTo>
                                  <a:close/>
                                  <a:moveTo>
                                    <a:pt x="110403" y="73122"/>
                                  </a:moveTo>
                                  <a:cubicBezTo>
                                    <a:pt x="102710" y="67526"/>
                                    <a:pt x="93439" y="64257"/>
                                    <a:pt x="83457" y="64257"/>
                                  </a:cubicBezTo>
                                  <a:cubicBezTo>
                                    <a:pt x="56841" y="64257"/>
                                    <a:pt x="35263" y="87492"/>
                                    <a:pt x="35263" y="116158"/>
                                  </a:cubicBezTo>
                                  <a:lnTo>
                                    <a:pt x="35263" y="154612"/>
                                  </a:lnTo>
                                  <a:cubicBezTo>
                                    <a:pt x="35263" y="157944"/>
                                    <a:pt x="37966" y="160647"/>
                                    <a:pt x="41298" y="160647"/>
                                  </a:cubicBezTo>
                                  <a:lnTo>
                                    <a:pt x="87726" y="160647"/>
                                  </a:lnTo>
                                  <a:moveTo>
                                    <a:pt x="175578" y="160643"/>
                                  </a:moveTo>
                                  <a:lnTo>
                                    <a:pt x="222006" y="160643"/>
                                  </a:lnTo>
                                  <a:cubicBezTo>
                                    <a:pt x="225338" y="160643"/>
                                    <a:pt x="228041" y="157940"/>
                                    <a:pt x="228041" y="154608"/>
                                  </a:cubicBezTo>
                                  <a:lnTo>
                                    <a:pt x="228041" y="116155"/>
                                  </a:lnTo>
                                  <a:cubicBezTo>
                                    <a:pt x="228041" y="87492"/>
                                    <a:pt x="206463" y="64254"/>
                                    <a:pt x="179847" y="64254"/>
                                  </a:cubicBezTo>
                                  <a:cubicBezTo>
                                    <a:pt x="169653" y="64254"/>
                                    <a:pt x="160201" y="67660"/>
                                    <a:pt x="152414" y="73476"/>
                                  </a:cubicBezTo>
                                  <a:moveTo>
                                    <a:pt x="131652" y="130129"/>
                                  </a:moveTo>
                                  <a:cubicBezTo>
                                    <a:pt x="149396" y="130129"/>
                                    <a:pt x="163781" y="115745"/>
                                    <a:pt x="163781" y="98001"/>
                                  </a:cubicBezTo>
                                  <a:cubicBezTo>
                                    <a:pt x="163781" y="80256"/>
                                    <a:pt x="149396" y="65872"/>
                                    <a:pt x="131652" y="65872"/>
                                  </a:cubicBezTo>
                                  <a:cubicBezTo>
                                    <a:pt x="113908" y="65872"/>
                                    <a:pt x="99523" y="80256"/>
                                    <a:pt x="99523" y="98001"/>
                                  </a:cubicBezTo>
                                  <a:cubicBezTo>
                                    <a:pt x="99523" y="115745"/>
                                    <a:pt x="113908" y="130129"/>
                                    <a:pt x="131652" y="130129"/>
                                  </a:cubicBezTo>
                                  <a:close/>
                                  <a:moveTo>
                                    <a:pt x="83457" y="220480"/>
                                  </a:moveTo>
                                  <a:cubicBezTo>
                                    <a:pt x="83457" y="223812"/>
                                    <a:pt x="86160" y="226515"/>
                                    <a:pt x="89492" y="226515"/>
                                  </a:cubicBezTo>
                                  <a:lnTo>
                                    <a:pt x="173808" y="226515"/>
                                  </a:lnTo>
                                  <a:cubicBezTo>
                                    <a:pt x="177140" y="226515"/>
                                    <a:pt x="179843" y="223812"/>
                                    <a:pt x="179843" y="220480"/>
                                  </a:cubicBezTo>
                                  <a:lnTo>
                                    <a:pt x="179843" y="182027"/>
                                  </a:lnTo>
                                  <a:cubicBezTo>
                                    <a:pt x="179843" y="153364"/>
                                    <a:pt x="158265" y="130126"/>
                                    <a:pt x="131648" y="130126"/>
                                  </a:cubicBezTo>
                                  <a:cubicBezTo>
                                    <a:pt x="105032" y="130126"/>
                                    <a:pt x="83454" y="153361"/>
                                    <a:pt x="83454" y="182027"/>
                                  </a:cubicBezTo>
                                  <a:lnTo>
                                    <a:pt x="83454" y="220480"/>
                                  </a:lnTo>
                                  <a:close/>
                                  <a:moveTo>
                                    <a:pt x="186804" y="125709"/>
                                  </a:moveTo>
                                  <a:cubicBezTo>
                                    <a:pt x="210311" y="121734"/>
                                    <a:pt x="230073" y="115296"/>
                                    <a:pt x="243620" y="107300"/>
                                  </a:cubicBezTo>
                                  <a:cubicBezTo>
                                    <a:pt x="256100" y="99933"/>
                                    <a:pt x="263304" y="91245"/>
                                    <a:pt x="263304" y="81942"/>
                                  </a:cubicBezTo>
                                  <a:cubicBezTo>
                                    <a:pt x="263304" y="71727"/>
                                    <a:pt x="254619" y="62254"/>
                                    <a:pt x="239800" y="54456"/>
                                  </a:cubicBezTo>
                                  <a:moveTo>
                                    <a:pt x="23970" y="54215"/>
                                  </a:moveTo>
                                  <a:cubicBezTo>
                                    <a:pt x="8869" y="62056"/>
                                    <a:pt x="0" y="71621"/>
                                    <a:pt x="0" y="81945"/>
                                  </a:cubicBezTo>
                                  <a:cubicBezTo>
                                    <a:pt x="0" y="91248"/>
                                    <a:pt x="7204" y="99937"/>
                                    <a:pt x="19684" y="107304"/>
                                  </a:cubicBezTo>
                                  <a:cubicBezTo>
                                    <a:pt x="33192" y="115275"/>
                                    <a:pt x="52880" y="121699"/>
                                    <a:pt x="76299" y="125677"/>
                                  </a:cubicBezTo>
                                </a:path>
                              </a:pathLst>
                            </a:custGeom>
                            <a:noFill/>
                            <a:ln w="8467" cap="rnd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</wps:spPr>
                          <wps:bodyPr rtlCol="0" anchor="ctr"/>
                        </wps:wsp>
                      </wpg:grpSp>
                      <wps:wsp>
                        <wps:cNvPr id="824101864" name="Straight Connector 824101864">
                          <a:extLst>
                            <a:ext uri="{FF2B5EF4-FFF2-40B4-BE49-F238E27FC236}">
                              <a16:creationId xmlns:a16="http://schemas.microsoft.com/office/drawing/2014/main" id="{4663D87A-6849-D460-AEA9-A19B77EA5275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255321" y="199476"/>
                            <a:ext cx="335935" cy="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accent1"/>
                            </a:solidFill>
                            <a:headEnd type="oval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976940" name="Straight Connector 124976940">
                          <a:extLst>
                            <a:ext uri="{FF2B5EF4-FFF2-40B4-BE49-F238E27FC236}">
                              <a16:creationId xmlns:a16="http://schemas.microsoft.com/office/drawing/2014/main" id="{F4C88CE2-A5F6-DD6F-3BC2-EAF7E3AB7CFD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20121" y="199476"/>
                            <a:ext cx="344400" cy="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accent5"/>
                            </a:solidFill>
                            <a:headEnd type="oval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416831" name="Graphic 48">
                            <a:extLst>
                              <a:ext uri="{FF2B5EF4-FFF2-40B4-BE49-F238E27FC236}">
                                <a16:creationId xmlns:a16="http://schemas.microsoft.com/office/drawing/2014/main" id="{DCFCF117-B713-4022-8962-51F4B7E2D59D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4522" y="0"/>
                            <a:ext cx="381600" cy="381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2687423" name="Straight Connector 1302687423">
                          <a:extLst>
                            <a:ext uri="{FF2B5EF4-FFF2-40B4-BE49-F238E27FC236}">
                              <a16:creationId xmlns:a16="http://schemas.microsoft.com/office/drawing/2014/main" id="{3D30FF83-7E2C-8BB4-3701-BDEBE9C2FB78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78949" y="199476"/>
                            <a:ext cx="350372" cy="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accent2"/>
                            </a:solidFill>
                            <a:headEnd type="oval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35966214" name="Graphic 50">
                            <a:extLst>
                              <a:ext uri="{FF2B5EF4-FFF2-40B4-BE49-F238E27FC236}">
                                <a16:creationId xmlns:a16="http://schemas.microsoft.com/office/drawing/2014/main" id="{1F2FBA18-6CC3-569C-AD38-6819930B5ABB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766"/>
                            <a:ext cx="385422" cy="3854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8047399" name="Graphic 51">
                            <a:extLst>
                              <a:ext uri="{FF2B5EF4-FFF2-40B4-BE49-F238E27FC236}">
                                <a16:creationId xmlns:a16="http://schemas.microsoft.com/office/drawing/2014/main" id="{A5BAAAFF-2037-52E0-7A5A-02E2FEAF9066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9322" y="0"/>
                            <a:ext cx="381600" cy="38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pic="http://schemas.openxmlformats.org/drawingml/2006/picture" xmlns:adec="http://schemas.microsoft.com/office/drawing/2017/decorative" xmlns:a16="http://schemas.microsoft.com/office/drawing/2014/main" xmlns:a="http://schemas.openxmlformats.org/drawingml/2006/main">
            <w:pict>
              <v:group id="Group 44" style="position:absolute;margin-left:0;margin-top:-.05pt;width:144.6pt;height:28.75pt;z-index:251658240" alt="&quot;&quot;" coordsize="19728,3921" o:spid="_x0000_s1026" w14:anchorId="16FD88D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">
                <v:group id="Group 943847289" style="position:absolute;left:15912;top:105;width:3816;height:3816" alt="&quot;&quot;" coordsize="3816,3816" coordorigin="15912,10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">
                  <v:shape id="Freeform: Shape 54" style="position:absolute;left:15912;top:105;width:3816;height:3816;visibility:visible;mso-wrap-style:square;v-text-anchor:middle" coordsize="381600,381600" o:spid="_x0000_s1028" fillcolor="#b2b7b7 [2412]" strokecolor="white" strokeweight=".00981mm" path="m325717,55883c308195,38361,287790,24606,265071,14995,241542,5046,216554,,190800,,165046,,140058,5046,116529,14995,93810,24606,73405,38361,55883,55883,38361,73405,24606,93810,14995,116529,5046,140058,,165046,,190800v,25754,5046,50742,14995,74271c24606,287790,38361,308195,55883,325717v17522,17522,37927,31277,60646,40888c140054,376554,165042,381600,190800,381600v25758,,50742,-5046,74271,-14995c287790,356994,308195,343239,325717,325717v17522,-17522,31277,-37927,40888,-60646c376554,241546,381600,216558,381600,190800v,-25758,-5046,-50742,-14995,-74271c356994,93810,343239,73405,325717,558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">
                    <v:stroke joinstyle="miter"/>
                    <v:path arrowok="t" o:connecttype="custom" o:connectlocs="325717,55883;265071,14995;190800,0;116529,14995;55883,55883;14995,116529;0,190800;14995,265071;55883,325717;116529,366605;190800,381600;265071,366605;325717,325717;366605,265071;381600,190800;366605,116529;325717,55883" o:connectangles="0,0,0,0,0,0,0,0,0,0,0,0,0,0,0,0,0"/>
                  </v:shape>
                  <v:shape id="Freeform: Shape 55" style="position:absolute;left:16504;top:881;width:2633;height:2265;visibility:visible;mso-wrap-style:square;v-text-anchor:middle" coordsize="263303,226514" o:spid="_x0000_s1029" filled="f" strokecolor="white" strokeweight=".23519mm" path="m51329,32129c51329,14384,65713,,83457,v17745,,32129,14384,32129,32129c115586,49873,101202,64257,83457,64257,65713,64257,51329,49873,51329,32129xm179847,64257v17744,,32128,-14384,32128,-32128c211975,14384,197591,,179847,,162102,,147718,14384,147718,32129v,17744,14384,32128,32129,32128xm110403,73122c102710,67526,93439,64257,83457,64257v-26616,,-48194,23235,-48194,51901l35263,154612v,3332,2703,6035,6035,6035l87726,160647t87852,-4l222006,160643v3332,,6035,-2703,6035,-6035l228041,116155v,-28663,-21578,-51901,-48194,-51901c169653,64254,160201,67660,152414,73476t-20762,56653c149396,130129,163781,115745,163781,98001v,-17745,-14385,-32129,-32129,-32129c113908,65872,99523,80256,99523,98001v,17744,14385,32128,32129,32128xm83457,220480v,3332,2703,6035,6035,6035l173808,226515v3332,,6035,-2703,6035,-6035l179843,182027v,-28663,-21578,-51901,-48195,-51901c105032,130126,83454,153361,83454,182027r,38453l83457,220480xm186804,125709v23507,-3975,43269,-10413,56816,-18409c256100,99933,263304,91245,263304,81942v,-10215,-8685,-19688,-23504,-27486m23970,54215c8869,62056,,71621,,81945v,9303,7204,17992,19684,25359c33192,115275,52880,121699,76299,12567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">
                    <v:stroke endcap="round"/>
                    <v:path arrowok="t" o:connecttype="custom" o:connectlocs="51329,32129;83457,0;115586,32129;83457,64257;51329,32129;179847,64257;211975,32129;179847,0;147718,32129;179847,64257;110403,73122;83457,64257;35263,116158;35263,154612;41298,160647;87726,160647;175578,160643;222006,160643;228041,154608;228041,116155;179847,64254;152414,73476;131652,130129;163781,98001;131652,65872;99523,98001;131652,130129;83457,220480;89492,226515;173808,226515;179843,220480;179843,182027;131648,130126;83454,182027;83454,220480;186804,125709;243620,107300;263304,81942;239800,54456;23970,54215;0,81945;19684,107304;76299,125677" o:connectangles="0,0,0,0,0,0,0,0,0,0,0,0,0,0,0,0,0,0,0,0,0,0,0,0,0,0,0,0,0,0,0,0,0,0,0,0,0,0,0,0,0,0,0"/>
                  </v:shape>
                </v:group>
                <v:line id="Straight Connector 824101864" style="position:absolute;visibility:visible;mso-wrap-style:square" alt="&quot;&quot;" o:spid="_x0000_s1030" strokecolor="#2ab1bb [3204]" strokeweight="1.5pt" o:connectortype="straight" from="12553,1994" to="15912,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">
                  <v:stroke joinstyle="miter" endcap="round" startarrow="oval" endarrow="block"/>
                  <o:lock v:ext="edit" shapetype="f"/>
                </v:line>
                <v:line id="Straight Connector 124976940" style="position:absolute;visibility:visible;mso-wrap-style:square" alt="&quot;&quot;" o:spid="_x0000_s1031" strokecolor="#f2692b [3208]" strokeweight="1.5pt" o:connectortype="straight" from="7201,1994" to="10645,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">
                  <v:stroke joinstyle="miter" endcap="round" startarrow="oval" endarrow="block"/>
                  <o:lock v:ext="edit" shapetype="f"/>
                </v:lin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Graphic 48" style="position:absolute;left:10645;width:3816;height:3816;visibility:visible;mso-wrap-style:square" alt="&quot;&quot;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">
                  <v:imagedata o:title="" r:id="rId17"/>
                </v:shape>
                <v:line id="Straight Connector 1302687423" style="position:absolute;visibility:visible;mso-wrap-style:square" alt="&quot;&quot;" o:spid="_x0000_s1033" strokecolor="#78be43 [3205]" strokeweight="1.5pt" o:connectortype="straight" from="1789,1994" to="5293,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">
                  <v:stroke joinstyle="miter" endcap="round" startarrow="oval" endarrow="block"/>
                  <o:lock v:ext="edit" shapetype="f"/>
                </v:line>
                <v:shape id="Graphic 50" style="position:absolute;top:67;width:3854;height:3854;visibility:visible;mso-wrap-style:square" alt="&quot;&quot;" o:spid="_x0000_s103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">
                  <v:imagedata o:title="" r:id="rId18"/>
                </v:shape>
                <v:shape id="Graphic 51" style="position:absolute;left:5293;width:3816;height:3816;visibility:visible;mso-wrap-style:square" alt="&quot;&quot;" o:spid="_x0000_s1035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">
                  <v:imagedata o:title="" r:id="rId19"/>
                </v:shape>
              </v:group>
            </w:pict>
          </mc:Fallback>
        </mc:AlternateContent>
      </w:r>
    </w:p>
    <w:p w14:paraId="4E9D8C92" w14:textId="124C60AA" w:rsidR="00BA10AD" w:rsidRPr="00BA10AD" w:rsidRDefault="00CA2451" w:rsidP="30BD7990">
      <w:pPr>
        <w:pStyle w:val="Heading2"/>
      </w:pPr>
      <w:r>
        <w:t xml:space="preserve">What is </w:t>
      </w:r>
      <w:r w:rsidR="00CE5F31">
        <w:t>a</w:t>
      </w:r>
      <w:r w:rsidR="3A1E04F2">
        <w:t xml:space="preserve"> budget?</w:t>
      </w:r>
    </w:p>
    <w:p w14:paraId="4476D74D" w14:textId="2433F0E4" w:rsidR="63AA9F57" w:rsidRDefault="004503B0" w:rsidP="00624768">
      <w:r>
        <w:t>A participant’s</w:t>
      </w:r>
      <w:r w:rsidR="3A1E04F2">
        <w:t xml:space="preserve"> budget is th</w:t>
      </w:r>
      <w:r w:rsidR="3D6E0B68">
        <w:t xml:space="preserve">e funding available </w:t>
      </w:r>
      <w:r w:rsidR="00E244C6">
        <w:t xml:space="preserve">in their NDIS plan </w:t>
      </w:r>
      <w:r w:rsidR="3D6E0B68">
        <w:t xml:space="preserve">to </w:t>
      </w:r>
      <w:r w:rsidR="149BF906">
        <w:t>spend on</w:t>
      </w:r>
      <w:r w:rsidR="3D6E0B68">
        <w:t xml:space="preserve"> the NDIS supp</w:t>
      </w:r>
      <w:r w:rsidR="2EE539A4">
        <w:t xml:space="preserve">orts </w:t>
      </w:r>
      <w:r w:rsidR="00D05EE0">
        <w:t>they</w:t>
      </w:r>
      <w:r w:rsidR="2EE539A4">
        <w:t xml:space="preserve"> need</w:t>
      </w:r>
      <w:r w:rsidR="1707C95E">
        <w:t xml:space="preserve">. </w:t>
      </w:r>
      <w:r w:rsidR="00624768">
        <w:t>Under new framework planning, a participant's reasonable and necessary budget is determined by applying information from their support needs assessment report with the NDIS budget method rules.</w:t>
      </w:r>
      <w:r w:rsidR="007B1675">
        <w:t xml:space="preserve"> These are rules that must be followed by NDIA staff when deciding a participant’s budget in new framework planning. </w:t>
      </w:r>
      <w:r w:rsidR="00624768">
        <w:t xml:space="preserve">The budget method rules help ensure </w:t>
      </w:r>
      <w:r w:rsidR="007B1675">
        <w:t xml:space="preserve">NDIS </w:t>
      </w:r>
      <w:r w:rsidR="00624768">
        <w:t>budgets are determined in a</w:t>
      </w:r>
      <w:r w:rsidR="6963906F">
        <w:t>n individualised,</w:t>
      </w:r>
      <w:r w:rsidR="00624768">
        <w:t xml:space="preserve"> transparent </w:t>
      </w:r>
      <w:r w:rsidR="584AF817">
        <w:t xml:space="preserve">and consistent </w:t>
      </w:r>
      <w:r w:rsidR="00624768">
        <w:t>way.</w:t>
      </w:r>
      <w:r w:rsidR="007B1675">
        <w:t xml:space="preserve"> </w:t>
      </w:r>
    </w:p>
    <w:p w14:paraId="0C8B5A7C" w14:textId="0B13E9A3" w:rsidR="00DA7903" w:rsidRPr="00BA10AD" w:rsidRDefault="00DA7903" w:rsidP="00DA7903">
      <w:pPr>
        <w:pStyle w:val="Heading2"/>
      </w:pPr>
      <w:r>
        <w:t>When does this start</w:t>
      </w:r>
      <w:r w:rsidR="3D980933">
        <w:t>?</w:t>
      </w:r>
    </w:p>
    <w:p w14:paraId="42D53254" w14:textId="21EA16FC" w:rsidR="3FE5BEB1" w:rsidRDefault="3D980933" w:rsidP="001B3A09">
      <w:r w:rsidRPr="4B7F3F9E">
        <w:rPr>
          <w:rFonts w:eastAsia="Arial" w:cs="Arial"/>
        </w:rPr>
        <w:t xml:space="preserve">The transition to new framework planning </w:t>
      </w:r>
      <w:r w:rsidR="464169D1" w:rsidRPr="4B7F3F9E">
        <w:rPr>
          <w:rFonts w:eastAsia="Arial" w:cs="Arial"/>
        </w:rPr>
        <w:t xml:space="preserve">will </w:t>
      </w:r>
      <w:r w:rsidRPr="4B7F3F9E">
        <w:rPr>
          <w:rFonts w:eastAsia="Arial" w:cs="Arial"/>
        </w:rPr>
        <w:t>start from April 2027</w:t>
      </w:r>
      <w:r w:rsidR="2DA317F8" w:rsidRPr="4B7F3F9E">
        <w:rPr>
          <w:rFonts w:eastAsia="Arial" w:cs="Arial"/>
        </w:rPr>
        <w:t xml:space="preserve"> </w:t>
      </w:r>
      <w:r w:rsidR="1D145B36" w:rsidRPr="4B7F3F9E">
        <w:rPr>
          <w:rFonts w:eastAsia="Arial" w:cs="Arial"/>
        </w:rPr>
        <w:t>and roll out gradually over several years.</w:t>
      </w:r>
    </w:p>
    <w:p w14:paraId="4A647248" w14:textId="15D75F7A" w:rsidR="2C26A785" w:rsidRDefault="001B3A09">
      <w:pPr>
        <w:rPr>
          <w:rFonts w:eastAsia="Arial" w:cs="Arial"/>
        </w:rPr>
      </w:pPr>
      <w:r w:rsidRPr="1AC0585F">
        <w:rPr>
          <w:rFonts w:eastAsia="Arial" w:cs="Arial"/>
        </w:rPr>
        <w:t xml:space="preserve">The </w:t>
      </w:r>
      <w:r w:rsidR="2C26A785" w:rsidRPr="1AC0585F">
        <w:rPr>
          <w:rFonts w:eastAsia="Arial" w:cs="Arial"/>
        </w:rPr>
        <w:t xml:space="preserve">NDIA will let </w:t>
      </w:r>
      <w:r w:rsidR="00942356" w:rsidRPr="1AC0585F">
        <w:rPr>
          <w:rFonts w:eastAsia="Arial" w:cs="Arial"/>
        </w:rPr>
        <w:t>participants</w:t>
      </w:r>
      <w:r w:rsidR="2C26A785" w:rsidRPr="1AC0585F">
        <w:rPr>
          <w:rFonts w:eastAsia="Arial" w:cs="Arial"/>
        </w:rPr>
        <w:t xml:space="preserve"> know when it</w:t>
      </w:r>
      <w:r w:rsidR="3BF82E85" w:rsidRPr="1AC0585F">
        <w:rPr>
          <w:rFonts w:eastAsia="Arial" w:cs="Arial"/>
        </w:rPr>
        <w:t>’</w:t>
      </w:r>
      <w:r w:rsidR="2C26A785" w:rsidRPr="1AC0585F">
        <w:rPr>
          <w:rFonts w:eastAsia="Arial" w:cs="Arial"/>
        </w:rPr>
        <w:t>s time</w:t>
      </w:r>
      <w:r w:rsidR="00F547A4" w:rsidRPr="1AC0585F">
        <w:rPr>
          <w:rFonts w:eastAsia="Arial" w:cs="Arial"/>
        </w:rPr>
        <w:t xml:space="preserve"> for them</w:t>
      </w:r>
      <w:r w:rsidR="2C26A785" w:rsidRPr="1AC0585F">
        <w:rPr>
          <w:rFonts w:eastAsia="Arial" w:cs="Arial"/>
        </w:rPr>
        <w:t xml:space="preserve"> to </w:t>
      </w:r>
      <w:r w:rsidR="00FD2055" w:rsidRPr="1AC0585F">
        <w:rPr>
          <w:rFonts w:eastAsia="Arial" w:cs="Arial"/>
        </w:rPr>
        <w:t>move</w:t>
      </w:r>
      <w:r w:rsidR="2C26A785" w:rsidRPr="1AC0585F">
        <w:rPr>
          <w:rFonts w:eastAsia="Arial" w:cs="Arial"/>
        </w:rPr>
        <w:t xml:space="preserve"> to </w:t>
      </w:r>
      <w:r w:rsidRPr="1AC0585F">
        <w:rPr>
          <w:rFonts w:eastAsia="Arial" w:cs="Arial"/>
        </w:rPr>
        <w:t>new framework planning</w:t>
      </w:r>
      <w:r w:rsidR="00F547A4" w:rsidRPr="1AC0585F">
        <w:rPr>
          <w:rFonts w:eastAsia="Arial" w:cs="Arial"/>
        </w:rPr>
        <w:t xml:space="preserve">. </w:t>
      </w:r>
      <w:r w:rsidR="6AFDD166" w:rsidRPr="1AC0585F">
        <w:rPr>
          <w:rFonts w:eastAsia="Arial" w:cs="Arial"/>
        </w:rPr>
        <w:t>Participants</w:t>
      </w:r>
      <w:r w:rsidR="4A152A18" w:rsidRPr="1AC0585F">
        <w:rPr>
          <w:rFonts w:eastAsia="Arial" w:cs="Arial"/>
        </w:rPr>
        <w:t xml:space="preserve"> </w:t>
      </w:r>
      <w:r w:rsidR="0040571B" w:rsidRPr="1AC0585F">
        <w:rPr>
          <w:rFonts w:eastAsia="Arial" w:cs="Arial"/>
        </w:rPr>
        <w:t xml:space="preserve">will </w:t>
      </w:r>
      <w:r w:rsidR="2958D427" w:rsidRPr="1AC0585F">
        <w:rPr>
          <w:rFonts w:eastAsia="Arial" w:cs="Arial"/>
        </w:rPr>
        <w:t>get</w:t>
      </w:r>
      <w:r w:rsidRPr="1AC0585F">
        <w:rPr>
          <w:rFonts w:eastAsia="Arial" w:cs="Arial"/>
        </w:rPr>
        <w:t xml:space="preserve"> information and support </w:t>
      </w:r>
      <w:r w:rsidR="002A1AE7" w:rsidRPr="1AC0585F">
        <w:rPr>
          <w:rFonts w:eastAsia="Arial" w:cs="Arial"/>
        </w:rPr>
        <w:t>to</w:t>
      </w:r>
      <w:r w:rsidR="00C01A22" w:rsidRPr="1AC0585F">
        <w:rPr>
          <w:rFonts w:eastAsia="Arial" w:cs="Arial"/>
        </w:rPr>
        <w:t xml:space="preserve"> them to help</w:t>
      </w:r>
      <w:r w:rsidR="002A1AE7" w:rsidRPr="1AC0585F">
        <w:rPr>
          <w:rFonts w:eastAsia="Arial" w:cs="Arial"/>
        </w:rPr>
        <w:t xml:space="preserve"> prepare</w:t>
      </w:r>
      <w:r w:rsidR="2C26A785" w:rsidRPr="1AC0585F">
        <w:rPr>
          <w:rFonts w:eastAsia="Arial" w:cs="Arial"/>
        </w:rPr>
        <w:t>.</w:t>
      </w:r>
    </w:p>
    <w:p w14:paraId="1D62BCCF" w14:textId="5FA43869" w:rsidR="00BA10AD" w:rsidRPr="00BA10AD" w:rsidRDefault="65D9AA7F" w:rsidP="0003489B">
      <w:pPr>
        <w:pStyle w:val="Heading2"/>
      </w:pPr>
      <w:r>
        <w:lastRenderedPageBreak/>
        <w:t xml:space="preserve">What does </w:t>
      </w:r>
      <w:r w:rsidR="5401D073">
        <w:t xml:space="preserve">the </w:t>
      </w:r>
      <w:r w:rsidR="0040571B">
        <w:t>s</w:t>
      </w:r>
      <w:r>
        <w:t xml:space="preserve">upport </w:t>
      </w:r>
      <w:r w:rsidR="0040571B">
        <w:t>n</w:t>
      </w:r>
      <w:r>
        <w:t xml:space="preserve">eeds </w:t>
      </w:r>
      <w:r w:rsidR="0040571B">
        <w:t>a</w:t>
      </w:r>
      <w:r>
        <w:t xml:space="preserve">ssessment have to do with </w:t>
      </w:r>
      <w:r w:rsidR="0040571B">
        <w:t>a participant’s</w:t>
      </w:r>
      <w:r>
        <w:t xml:space="preserve"> budget?</w:t>
      </w:r>
      <w:r w:rsidR="00207CB9">
        <w:t xml:space="preserve"> </w:t>
      </w:r>
    </w:p>
    <w:p w14:paraId="210919C4" w14:textId="1CBF0722" w:rsidR="1EB95FDA" w:rsidRDefault="1EB95FDA" w:rsidP="30BD7990">
      <w:r>
        <w:t xml:space="preserve">The </w:t>
      </w:r>
      <w:r w:rsidR="0040571B">
        <w:t>s</w:t>
      </w:r>
      <w:r>
        <w:t xml:space="preserve">upport </w:t>
      </w:r>
      <w:r w:rsidR="0040571B">
        <w:t>n</w:t>
      </w:r>
      <w:r>
        <w:t xml:space="preserve">eeds </w:t>
      </w:r>
      <w:r w:rsidR="0040571B">
        <w:t>a</w:t>
      </w:r>
      <w:r>
        <w:t xml:space="preserve">ssessment </w:t>
      </w:r>
      <w:r w:rsidR="1753808B">
        <w:t>is the first part of the</w:t>
      </w:r>
      <w:r w:rsidR="6351088B">
        <w:t xml:space="preserve"> new framework planning process. </w:t>
      </w:r>
      <w:r w:rsidR="3EDA5339">
        <w:t xml:space="preserve">You can find out more about the Support Needs Assessment </w:t>
      </w:r>
      <w:r w:rsidR="00101876" w:rsidRPr="00CA48E7">
        <w:t>in</w:t>
      </w:r>
      <w:r w:rsidR="00101876">
        <w:t xml:space="preserve"> the </w:t>
      </w:r>
      <w:hyperlink r:id="rId20" w:history="1">
        <w:r w:rsidR="00101876" w:rsidRPr="00CA48E7">
          <w:rPr>
            <w:rStyle w:val="Hyperlink"/>
          </w:rPr>
          <w:t>Support needs assessment fact</w:t>
        </w:r>
        <w:r w:rsidR="00CA48E7" w:rsidRPr="00CA48E7">
          <w:rPr>
            <w:rStyle w:val="Hyperlink"/>
          </w:rPr>
          <w:t>sheet</w:t>
        </w:r>
      </w:hyperlink>
      <w:r w:rsidR="00741F86">
        <w:t xml:space="preserve">. </w:t>
      </w:r>
    </w:p>
    <w:p w14:paraId="3662435B" w14:textId="6EC90024" w:rsidR="00481138" w:rsidRPr="00B14E92" w:rsidRDefault="0040571B" w:rsidP="30BD7990">
      <w:pPr>
        <w:pStyle w:val="Heading2"/>
        <w:rPr>
          <w:rFonts w:eastAsiaTheme="minorHAnsi" w:cstheme="minorBidi"/>
          <w:b w:val="0"/>
          <w:color w:val="auto"/>
          <w:sz w:val="24"/>
          <w:szCs w:val="24"/>
        </w:rPr>
      </w:pPr>
      <w:r w:rsidRPr="00481138">
        <w:rPr>
          <w:rFonts w:eastAsiaTheme="minorHAnsi" w:cstheme="minorBidi"/>
          <w:b w:val="0"/>
          <w:color w:val="auto"/>
          <w:sz w:val="24"/>
          <w:szCs w:val="24"/>
        </w:rPr>
        <w:t>A</w:t>
      </w:r>
      <w:r w:rsidR="3A3624F6" w:rsidRPr="00481138">
        <w:rPr>
          <w:rFonts w:eastAsiaTheme="minorHAnsi" w:cstheme="minorBidi"/>
          <w:b w:val="0"/>
          <w:color w:val="auto"/>
          <w:sz w:val="24"/>
          <w:szCs w:val="24"/>
        </w:rPr>
        <w:t xml:space="preserve"> </w:t>
      </w:r>
      <w:r w:rsidR="776EF451" w:rsidRPr="00481138">
        <w:rPr>
          <w:rFonts w:eastAsiaTheme="minorHAnsi" w:cstheme="minorBidi"/>
          <w:b w:val="0"/>
          <w:color w:val="auto"/>
          <w:sz w:val="24"/>
          <w:szCs w:val="24"/>
        </w:rPr>
        <w:t>trained and accredited</w:t>
      </w:r>
      <w:r w:rsidR="00F547A4" w:rsidRPr="00481138">
        <w:rPr>
          <w:rFonts w:eastAsiaTheme="minorHAnsi" w:cstheme="minorBidi"/>
          <w:b w:val="0"/>
          <w:color w:val="auto"/>
          <w:sz w:val="24"/>
          <w:szCs w:val="24"/>
        </w:rPr>
        <w:t xml:space="preserve"> NDIA</w:t>
      </w:r>
      <w:r w:rsidR="776EF451" w:rsidRPr="00481138">
        <w:rPr>
          <w:rFonts w:eastAsiaTheme="minorHAnsi" w:cstheme="minorBidi"/>
          <w:b w:val="0"/>
          <w:color w:val="auto"/>
          <w:sz w:val="24"/>
          <w:szCs w:val="24"/>
        </w:rPr>
        <w:t xml:space="preserve"> assessor</w:t>
      </w:r>
      <w:r w:rsidR="00F547A4" w:rsidRPr="00481138">
        <w:rPr>
          <w:rFonts w:eastAsiaTheme="minorHAnsi" w:cstheme="minorBidi"/>
          <w:b w:val="0"/>
          <w:color w:val="auto"/>
          <w:sz w:val="24"/>
          <w:szCs w:val="24"/>
        </w:rPr>
        <w:t xml:space="preserve"> </w:t>
      </w:r>
      <w:r w:rsidR="002A2508" w:rsidRPr="00481138">
        <w:rPr>
          <w:rFonts w:eastAsiaTheme="minorHAnsi" w:cstheme="minorBidi"/>
          <w:b w:val="0"/>
          <w:color w:val="auto"/>
          <w:sz w:val="24"/>
          <w:szCs w:val="24"/>
        </w:rPr>
        <w:t>will complete a</w:t>
      </w:r>
      <w:r w:rsidR="1EB95FDA" w:rsidRPr="00481138">
        <w:rPr>
          <w:rFonts w:eastAsiaTheme="minorHAnsi" w:cstheme="minorBidi"/>
          <w:b w:val="0"/>
          <w:color w:val="auto"/>
          <w:sz w:val="24"/>
          <w:szCs w:val="24"/>
        </w:rPr>
        <w:t xml:space="preserve"> </w:t>
      </w:r>
      <w:r w:rsidRPr="00481138">
        <w:rPr>
          <w:rFonts w:eastAsiaTheme="minorHAnsi" w:cstheme="minorBidi"/>
          <w:b w:val="0"/>
          <w:color w:val="auto"/>
          <w:sz w:val="24"/>
          <w:szCs w:val="24"/>
        </w:rPr>
        <w:t>su</w:t>
      </w:r>
      <w:r w:rsidR="1EB95FDA" w:rsidRPr="00481138">
        <w:rPr>
          <w:rFonts w:eastAsiaTheme="minorHAnsi" w:cstheme="minorBidi"/>
          <w:b w:val="0"/>
          <w:color w:val="auto"/>
          <w:sz w:val="24"/>
          <w:szCs w:val="24"/>
        </w:rPr>
        <w:t xml:space="preserve">pport </w:t>
      </w:r>
      <w:r w:rsidRPr="00481138">
        <w:rPr>
          <w:rFonts w:eastAsiaTheme="minorHAnsi" w:cstheme="minorBidi"/>
          <w:b w:val="0"/>
          <w:color w:val="auto"/>
          <w:sz w:val="24"/>
          <w:szCs w:val="24"/>
        </w:rPr>
        <w:t>n</w:t>
      </w:r>
      <w:r w:rsidR="1EB95FDA" w:rsidRPr="00481138">
        <w:rPr>
          <w:rFonts w:eastAsiaTheme="minorHAnsi" w:cstheme="minorBidi"/>
          <w:b w:val="0"/>
          <w:color w:val="auto"/>
          <w:sz w:val="24"/>
          <w:szCs w:val="24"/>
        </w:rPr>
        <w:t xml:space="preserve">eeds </w:t>
      </w:r>
      <w:r w:rsidRPr="00481138">
        <w:rPr>
          <w:rFonts w:eastAsiaTheme="minorHAnsi" w:cstheme="minorBidi"/>
          <w:b w:val="0"/>
          <w:color w:val="auto"/>
          <w:sz w:val="24"/>
          <w:szCs w:val="24"/>
        </w:rPr>
        <w:t>a</w:t>
      </w:r>
      <w:r w:rsidR="1EB95FDA" w:rsidRPr="00481138">
        <w:rPr>
          <w:rFonts w:eastAsiaTheme="minorHAnsi" w:cstheme="minorBidi"/>
          <w:b w:val="0"/>
          <w:color w:val="auto"/>
          <w:sz w:val="24"/>
          <w:szCs w:val="24"/>
        </w:rPr>
        <w:t>ssessment</w:t>
      </w:r>
      <w:r w:rsidR="2DA00A10" w:rsidRPr="00481138">
        <w:rPr>
          <w:rFonts w:eastAsiaTheme="minorHAnsi" w:cstheme="minorBidi"/>
          <w:b w:val="0"/>
          <w:color w:val="auto"/>
          <w:sz w:val="24"/>
          <w:szCs w:val="24"/>
        </w:rPr>
        <w:t xml:space="preserve"> </w:t>
      </w:r>
      <w:r w:rsidR="67FD325E" w:rsidRPr="00481138">
        <w:rPr>
          <w:rFonts w:eastAsiaTheme="minorHAnsi" w:cstheme="minorBidi"/>
          <w:b w:val="0"/>
          <w:color w:val="auto"/>
          <w:sz w:val="24"/>
          <w:szCs w:val="24"/>
        </w:rPr>
        <w:t xml:space="preserve">with </w:t>
      </w:r>
      <w:r w:rsidRPr="00481138">
        <w:rPr>
          <w:rFonts w:eastAsiaTheme="minorHAnsi" w:cstheme="minorBidi"/>
          <w:b w:val="0"/>
          <w:color w:val="auto"/>
          <w:sz w:val="24"/>
          <w:szCs w:val="24"/>
        </w:rPr>
        <w:t>a participant</w:t>
      </w:r>
      <w:r w:rsidR="67FD325E" w:rsidRPr="00481138">
        <w:rPr>
          <w:rFonts w:eastAsiaTheme="minorHAnsi" w:cstheme="minorBidi"/>
          <w:b w:val="0"/>
          <w:color w:val="auto"/>
          <w:sz w:val="24"/>
          <w:szCs w:val="24"/>
        </w:rPr>
        <w:t xml:space="preserve"> </w:t>
      </w:r>
      <w:r w:rsidR="49FA5A4C" w:rsidRPr="00481138">
        <w:rPr>
          <w:rFonts w:eastAsiaTheme="minorHAnsi" w:cstheme="minorBidi"/>
          <w:b w:val="0"/>
          <w:color w:val="auto"/>
          <w:sz w:val="24"/>
          <w:szCs w:val="24"/>
        </w:rPr>
        <w:t>to</w:t>
      </w:r>
      <w:r w:rsidR="1EB95FDA" w:rsidRPr="00481138">
        <w:rPr>
          <w:rFonts w:eastAsiaTheme="minorHAnsi" w:cstheme="minorBidi"/>
          <w:b w:val="0"/>
          <w:color w:val="auto"/>
          <w:sz w:val="24"/>
          <w:szCs w:val="24"/>
        </w:rPr>
        <w:t xml:space="preserve"> </w:t>
      </w:r>
      <w:r w:rsidR="519FD286" w:rsidRPr="00481138">
        <w:rPr>
          <w:rFonts w:eastAsiaTheme="minorHAnsi" w:cstheme="minorBidi"/>
          <w:b w:val="0"/>
          <w:color w:val="auto"/>
          <w:sz w:val="24"/>
          <w:szCs w:val="24"/>
        </w:rPr>
        <w:t>understand</w:t>
      </w:r>
      <w:r w:rsidR="1EB95FDA" w:rsidRPr="00481138">
        <w:rPr>
          <w:rFonts w:eastAsiaTheme="minorHAnsi" w:cstheme="minorBidi"/>
          <w:b w:val="0"/>
          <w:color w:val="auto"/>
          <w:sz w:val="24"/>
          <w:szCs w:val="24"/>
        </w:rPr>
        <w:t xml:space="preserve"> the</w:t>
      </w:r>
      <w:r w:rsidRPr="00481138">
        <w:rPr>
          <w:rFonts w:eastAsiaTheme="minorHAnsi" w:cstheme="minorBidi"/>
          <w:b w:val="0"/>
          <w:color w:val="auto"/>
          <w:sz w:val="24"/>
          <w:szCs w:val="24"/>
        </w:rPr>
        <w:t>ir disability</w:t>
      </w:r>
      <w:r w:rsidR="1EB95FDA" w:rsidRPr="00481138">
        <w:rPr>
          <w:rFonts w:eastAsiaTheme="minorHAnsi" w:cstheme="minorBidi"/>
          <w:b w:val="0"/>
          <w:color w:val="auto"/>
          <w:sz w:val="24"/>
          <w:szCs w:val="24"/>
        </w:rPr>
        <w:t xml:space="preserve"> supports need</w:t>
      </w:r>
      <w:r w:rsidRPr="00481138">
        <w:rPr>
          <w:rFonts w:eastAsiaTheme="minorHAnsi" w:cstheme="minorBidi"/>
          <w:b w:val="0"/>
          <w:color w:val="auto"/>
          <w:sz w:val="24"/>
          <w:szCs w:val="24"/>
        </w:rPr>
        <w:t>s</w:t>
      </w:r>
      <w:r w:rsidR="07FD5EFA" w:rsidRPr="00481138">
        <w:rPr>
          <w:rFonts w:eastAsiaTheme="minorHAnsi" w:cstheme="minorBidi"/>
          <w:b w:val="0"/>
          <w:color w:val="auto"/>
          <w:sz w:val="24"/>
          <w:szCs w:val="24"/>
        </w:rPr>
        <w:t xml:space="preserve">. The information </w:t>
      </w:r>
      <w:r w:rsidR="0017345C" w:rsidRPr="00481138">
        <w:rPr>
          <w:rFonts w:eastAsiaTheme="minorHAnsi" w:cstheme="minorBidi"/>
          <w:b w:val="0"/>
          <w:color w:val="auto"/>
          <w:sz w:val="24"/>
          <w:szCs w:val="24"/>
        </w:rPr>
        <w:t>collected</w:t>
      </w:r>
      <w:r w:rsidR="07FD5EFA" w:rsidRPr="00481138">
        <w:rPr>
          <w:rFonts w:eastAsiaTheme="minorHAnsi" w:cstheme="minorBidi"/>
          <w:b w:val="0"/>
          <w:color w:val="auto"/>
          <w:sz w:val="24"/>
          <w:szCs w:val="24"/>
        </w:rPr>
        <w:t xml:space="preserve"> go</w:t>
      </w:r>
      <w:r w:rsidR="3FF107B2" w:rsidRPr="00481138">
        <w:rPr>
          <w:rFonts w:eastAsiaTheme="minorHAnsi" w:cstheme="minorBidi"/>
          <w:b w:val="0"/>
          <w:color w:val="auto"/>
          <w:sz w:val="24"/>
          <w:szCs w:val="24"/>
        </w:rPr>
        <w:t>es</w:t>
      </w:r>
      <w:r w:rsidR="07FD5EFA" w:rsidRPr="00481138">
        <w:rPr>
          <w:rFonts w:eastAsiaTheme="minorHAnsi" w:cstheme="minorBidi"/>
          <w:b w:val="0"/>
          <w:color w:val="auto"/>
          <w:sz w:val="24"/>
          <w:szCs w:val="24"/>
        </w:rPr>
        <w:t xml:space="preserve"> into a</w:t>
      </w:r>
      <w:r w:rsidR="35E13365" w:rsidRPr="00481138">
        <w:rPr>
          <w:rFonts w:eastAsiaTheme="minorHAnsi" w:cstheme="minorBidi"/>
          <w:b w:val="0"/>
          <w:color w:val="auto"/>
          <w:sz w:val="24"/>
          <w:szCs w:val="24"/>
        </w:rPr>
        <w:t xml:space="preserve"> </w:t>
      </w:r>
      <w:hyperlink r:id="rId21" w:history="1">
        <w:r w:rsidR="5915364C" w:rsidRPr="00F718D4">
          <w:rPr>
            <w:rStyle w:val="Hyperlink"/>
            <w:rFonts w:eastAsiaTheme="minorHAnsi" w:cstheme="minorBidi"/>
            <w:b w:val="0"/>
            <w:sz w:val="24"/>
            <w:szCs w:val="24"/>
          </w:rPr>
          <w:t>Support Needs A</w:t>
        </w:r>
        <w:r w:rsidR="35E13365" w:rsidRPr="00F718D4">
          <w:rPr>
            <w:rStyle w:val="Hyperlink"/>
            <w:rFonts w:eastAsiaTheme="minorHAnsi" w:cstheme="minorBidi"/>
            <w:b w:val="0"/>
            <w:sz w:val="24"/>
            <w:szCs w:val="24"/>
          </w:rPr>
          <w:t xml:space="preserve">ssessment </w:t>
        </w:r>
        <w:r w:rsidR="037CD982" w:rsidRPr="00F718D4">
          <w:rPr>
            <w:rStyle w:val="Hyperlink"/>
            <w:rFonts w:eastAsiaTheme="minorHAnsi" w:cstheme="minorBidi"/>
            <w:b w:val="0"/>
            <w:sz w:val="24"/>
            <w:szCs w:val="24"/>
          </w:rPr>
          <w:t>R</w:t>
        </w:r>
        <w:r w:rsidR="35E13365" w:rsidRPr="00F718D4">
          <w:rPr>
            <w:rStyle w:val="Hyperlink"/>
            <w:rFonts w:eastAsiaTheme="minorHAnsi" w:cstheme="minorBidi"/>
            <w:b w:val="0"/>
            <w:sz w:val="24"/>
            <w:szCs w:val="24"/>
          </w:rPr>
          <w:t>eport</w:t>
        </w:r>
      </w:hyperlink>
      <w:r w:rsidR="0059780F" w:rsidRPr="00481138">
        <w:rPr>
          <w:rFonts w:eastAsiaTheme="minorHAnsi" w:cstheme="minorBidi"/>
          <w:b w:val="0"/>
          <w:color w:val="auto"/>
          <w:sz w:val="24"/>
          <w:szCs w:val="24"/>
        </w:rPr>
        <w:t>. This</w:t>
      </w:r>
      <w:r w:rsidR="0F1F29C4" w:rsidRPr="00481138">
        <w:rPr>
          <w:rFonts w:eastAsiaTheme="minorHAnsi" w:cstheme="minorBidi"/>
          <w:b w:val="0"/>
          <w:color w:val="auto"/>
          <w:sz w:val="24"/>
          <w:szCs w:val="24"/>
        </w:rPr>
        <w:t xml:space="preserve"> </w:t>
      </w:r>
      <w:r w:rsidR="00E560F1" w:rsidRPr="00481138">
        <w:rPr>
          <w:rFonts w:eastAsiaTheme="minorHAnsi" w:cstheme="minorBidi"/>
          <w:b w:val="0"/>
          <w:color w:val="auto"/>
          <w:sz w:val="24"/>
          <w:szCs w:val="24"/>
        </w:rPr>
        <w:t>information is considered against the budget method rules</w:t>
      </w:r>
      <w:r w:rsidR="69B61BB2" w:rsidRPr="00481138">
        <w:rPr>
          <w:rFonts w:eastAsiaTheme="minorHAnsi" w:cstheme="minorBidi"/>
          <w:b w:val="0"/>
          <w:color w:val="auto"/>
          <w:sz w:val="24"/>
          <w:szCs w:val="24"/>
        </w:rPr>
        <w:t xml:space="preserve"> to </w:t>
      </w:r>
      <w:r w:rsidR="00B329B3" w:rsidRPr="00481138">
        <w:rPr>
          <w:rFonts w:eastAsiaTheme="minorHAnsi" w:cstheme="minorBidi"/>
          <w:b w:val="0"/>
          <w:color w:val="auto"/>
          <w:sz w:val="24"/>
          <w:szCs w:val="24"/>
        </w:rPr>
        <w:t xml:space="preserve">help </w:t>
      </w:r>
      <w:r w:rsidR="69B61BB2" w:rsidRPr="00481138">
        <w:rPr>
          <w:rFonts w:eastAsiaTheme="minorHAnsi" w:cstheme="minorBidi"/>
          <w:b w:val="0"/>
          <w:color w:val="auto"/>
          <w:sz w:val="24"/>
          <w:szCs w:val="24"/>
        </w:rPr>
        <w:t xml:space="preserve">work out </w:t>
      </w:r>
      <w:r w:rsidRPr="00481138">
        <w:rPr>
          <w:rFonts w:eastAsiaTheme="minorHAnsi" w:cstheme="minorBidi"/>
          <w:b w:val="0"/>
          <w:color w:val="auto"/>
          <w:sz w:val="24"/>
          <w:szCs w:val="24"/>
        </w:rPr>
        <w:t xml:space="preserve">a participant’s reasonable and necessary </w:t>
      </w:r>
      <w:r w:rsidR="69B61BB2" w:rsidRPr="00481138">
        <w:rPr>
          <w:rFonts w:eastAsiaTheme="minorHAnsi" w:cstheme="minorBidi"/>
          <w:b w:val="0"/>
          <w:color w:val="auto"/>
          <w:sz w:val="24"/>
          <w:szCs w:val="24"/>
        </w:rPr>
        <w:t>budget</w:t>
      </w:r>
      <w:r w:rsidR="60DD39B4" w:rsidRPr="00481138">
        <w:rPr>
          <w:rFonts w:eastAsiaTheme="minorHAnsi" w:cstheme="minorBidi"/>
          <w:b w:val="0"/>
          <w:color w:val="auto"/>
          <w:sz w:val="24"/>
          <w:szCs w:val="24"/>
        </w:rPr>
        <w:t>.</w:t>
      </w:r>
      <w:r w:rsidR="60DD39B4" w:rsidRPr="00B14E92">
        <w:rPr>
          <w:rFonts w:eastAsiaTheme="minorHAnsi" w:cstheme="minorBidi"/>
          <w:b w:val="0"/>
          <w:color w:val="auto"/>
          <w:sz w:val="24"/>
          <w:szCs w:val="24"/>
        </w:rPr>
        <w:t xml:space="preserve"> </w:t>
      </w:r>
    </w:p>
    <w:p w14:paraId="5750E2D5" w14:textId="186C6169" w:rsidR="7635B1AF" w:rsidRDefault="7635B1AF" w:rsidP="30BD7990">
      <w:pPr>
        <w:pStyle w:val="Heading2"/>
      </w:pPr>
      <w:r>
        <w:t>What is the budget method</w:t>
      </w:r>
      <w:r w:rsidR="687EC0D2">
        <w:t xml:space="preserve">? </w:t>
      </w:r>
    </w:p>
    <w:p w14:paraId="16EB3B90" w14:textId="0CBD3AE0" w:rsidR="687EC0D2" w:rsidRDefault="687EC0D2">
      <w:r>
        <w:t>The</w:t>
      </w:r>
      <w:r w:rsidR="00990701">
        <w:t xml:space="preserve"> </w:t>
      </w:r>
      <w:r w:rsidR="772F3FDE">
        <w:t>budget method is a set of</w:t>
      </w:r>
      <w:r>
        <w:t xml:space="preserve"> rules </w:t>
      </w:r>
      <w:r w:rsidR="226B05F3">
        <w:t xml:space="preserve">used to </w:t>
      </w:r>
      <w:r w:rsidR="7E45B34F">
        <w:t xml:space="preserve">work out </w:t>
      </w:r>
      <w:r w:rsidR="7B1ADD98">
        <w:t>a p</w:t>
      </w:r>
      <w:r w:rsidR="0040571B">
        <w:t>articipant</w:t>
      </w:r>
      <w:r w:rsidR="7B1ADD98">
        <w:t>’s</w:t>
      </w:r>
      <w:r w:rsidR="6EDBB804">
        <w:t xml:space="preserve"> </w:t>
      </w:r>
      <w:r w:rsidR="2EFA8B2B">
        <w:t xml:space="preserve">reasonable and necessary </w:t>
      </w:r>
      <w:r w:rsidR="6EDBB804">
        <w:t>budget</w:t>
      </w:r>
      <w:r w:rsidR="5BF6D457">
        <w:t>. The rules apply information from the support needs assessment report in a consistent and transparent way.</w:t>
      </w:r>
    </w:p>
    <w:p w14:paraId="325DFACE" w14:textId="42EFE915" w:rsidR="31DF281A" w:rsidRDefault="5CC557CB" w:rsidP="00893AC9">
      <w:r>
        <w:t>The</w:t>
      </w:r>
      <w:r w:rsidR="357BC606">
        <w:t xml:space="preserve"> budget method</w:t>
      </w:r>
      <w:r>
        <w:t xml:space="preserve"> </w:t>
      </w:r>
      <w:r w:rsidR="0D32E8F1">
        <w:t>describe</w:t>
      </w:r>
      <w:r w:rsidR="4B512535">
        <w:t>s</w:t>
      </w:r>
      <w:r w:rsidR="0D32E8F1">
        <w:t xml:space="preserve"> </w:t>
      </w:r>
      <w:r w:rsidR="00D04E51">
        <w:t xml:space="preserve">the </w:t>
      </w:r>
      <w:r w:rsidR="6FDB1230">
        <w:t xml:space="preserve">steps </w:t>
      </w:r>
      <w:r w:rsidR="0040571B">
        <w:t>that</w:t>
      </w:r>
      <w:r w:rsidR="6EDBB804">
        <w:t xml:space="preserve"> must </w:t>
      </w:r>
      <w:r w:rsidR="0040571B">
        <w:t xml:space="preserve">be </w:t>
      </w:r>
      <w:r w:rsidR="14C927A3">
        <w:t>follow</w:t>
      </w:r>
      <w:r w:rsidR="0040571B">
        <w:t>ed</w:t>
      </w:r>
      <w:r w:rsidR="25AA5A39">
        <w:t xml:space="preserve"> to</w:t>
      </w:r>
      <w:r w:rsidR="14C927A3">
        <w:t xml:space="preserve"> </w:t>
      </w:r>
      <w:r w:rsidR="06E0F090">
        <w:t>calculate funding for</w:t>
      </w:r>
      <w:r w:rsidR="160D667E">
        <w:t xml:space="preserve"> each group (or category) of</w:t>
      </w:r>
      <w:r w:rsidR="14C927A3">
        <w:t xml:space="preserve"> NDIS supports</w:t>
      </w:r>
      <w:r w:rsidR="00893AC9">
        <w:t xml:space="preserve"> based on</w:t>
      </w:r>
      <w:r w:rsidR="665D8A5B">
        <w:t xml:space="preserve"> the Support Needs Assessment Report</w:t>
      </w:r>
      <w:r w:rsidR="00893AC9">
        <w:t>.</w:t>
      </w:r>
    </w:p>
    <w:p w14:paraId="52FAF59F" w14:textId="1154ACC6" w:rsidR="1ACC0884" w:rsidRDefault="1ACC0884" w:rsidP="30BD7990">
      <w:r>
        <w:t xml:space="preserve">Details from the report </w:t>
      </w:r>
      <w:r w:rsidR="1A60521B">
        <w:t xml:space="preserve">that are used </w:t>
      </w:r>
      <w:r w:rsidR="00AB7006">
        <w:t>in</w:t>
      </w:r>
      <w:r>
        <w:t xml:space="preserve"> the budget method</w:t>
      </w:r>
      <w:r w:rsidR="16C09A40">
        <w:t xml:space="preserve"> to</w:t>
      </w:r>
      <w:r>
        <w:t xml:space="preserve"> include information on the </w:t>
      </w:r>
      <w:r w:rsidRPr="1AC0585F">
        <w:rPr>
          <w:b/>
          <w:bCs/>
        </w:rPr>
        <w:t>type</w:t>
      </w:r>
      <w:r>
        <w:t xml:space="preserve"> of support a person needs, </w:t>
      </w:r>
      <w:r w:rsidRPr="1AC0585F">
        <w:rPr>
          <w:b/>
          <w:bCs/>
        </w:rPr>
        <w:t>how often</w:t>
      </w:r>
      <w:r>
        <w:t xml:space="preserve"> this is needed, and the </w:t>
      </w:r>
      <w:r w:rsidRPr="1AC0585F">
        <w:rPr>
          <w:b/>
          <w:bCs/>
        </w:rPr>
        <w:t>amount or intensity</w:t>
      </w:r>
      <w:r>
        <w:t xml:space="preserve"> of the support needed. </w:t>
      </w:r>
    </w:p>
    <w:p w14:paraId="778383F3" w14:textId="37950DB5" w:rsidR="002B15D1" w:rsidRDefault="1B7DCB84" w:rsidP="1AC0585F">
      <w:pPr>
        <w:pStyle w:val="ListParagraph"/>
      </w:pPr>
      <w:r>
        <w:t xml:space="preserve">The </w:t>
      </w:r>
      <w:r w:rsidR="4C9FAF51">
        <w:t xml:space="preserve">budget method rules will outline the steps needed </w:t>
      </w:r>
      <w:r w:rsidR="1975FF4C">
        <w:t>to work out the funding</w:t>
      </w:r>
      <w:r w:rsidR="58EA4BAA">
        <w:t xml:space="preserve"> </w:t>
      </w:r>
      <w:r w:rsidR="70637708">
        <w:t xml:space="preserve">for each group </w:t>
      </w:r>
      <w:r w:rsidR="006846DA">
        <w:t>of supports</w:t>
      </w:r>
      <w:r w:rsidR="440D4628">
        <w:t>.</w:t>
      </w:r>
      <w:r w:rsidR="00327929">
        <w:t xml:space="preserve"> </w:t>
      </w:r>
    </w:p>
    <w:p w14:paraId="314D0B1C" w14:textId="65F906E3" w:rsidR="002B15D1" w:rsidRDefault="002B15D1" w:rsidP="002707EB">
      <w:pPr>
        <w:pStyle w:val="ListParagraph"/>
      </w:pPr>
      <w:r>
        <w:t xml:space="preserve">The funding amount for each stated support will be provided in the </w:t>
      </w:r>
      <w:r w:rsidRPr="1AC0585F">
        <w:rPr>
          <w:b/>
          <w:bCs/>
        </w:rPr>
        <w:t>stated supports budget</w:t>
      </w:r>
      <w:r>
        <w:t xml:space="preserve">. </w:t>
      </w:r>
    </w:p>
    <w:p w14:paraId="349150D8" w14:textId="4F747AE4" w:rsidR="7D8F593C" w:rsidRDefault="7D8F593C" w:rsidP="30BD7990">
      <w:pPr>
        <w:pStyle w:val="ListParagraph"/>
      </w:pPr>
      <w:r>
        <w:t>The</w:t>
      </w:r>
      <w:r w:rsidR="22B9FF44">
        <w:t xml:space="preserve"> </w:t>
      </w:r>
      <w:r>
        <w:t xml:space="preserve">funding amount for each group of </w:t>
      </w:r>
      <w:r w:rsidR="306A0E5F">
        <w:t xml:space="preserve">flexible </w:t>
      </w:r>
      <w:r>
        <w:t>supports</w:t>
      </w:r>
      <w:r w:rsidR="00395742">
        <w:t xml:space="preserve"> is</w:t>
      </w:r>
      <w:r w:rsidR="1DA37746">
        <w:t xml:space="preserve"> </w:t>
      </w:r>
      <w:r w:rsidR="00395742">
        <w:t>then</w:t>
      </w:r>
      <w:r w:rsidR="1DA37746">
        <w:t xml:space="preserve"> added together</w:t>
      </w:r>
      <w:r w:rsidR="74FB7300">
        <w:t xml:space="preserve"> to </w:t>
      </w:r>
      <w:r w:rsidR="4241EAB2">
        <w:t xml:space="preserve">produce a </w:t>
      </w:r>
      <w:r w:rsidR="698AE7B5">
        <w:t xml:space="preserve">total funding amount for </w:t>
      </w:r>
      <w:r w:rsidR="00893AC9">
        <w:t>a</w:t>
      </w:r>
      <w:r w:rsidR="698AE7B5">
        <w:t xml:space="preserve"> </w:t>
      </w:r>
      <w:r w:rsidR="4241EAB2" w:rsidRPr="30BD7990">
        <w:rPr>
          <w:b/>
          <w:bCs/>
        </w:rPr>
        <w:t>flexible budget</w:t>
      </w:r>
      <w:r w:rsidR="004C1816">
        <w:rPr>
          <w:b/>
          <w:bCs/>
        </w:rPr>
        <w:t xml:space="preserve"> </w:t>
      </w:r>
      <w:r w:rsidR="004C1816" w:rsidRPr="0050750F">
        <w:t xml:space="preserve">that can be </w:t>
      </w:r>
      <w:r w:rsidR="00D27CA4">
        <w:t xml:space="preserve">used as needed </w:t>
      </w:r>
      <w:r w:rsidR="00350D64">
        <w:t xml:space="preserve">on flexible supports </w:t>
      </w:r>
      <w:r w:rsidR="00D27CA4">
        <w:t>by the participant</w:t>
      </w:r>
      <w:r w:rsidR="001518F5" w:rsidRPr="0050750F">
        <w:t>.</w:t>
      </w:r>
    </w:p>
    <w:p w14:paraId="5BC3F5CF" w14:textId="52D6DB07" w:rsidR="2E4D65F3" w:rsidRDefault="00893AC9" w:rsidP="30BD7990">
      <w:pPr>
        <w:pStyle w:val="ListParagraph"/>
      </w:pPr>
      <w:r>
        <w:t>The</w:t>
      </w:r>
      <w:r w:rsidR="2E4D65F3">
        <w:t xml:space="preserve"> </w:t>
      </w:r>
      <w:r w:rsidR="2E4D65F3" w:rsidRPr="30BD7990">
        <w:rPr>
          <w:b/>
          <w:bCs/>
        </w:rPr>
        <w:t xml:space="preserve">total </w:t>
      </w:r>
      <w:r w:rsidR="7D6DB985" w:rsidRPr="30BD7990">
        <w:rPr>
          <w:b/>
          <w:bCs/>
        </w:rPr>
        <w:t xml:space="preserve">plan </w:t>
      </w:r>
      <w:r w:rsidR="2E4D65F3" w:rsidRPr="30BD7990">
        <w:rPr>
          <w:b/>
          <w:bCs/>
        </w:rPr>
        <w:t>budget</w:t>
      </w:r>
      <w:r w:rsidR="2E4D65F3">
        <w:t xml:space="preserve"> will be made up of flexible and stated </w:t>
      </w:r>
      <w:r w:rsidR="25668DD4">
        <w:t>supports budgets</w:t>
      </w:r>
      <w:r w:rsidR="4C79BC51">
        <w:t xml:space="preserve"> combined</w:t>
      </w:r>
      <w:r w:rsidR="25668DD4">
        <w:t>.</w:t>
      </w:r>
    </w:p>
    <w:p w14:paraId="7FB039EC" w14:textId="7252FB74" w:rsidR="2E6E5C60" w:rsidRDefault="2E6E5C60" w:rsidP="30BD7990">
      <w:r>
        <w:t xml:space="preserve">There will also be some </w:t>
      </w:r>
      <w:r w:rsidR="7D8F593C">
        <w:t>adjust</w:t>
      </w:r>
      <w:r w:rsidR="5E9471AA">
        <w:t xml:space="preserve">ments </w:t>
      </w:r>
      <w:r w:rsidR="05907092">
        <w:t xml:space="preserve">to funding </w:t>
      </w:r>
      <w:r w:rsidR="00893AC9">
        <w:t>for</w:t>
      </w:r>
      <w:r w:rsidR="36CF64D6">
        <w:t xml:space="preserve"> example, if a p</w:t>
      </w:r>
      <w:r w:rsidR="00893AC9">
        <w:t>articipant</w:t>
      </w:r>
      <w:r w:rsidR="36CF64D6">
        <w:t xml:space="preserve"> lives in a rural or remote location, there will be an adjustment to make sure they have the right </w:t>
      </w:r>
      <w:r w:rsidR="3ADFD8B4">
        <w:t xml:space="preserve">amount of </w:t>
      </w:r>
      <w:r w:rsidR="36CF64D6">
        <w:t>funding for their situation.</w:t>
      </w:r>
    </w:p>
    <w:p w14:paraId="2CFBD18D" w14:textId="0CCABC7B" w:rsidR="4A2BFB2E" w:rsidRDefault="4A2BFB2E" w:rsidP="30BD7990">
      <w:r w:rsidRPr="30BD7990">
        <w:rPr>
          <w:rStyle w:val="Heading2Char"/>
        </w:rPr>
        <w:t>Why is there a new budget method?</w:t>
      </w:r>
    </w:p>
    <w:p w14:paraId="540A0305" w14:textId="054D9797" w:rsidR="0042225E" w:rsidRDefault="54FFF758" w:rsidP="30BD7990">
      <w:r>
        <w:t>The budget method</w:t>
      </w:r>
      <w:r w:rsidR="164652DB">
        <w:t xml:space="preserve"> </w:t>
      </w:r>
      <w:r w:rsidR="653096F1">
        <w:t xml:space="preserve">designed for </w:t>
      </w:r>
      <w:r w:rsidR="000F3FCB">
        <w:t>n</w:t>
      </w:r>
      <w:r w:rsidR="653096F1">
        <w:t xml:space="preserve">ew </w:t>
      </w:r>
      <w:r w:rsidR="000F3FCB">
        <w:t>f</w:t>
      </w:r>
      <w:r w:rsidR="653096F1">
        <w:t xml:space="preserve">ramework </w:t>
      </w:r>
      <w:r w:rsidR="000F3FCB">
        <w:t>p</w:t>
      </w:r>
      <w:r w:rsidR="653096F1">
        <w:t xml:space="preserve">lanning </w:t>
      </w:r>
      <w:r w:rsidR="638F8830">
        <w:t>makes sure that</w:t>
      </w:r>
      <w:r w:rsidR="558081DC">
        <w:t>:</w:t>
      </w:r>
    </w:p>
    <w:p w14:paraId="37246755" w14:textId="69669213" w:rsidR="558081DC" w:rsidRDefault="558081DC" w:rsidP="30BD7990">
      <w:pPr>
        <w:pStyle w:val="ListParagraph"/>
      </w:pPr>
      <w:r>
        <w:t>E</w:t>
      </w:r>
      <w:r w:rsidR="5B207088">
        <w:t>very participant has their budget worked out in the same way</w:t>
      </w:r>
      <w:r w:rsidR="00900845">
        <w:t xml:space="preserve"> based on their individual support needs</w:t>
      </w:r>
    </w:p>
    <w:p w14:paraId="5DE572E0" w14:textId="5ECFFF5A" w:rsidR="4383945E" w:rsidRDefault="4383945E" w:rsidP="30BD7990">
      <w:pPr>
        <w:pStyle w:val="ListParagraph"/>
      </w:pPr>
      <w:r>
        <w:t xml:space="preserve">Budgets are worked out using </w:t>
      </w:r>
      <w:r w:rsidR="71E4C2CE">
        <w:t>similar</w:t>
      </w:r>
      <w:r w:rsidR="5B207088">
        <w:t xml:space="preserve"> </w:t>
      </w:r>
      <w:r w:rsidR="2F7212D7">
        <w:t>sources</w:t>
      </w:r>
      <w:r w:rsidR="5B207088">
        <w:t xml:space="preserve"> of information </w:t>
      </w:r>
      <w:r w:rsidR="7C5962DA">
        <w:t>based on t</w:t>
      </w:r>
      <w:r w:rsidR="2BEB6270">
        <w:t xml:space="preserve">he </w:t>
      </w:r>
      <w:r w:rsidR="63917C81">
        <w:t>Support Needs Assessment</w:t>
      </w:r>
      <w:r w:rsidR="67D5F61E">
        <w:t xml:space="preserve"> </w:t>
      </w:r>
      <w:r w:rsidR="20DCD0F8">
        <w:t xml:space="preserve">report </w:t>
      </w:r>
      <w:r w:rsidR="67D5F61E">
        <w:t>for that person</w:t>
      </w:r>
      <w:r w:rsidR="5B207088">
        <w:t xml:space="preserve">. </w:t>
      </w:r>
    </w:p>
    <w:p w14:paraId="658D7249" w14:textId="0A61D93A" w:rsidR="00990701" w:rsidRDefault="00990701" w:rsidP="00990701">
      <w:pPr>
        <w:pStyle w:val="ListParagraph"/>
      </w:pPr>
      <w:r>
        <w:t>There is greater transparency about how budgets are determined and participants with similar support needs should receive similar planning outcomes.</w:t>
      </w:r>
    </w:p>
    <w:p w14:paraId="4F2ADA19" w14:textId="39A5AF06" w:rsidR="146FB407" w:rsidRDefault="146FB407" w:rsidP="006D0DBC">
      <w:pPr>
        <w:spacing w:before="1080"/>
        <w:rPr>
          <w:rStyle w:val="Heading2Char"/>
        </w:rPr>
      </w:pPr>
      <w:r w:rsidRPr="4B7F3F9E">
        <w:rPr>
          <w:rStyle w:val="Heading2Char"/>
        </w:rPr>
        <w:lastRenderedPageBreak/>
        <w:t xml:space="preserve">What are </w:t>
      </w:r>
      <w:r w:rsidR="3909ECA9" w:rsidRPr="4B7F3F9E">
        <w:rPr>
          <w:rStyle w:val="Heading2Char"/>
        </w:rPr>
        <w:t>the categories</w:t>
      </w:r>
      <w:r w:rsidR="0EE1879C" w:rsidRPr="4B7F3F9E">
        <w:rPr>
          <w:rStyle w:val="Heading2Char"/>
        </w:rPr>
        <w:t xml:space="preserve"> of </w:t>
      </w:r>
      <w:r w:rsidRPr="4B7F3F9E">
        <w:rPr>
          <w:rStyle w:val="Heading2Char"/>
        </w:rPr>
        <w:t xml:space="preserve">supports </w:t>
      </w:r>
      <w:r w:rsidR="1536FE42" w:rsidRPr="4B7F3F9E">
        <w:rPr>
          <w:rStyle w:val="Heading2Char"/>
        </w:rPr>
        <w:t>used in</w:t>
      </w:r>
      <w:r w:rsidRPr="4B7F3F9E">
        <w:rPr>
          <w:rStyle w:val="Heading2Char"/>
        </w:rPr>
        <w:t xml:space="preserve"> the budget method?</w:t>
      </w:r>
    </w:p>
    <w:p w14:paraId="048D5C98" w14:textId="0907B2A4" w:rsidR="4CC50238" w:rsidRDefault="4CC50238" w:rsidP="30BD7990">
      <w:r>
        <w:t xml:space="preserve">Similar </w:t>
      </w:r>
      <w:r w:rsidR="476DE034">
        <w:t>support</w:t>
      </w:r>
      <w:r w:rsidR="27B51494">
        <w:t xml:space="preserve"> item</w:t>
      </w:r>
      <w:r w:rsidR="476DE034">
        <w:t xml:space="preserve">s </w:t>
      </w:r>
      <w:r>
        <w:t>are grouped together in</w:t>
      </w:r>
      <w:r w:rsidR="3AAFEFC7">
        <w:t xml:space="preserve"> </w:t>
      </w:r>
      <w:r>
        <w:t>categories</w:t>
      </w:r>
      <w:r w:rsidR="27A641DD">
        <w:t xml:space="preserve"> </w:t>
      </w:r>
      <w:r w:rsidR="25B9B7DF">
        <w:t>of NDIS supports for</w:t>
      </w:r>
      <w:r w:rsidR="27A641DD">
        <w:t xml:space="preserve"> </w:t>
      </w:r>
      <w:r w:rsidR="00337EE1">
        <w:t>n</w:t>
      </w:r>
      <w:r w:rsidR="27A641DD">
        <w:t xml:space="preserve">ew </w:t>
      </w:r>
      <w:r w:rsidR="00337EE1">
        <w:t>f</w:t>
      </w:r>
      <w:r w:rsidR="27A641DD">
        <w:t xml:space="preserve">ramework </w:t>
      </w:r>
      <w:r w:rsidR="00337EE1">
        <w:t>p</w:t>
      </w:r>
      <w:r w:rsidR="27A641DD">
        <w:t>lanning</w:t>
      </w:r>
      <w:r w:rsidR="292D7ECB">
        <w:t>.</w:t>
      </w:r>
      <w:r w:rsidR="1BBF1A19">
        <w:t xml:space="preserve"> </w:t>
      </w:r>
    </w:p>
    <w:p w14:paraId="2DE953DA" w14:textId="6ED0C2EB" w:rsidR="335C9FA2" w:rsidRDefault="335C9FA2" w:rsidP="30BD7990">
      <w:r>
        <w:t xml:space="preserve">Each category of </w:t>
      </w:r>
      <w:r w:rsidR="794B8AC7">
        <w:t xml:space="preserve">NDIS </w:t>
      </w:r>
      <w:r>
        <w:t xml:space="preserve">supports has its own set of steps </w:t>
      </w:r>
      <w:r w:rsidR="3831ACE5">
        <w:t xml:space="preserve">to </w:t>
      </w:r>
      <w:r w:rsidR="6B405AF6">
        <w:t xml:space="preserve">work out funding </w:t>
      </w:r>
      <w:r w:rsidR="2775A5A2">
        <w:t>in the budget method</w:t>
      </w:r>
      <w:r w:rsidR="1E75F7B9">
        <w:t>. Th</w:t>
      </w:r>
      <w:r w:rsidR="225426AF">
        <w:t>e steps are different</w:t>
      </w:r>
      <w:r w:rsidR="1E75F7B9">
        <w:t xml:space="preserve"> because</w:t>
      </w:r>
      <w:r>
        <w:t xml:space="preserve"> the considerations </w:t>
      </w:r>
      <w:r w:rsidR="3BC95CE2">
        <w:t xml:space="preserve">are </w:t>
      </w:r>
      <w:r>
        <w:t>different</w:t>
      </w:r>
      <w:r w:rsidR="7BDBDA60">
        <w:t xml:space="preserve"> for each category</w:t>
      </w:r>
      <w:r w:rsidR="2DF20260">
        <w:t xml:space="preserve">. </w:t>
      </w:r>
    </w:p>
    <w:p w14:paraId="6B1EF52E" w14:textId="50329659" w:rsidR="64298ED3" w:rsidRDefault="64298ED3" w:rsidP="30BD7990">
      <w:r>
        <w:t xml:space="preserve">For example, </w:t>
      </w:r>
      <w:r w:rsidR="473E2B7A">
        <w:t xml:space="preserve">funding calculations </w:t>
      </w:r>
      <w:r w:rsidR="66186EA6">
        <w:t xml:space="preserve">for assistive </w:t>
      </w:r>
      <w:r w:rsidR="0A792E28">
        <w:t xml:space="preserve">technology </w:t>
      </w:r>
      <w:r w:rsidR="473E2B7A">
        <w:t>m</w:t>
      </w:r>
      <w:r w:rsidR="038DBD1D">
        <w:t>ay</w:t>
      </w:r>
      <w:r w:rsidR="473E2B7A">
        <w:t xml:space="preserve"> </w:t>
      </w:r>
      <w:r w:rsidR="7CCE1F32">
        <w:t>refer to</w:t>
      </w:r>
      <w:r w:rsidR="15D903F5">
        <w:t xml:space="preserve"> a quote</w:t>
      </w:r>
      <w:r w:rsidR="3EF0D100">
        <w:t xml:space="preserve"> from a</w:t>
      </w:r>
      <w:r w:rsidR="3BDF289B">
        <w:t>n allied health report</w:t>
      </w:r>
      <w:r w:rsidR="21742D91">
        <w:t>,</w:t>
      </w:r>
      <w:r w:rsidR="37A707E8">
        <w:t xml:space="preserve"> while </w:t>
      </w:r>
      <w:r w:rsidR="1FAEC8C3">
        <w:t>funding calculations for support co-ordinat</w:t>
      </w:r>
      <w:r w:rsidR="26F37419">
        <w:t xml:space="preserve">ion </w:t>
      </w:r>
      <w:r w:rsidR="6C5C9F74">
        <w:t>will</w:t>
      </w:r>
      <w:r w:rsidR="37A707E8">
        <w:t xml:space="preserve"> </w:t>
      </w:r>
      <w:r w:rsidR="7627552C">
        <w:t>refer to</w:t>
      </w:r>
      <w:r w:rsidR="37A707E8">
        <w:t xml:space="preserve"> the NDIS </w:t>
      </w:r>
      <w:r w:rsidR="684E1BF6">
        <w:t>Pricing Schedule</w:t>
      </w:r>
      <w:r w:rsidR="0C13991C">
        <w:t>.</w:t>
      </w:r>
      <w:r>
        <w:t xml:space="preserve"> </w:t>
      </w:r>
    </w:p>
    <w:p w14:paraId="33D94CF8" w14:textId="6F9A846E" w:rsidR="00133753" w:rsidRDefault="4C990CB4" w:rsidP="00133753">
      <w:r>
        <w:t>The detai</w:t>
      </w:r>
      <w:r w:rsidR="3218CB5D">
        <w:t>l about</w:t>
      </w:r>
      <w:r>
        <w:t xml:space="preserve"> the budget method rules are currently being developed and tested. There are broadly 5 ways in which funding will be determined: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050"/>
        <w:gridCol w:w="3827"/>
        <w:gridCol w:w="3967"/>
      </w:tblGrid>
      <w:tr w:rsidR="00133753" w14:paraId="4D9F45E7" w14:textId="77777777" w:rsidTr="00FB50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50" w:type="dxa"/>
          </w:tcPr>
          <w:p w14:paraId="3D084235" w14:textId="0A2D4F47" w:rsidR="00133753" w:rsidRDefault="00133753" w:rsidP="00734D2A">
            <w:r>
              <w:t>Mechanism</w:t>
            </w:r>
            <w:r w:rsidR="0032503D">
              <w:t>*</w:t>
            </w:r>
          </w:p>
        </w:tc>
        <w:tc>
          <w:tcPr>
            <w:tcW w:w="3827" w:type="dxa"/>
          </w:tcPr>
          <w:p w14:paraId="00E0BECE" w14:textId="77777777" w:rsidR="00133753" w:rsidRDefault="00133753" w:rsidP="00734D2A">
            <w:r>
              <w:t>How funding amount is determined</w:t>
            </w:r>
          </w:p>
        </w:tc>
        <w:tc>
          <w:tcPr>
            <w:tcW w:w="3967" w:type="dxa"/>
          </w:tcPr>
          <w:p w14:paraId="49048641" w14:textId="77777777" w:rsidR="00133753" w:rsidRDefault="00133753" w:rsidP="00734D2A">
            <w:r>
              <w:t>Example of categories of supports using this mechanism</w:t>
            </w:r>
          </w:p>
        </w:tc>
      </w:tr>
      <w:tr w:rsidR="00133753" w14:paraId="022EBA72" w14:textId="77777777" w:rsidTr="00FB5009">
        <w:tc>
          <w:tcPr>
            <w:tcW w:w="2050" w:type="dxa"/>
          </w:tcPr>
          <w:p w14:paraId="72498F7F" w14:textId="5E666D0C" w:rsidR="00133753" w:rsidRDefault="26B7B6DA" w:rsidP="12783FC2">
            <w:pPr>
              <w:rPr>
                <w:rFonts w:eastAsia="Arial" w:cs="Arial"/>
              </w:rPr>
            </w:pPr>
            <w:r w:rsidRPr="12783FC2">
              <w:rPr>
                <w:rFonts w:eastAsia="Arial" w:cs="Arial"/>
                <w:color w:val="000000"/>
              </w:rPr>
              <w:t>1.</w:t>
            </w:r>
            <w:r w:rsidR="00AA6770">
              <w:rPr>
                <w:rFonts w:eastAsia="Arial" w:cs="Arial"/>
                <w:color w:val="000000"/>
              </w:rPr>
              <w:t xml:space="preserve"> </w:t>
            </w:r>
            <w:r w:rsidRPr="12783FC2">
              <w:rPr>
                <w:rFonts w:eastAsia="Arial" w:cs="Arial"/>
                <w:color w:val="000000"/>
              </w:rPr>
              <w:t>A direct estimate of the hours of support the participant needs</w:t>
            </w:r>
          </w:p>
        </w:tc>
        <w:tc>
          <w:tcPr>
            <w:tcW w:w="3827" w:type="dxa"/>
          </w:tcPr>
          <w:p w14:paraId="0B130083" w14:textId="77777777" w:rsidR="00133753" w:rsidRPr="004233BF" w:rsidRDefault="00133753" w:rsidP="00734D2A">
            <w:r>
              <w:t>Vo</w:t>
            </w:r>
            <w:r w:rsidRPr="004233BF">
              <w:t>lume of support (number of effective hours) can be directly determined from assessed needs, multiplied by cost per hour applied to determine total funding</w:t>
            </w:r>
          </w:p>
          <w:p w14:paraId="7307615A" w14:textId="77777777" w:rsidR="00133753" w:rsidRDefault="00133753" w:rsidP="00734D2A"/>
        </w:tc>
        <w:tc>
          <w:tcPr>
            <w:tcW w:w="3967" w:type="dxa"/>
          </w:tcPr>
          <w:p w14:paraId="0C45DA52" w14:textId="32317AF5" w:rsidR="00133753" w:rsidRDefault="4C990CB4" w:rsidP="00FB5009">
            <w:pPr>
              <w:spacing w:line="240" w:lineRule="auto"/>
            </w:pPr>
            <w:r>
              <w:t>In-home supports</w:t>
            </w:r>
          </w:p>
          <w:p w14:paraId="7D2EA9A3" w14:textId="6D761071" w:rsidR="00133753" w:rsidRDefault="4C990CB4" w:rsidP="00FB5009">
            <w:pPr>
              <w:spacing w:line="240" w:lineRule="auto"/>
            </w:pPr>
            <w:r>
              <w:t>Disability Related Health Supports</w:t>
            </w:r>
            <w:r w:rsidR="12239F89">
              <w:t xml:space="preserve"> (DRHS)</w:t>
            </w:r>
          </w:p>
        </w:tc>
      </w:tr>
      <w:tr w:rsidR="00133753" w14:paraId="07C8B77A" w14:textId="77777777" w:rsidTr="00FB5009">
        <w:tc>
          <w:tcPr>
            <w:tcW w:w="2050" w:type="dxa"/>
          </w:tcPr>
          <w:p w14:paraId="55B34E00" w14:textId="37E0C75F" w:rsidR="00133753" w:rsidRDefault="7EBEBE2F" w:rsidP="00734D2A">
            <w:r>
              <w:t>2.</w:t>
            </w:r>
            <w:r w:rsidR="002F5AB3">
              <w:t xml:space="preserve"> </w:t>
            </w:r>
            <w:r>
              <w:t>A r</w:t>
            </w:r>
            <w:r w:rsidR="4C990CB4">
              <w:t>elative estimat</w:t>
            </w:r>
            <w:r w:rsidR="68574D6F">
              <w:t>e of the support the participant needs</w:t>
            </w:r>
          </w:p>
        </w:tc>
        <w:tc>
          <w:tcPr>
            <w:tcW w:w="3827" w:type="dxa"/>
          </w:tcPr>
          <w:p w14:paraId="5AC444BF" w14:textId="0D813C15" w:rsidR="00133753" w:rsidRDefault="00133753" w:rsidP="00734D2A">
            <w:r w:rsidRPr="00BD52C0">
              <w:t xml:space="preserve">Assessment outcomes will </w:t>
            </w:r>
            <w:r w:rsidR="00FE38CA" w:rsidRPr="00BD52C0">
              <w:t>develop</w:t>
            </w:r>
            <w:r w:rsidRPr="00BD52C0">
              <w:t xml:space="preserve"> relative needs levels which are mapped to final budgets </w:t>
            </w:r>
          </w:p>
        </w:tc>
        <w:tc>
          <w:tcPr>
            <w:tcW w:w="3967" w:type="dxa"/>
          </w:tcPr>
          <w:p w14:paraId="65DB536D" w14:textId="0E9090D2" w:rsidR="00133753" w:rsidRDefault="4C990CB4" w:rsidP="00FB5009">
            <w:pPr>
              <w:spacing w:line="240" w:lineRule="auto"/>
            </w:pPr>
            <w:r>
              <w:t>Community Supports</w:t>
            </w:r>
          </w:p>
          <w:p w14:paraId="0C0DD36C" w14:textId="0A2B62DB" w:rsidR="00133753" w:rsidRDefault="4C990CB4" w:rsidP="00FB5009">
            <w:pPr>
              <w:spacing w:line="240" w:lineRule="auto"/>
            </w:pPr>
            <w:r>
              <w:t>Employment Supports*</w:t>
            </w:r>
          </w:p>
          <w:p w14:paraId="02A8A772" w14:textId="149AA43B" w:rsidR="00133753" w:rsidRDefault="4C990CB4" w:rsidP="00FB5009">
            <w:pPr>
              <w:spacing w:line="240" w:lineRule="auto"/>
            </w:pPr>
            <w:r>
              <w:t>Support Coordination</w:t>
            </w:r>
          </w:p>
          <w:p w14:paraId="01715864" w14:textId="6E8536E3" w:rsidR="00133753" w:rsidRDefault="4C990CB4" w:rsidP="00FB5009">
            <w:pPr>
              <w:spacing w:line="240" w:lineRule="auto"/>
            </w:pPr>
            <w:r>
              <w:t>Therapy*</w:t>
            </w:r>
          </w:p>
          <w:p w14:paraId="368E2FB3" w14:textId="52DE05CD" w:rsidR="00133753" w:rsidRDefault="4C990CB4" w:rsidP="00FB5009">
            <w:pPr>
              <w:spacing w:line="240" w:lineRule="auto"/>
            </w:pPr>
            <w:r>
              <w:t xml:space="preserve">Interpreting and </w:t>
            </w:r>
            <w:r w:rsidR="009B4F1E">
              <w:t>translating</w:t>
            </w:r>
          </w:p>
        </w:tc>
      </w:tr>
      <w:tr w:rsidR="00133753" w14:paraId="19435816" w14:textId="77777777" w:rsidTr="00FB5009">
        <w:tc>
          <w:tcPr>
            <w:tcW w:w="2050" w:type="dxa"/>
          </w:tcPr>
          <w:p w14:paraId="3A3387CE" w14:textId="221C8B92" w:rsidR="00133753" w:rsidRPr="00083DBC" w:rsidRDefault="6BACE7E7" w:rsidP="00734D2A">
            <w:r>
              <w:t xml:space="preserve">3. </w:t>
            </w:r>
            <w:r w:rsidR="4C990CB4">
              <w:t>Quote / benchmark</w:t>
            </w:r>
          </w:p>
        </w:tc>
        <w:tc>
          <w:tcPr>
            <w:tcW w:w="3827" w:type="dxa"/>
          </w:tcPr>
          <w:p w14:paraId="65EDC46C" w14:textId="2A095C22" w:rsidR="00133753" w:rsidRDefault="489D2D45" w:rsidP="00734D2A">
            <w:r>
              <w:t>Funding amount is b</w:t>
            </w:r>
            <w:r w:rsidR="4C990CB4">
              <w:t>ased on</w:t>
            </w:r>
            <w:r w:rsidR="00724CC0">
              <w:t xml:space="preserve"> a</w:t>
            </w:r>
            <w:r w:rsidR="0083328C">
              <w:t>n approved</w:t>
            </w:r>
            <w:r w:rsidR="00724CC0">
              <w:t xml:space="preserve"> quote</w:t>
            </w:r>
            <w:r w:rsidR="00E44D54">
              <w:t xml:space="preserve"> or</w:t>
            </w:r>
            <w:r w:rsidR="0083328C">
              <w:t xml:space="preserve"> benchmark pricing</w:t>
            </w:r>
            <w:r w:rsidR="4C990CB4">
              <w:t xml:space="preserve"> </w:t>
            </w:r>
          </w:p>
        </w:tc>
        <w:tc>
          <w:tcPr>
            <w:tcW w:w="3967" w:type="dxa"/>
          </w:tcPr>
          <w:p w14:paraId="5BF67553" w14:textId="4ED3AA65" w:rsidR="00133753" w:rsidRDefault="4C990CB4" w:rsidP="00FB5009">
            <w:pPr>
              <w:spacing w:line="240" w:lineRule="auto"/>
            </w:pPr>
            <w:r>
              <w:t>Assistance Animals</w:t>
            </w:r>
          </w:p>
          <w:p w14:paraId="75C7E960" w14:textId="3F74B876" w:rsidR="00133753" w:rsidRDefault="4C990CB4" w:rsidP="00FB5009">
            <w:pPr>
              <w:spacing w:line="240" w:lineRule="auto"/>
            </w:pPr>
            <w:r>
              <w:t>Assistive Tech</w:t>
            </w:r>
            <w:r w:rsidR="35C6E4F3">
              <w:t>nology</w:t>
            </w:r>
            <w:r>
              <w:t xml:space="preserve"> (AT) - Assets</w:t>
            </w:r>
          </w:p>
          <w:p w14:paraId="14EF6E82" w14:textId="0ABDF7D7" w:rsidR="00133753" w:rsidRDefault="4C990CB4" w:rsidP="00FB5009">
            <w:pPr>
              <w:spacing w:line="240" w:lineRule="auto"/>
            </w:pPr>
            <w:r>
              <w:t>Home Modifications</w:t>
            </w:r>
          </w:p>
          <w:p w14:paraId="14CD0B9E" w14:textId="3B04FCD1" w:rsidR="00133753" w:rsidRDefault="4C990CB4" w:rsidP="00FB5009">
            <w:pPr>
              <w:spacing w:line="240" w:lineRule="auto"/>
            </w:pPr>
            <w:r>
              <w:t>DRHS Consumables</w:t>
            </w:r>
          </w:p>
        </w:tc>
      </w:tr>
      <w:tr w:rsidR="00133753" w14:paraId="16913633" w14:textId="77777777" w:rsidTr="00FB5009">
        <w:tc>
          <w:tcPr>
            <w:tcW w:w="2050" w:type="dxa"/>
          </w:tcPr>
          <w:p w14:paraId="4796F37F" w14:textId="454D5FED" w:rsidR="00133753" w:rsidRDefault="58DC895A" w:rsidP="00734D2A">
            <w:r>
              <w:t>4.</w:t>
            </w:r>
            <w:r w:rsidR="002F5AB3">
              <w:t xml:space="preserve"> </w:t>
            </w:r>
            <w:r w:rsidR="4C990CB4">
              <w:t>Policy decision</w:t>
            </w:r>
          </w:p>
        </w:tc>
        <w:tc>
          <w:tcPr>
            <w:tcW w:w="3827" w:type="dxa"/>
          </w:tcPr>
          <w:p w14:paraId="05082F20" w14:textId="362E96AD" w:rsidR="00133753" w:rsidRDefault="00133753" w:rsidP="00734D2A">
            <w:r>
              <w:t>F</w:t>
            </w:r>
            <w:r w:rsidRPr="00A009F6">
              <w:t xml:space="preserve">unding amounts </w:t>
            </w:r>
            <w:r w:rsidR="00C55AB1">
              <w:t>are determined</w:t>
            </w:r>
            <w:r w:rsidRPr="00A009F6">
              <w:t xml:space="preserve"> by policy decisions</w:t>
            </w:r>
            <w:r w:rsidR="00C55AB1">
              <w:t xml:space="preserve"> and reflected in the </w:t>
            </w:r>
            <w:hyperlink r:id="rId22" w:history="1">
              <w:r w:rsidR="00C55AB1" w:rsidRPr="00E9714A">
                <w:rPr>
                  <w:rStyle w:val="Hyperlink"/>
                  <w:color w:val="0070C0"/>
                </w:rPr>
                <w:t xml:space="preserve">NDIS Pricing </w:t>
              </w:r>
              <w:r w:rsidR="00592833" w:rsidRPr="00E9714A">
                <w:rPr>
                  <w:rStyle w:val="Hyperlink"/>
                  <w:color w:val="0070C0"/>
                </w:rPr>
                <w:t>schedule</w:t>
              </w:r>
            </w:hyperlink>
          </w:p>
        </w:tc>
        <w:tc>
          <w:tcPr>
            <w:tcW w:w="3967" w:type="dxa"/>
          </w:tcPr>
          <w:p w14:paraId="735700FB" w14:textId="15D4CF61" w:rsidR="00133753" w:rsidRDefault="4C990CB4" w:rsidP="00FB5009">
            <w:pPr>
              <w:spacing w:line="240" w:lineRule="auto"/>
            </w:pPr>
            <w:r>
              <w:t>Behavioural Supports</w:t>
            </w:r>
          </w:p>
          <w:p w14:paraId="75432648" w14:textId="636BFEC1" w:rsidR="00133753" w:rsidRDefault="4C990CB4" w:rsidP="00FB5009">
            <w:pPr>
              <w:spacing w:line="240" w:lineRule="auto"/>
            </w:pPr>
            <w:r>
              <w:t>AT other</w:t>
            </w:r>
          </w:p>
          <w:p w14:paraId="3C83BE3C" w14:textId="6068D7D9" w:rsidR="00133753" w:rsidRDefault="4C990CB4" w:rsidP="00FB5009">
            <w:pPr>
              <w:spacing w:line="240" w:lineRule="auto"/>
            </w:pPr>
            <w:r>
              <w:t>Private Vehicle Transport</w:t>
            </w:r>
          </w:p>
          <w:p w14:paraId="03383757" w14:textId="22FFE389" w:rsidR="00133753" w:rsidRDefault="4C990CB4" w:rsidP="00FB5009">
            <w:pPr>
              <w:spacing w:line="240" w:lineRule="auto"/>
            </w:pPr>
            <w:r>
              <w:t>Short Term</w:t>
            </w:r>
            <w:r w:rsidR="12C3F949">
              <w:t xml:space="preserve"> </w:t>
            </w:r>
            <w:r>
              <w:t>Accommodation*</w:t>
            </w:r>
          </w:p>
          <w:p w14:paraId="260485E4" w14:textId="36893BCB" w:rsidR="00133753" w:rsidRDefault="4C990CB4" w:rsidP="00FB5009">
            <w:pPr>
              <w:spacing w:line="240" w:lineRule="auto"/>
            </w:pPr>
            <w:r>
              <w:t>Specialised Disability Accommodation*</w:t>
            </w:r>
          </w:p>
        </w:tc>
      </w:tr>
      <w:tr w:rsidR="00133753" w14:paraId="3971B553" w14:textId="77777777" w:rsidTr="00FB5009">
        <w:tc>
          <w:tcPr>
            <w:tcW w:w="2050" w:type="dxa"/>
          </w:tcPr>
          <w:p w14:paraId="5BD9091C" w14:textId="2A62C3DF" w:rsidR="00133753" w:rsidRDefault="4AEE91F9" w:rsidP="00734D2A">
            <w:r>
              <w:lastRenderedPageBreak/>
              <w:t>5.</w:t>
            </w:r>
            <w:r w:rsidR="005D6B40">
              <w:t xml:space="preserve"> </w:t>
            </w:r>
            <w:r w:rsidR="4C990CB4">
              <w:t>Single level</w:t>
            </w:r>
          </w:p>
        </w:tc>
        <w:tc>
          <w:tcPr>
            <w:tcW w:w="3827" w:type="dxa"/>
          </w:tcPr>
          <w:p w14:paraId="303F550F" w14:textId="698E20B3" w:rsidR="00133753" w:rsidRDefault="0CBCA59F" w:rsidP="12783FC2">
            <w:pPr>
              <w:rPr>
                <w:rFonts w:eastAsia="Arial" w:cs="Arial"/>
              </w:rPr>
            </w:pPr>
            <w:r w:rsidRPr="12783FC2">
              <w:rPr>
                <w:rFonts w:eastAsia="Arial" w:cs="Arial"/>
                <w:color w:val="000000"/>
              </w:rPr>
              <w:t>Eligibility for the</w:t>
            </w:r>
            <w:r w:rsidR="008A3C98">
              <w:rPr>
                <w:rFonts w:eastAsia="Arial" w:cs="Arial"/>
                <w:color w:val="000000"/>
              </w:rPr>
              <w:t>se</w:t>
            </w:r>
            <w:r w:rsidRPr="12783FC2">
              <w:rPr>
                <w:rFonts w:eastAsia="Arial" w:cs="Arial"/>
                <w:color w:val="000000"/>
              </w:rPr>
              <w:t xml:space="preserve"> categor</w:t>
            </w:r>
            <w:r w:rsidR="008A3C98">
              <w:rPr>
                <w:rFonts w:eastAsia="Arial" w:cs="Arial"/>
                <w:color w:val="000000"/>
              </w:rPr>
              <w:t>ies</w:t>
            </w:r>
            <w:r w:rsidRPr="12783FC2">
              <w:rPr>
                <w:rFonts w:eastAsia="Arial" w:cs="Arial"/>
                <w:color w:val="000000"/>
              </w:rPr>
              <w:t xml:space="preserve"> of supports </w:t>
            </w:r>
            <w:r w:rsidR="008A3C98">
              <w:rPr>
                <w:rFonts w:eastAsia="Arial" w:cs="Arial"/>
                <w:color w:val="000000"/>
              </w:rPr>
              <w:t>has</w:t>
            </w:r>
            <w:r w:rsidRPr="12783FC2">
              <w:rPr>
                <w:rFonts w:eastAsia="Arial" w:cs="Arial"/>
                <w:color w:val="000000"/>
              </w:rPr>
              <w:t xml:space="preserve"> a single funding amount</w:t>
            </w:r>
          </w:p>
        </w:tc>
        <w:tc>
          <w:tcPr>
            <w:tcW w:w="3967" w:type="dxa"/>
          </w:tcPr>
          <w:p w14:paraId="2B2AEBB5" w14:textId="7110FEFB" w:rsidR="00133753" w:rsidRDefault="4C990CB4" w:rsidP="00FB5009">
            <w:pPr>
              <w:spacing w:line="240" w:lineRule="auto"/>
            </w:pPr>
            <w:r>
              <w:t>Medium Term Accommodation</w:t>
            </w:r>
          </w:p>
          <w:p w14:paraId="2162DC2D" w14:textId="61E0DDCE" w:rsidR="00133753" w:rsidRDefault="4C990CB4" w:rsidP="00FB5009">
            <w:pPr>
              <w:spacing w:line="240" w:lineRule="auto"/>
            </w:pPr>
            <w:r>
              <w:t>Plan Management</w:t>
            </w:r>
          </w:p>
          <w:p w14:paraId="08AEEAC8" w14:textId="70CE9FE6" w:rsidR="00133753" w:rsidRDefault="4C990CB4" w:rsidP="00FB5009">
            <w:pPr>
              <w:spacing w:line="240" w:lineRule="auto"/>
            </w:pPr>
            <w:r>
              <w:t>Specialised Driver Training</w:t>
            </w:r>
          </w:p>
        </w:tc>
      </w:tr>
    </w:tbl>
    <w:p w14:paraId="188B5219" w14:textId="011D0677" w:rsidR="00133753" w:rsidRDefault="66FE7AF8" w:rsidP="12783FC2">
      <w:pPr>
        <w:rPr>
          <w:rFonts w:eastAsia="Arial" w:cs="Arial"/>
          <w:sz w:val="20"/>
          <w:szCs w:val="20"/>
        </w:rPr>
      </w:pPr>
      <w:r w:rsidRPr="12783FC2">
        <w:rPr>
          <w:rFonts w:eastAsia="Arial" w:cs="Arial"/>
          <w:color w:val="000000"/>
        </w:rPr>
        <w:t>*</w:t>
      </w:r>
      <w:r w:rsidRPr="12783FC2">
        <w:rPr>
          <w:rFonts w:eastAsia="Arial" w:cs="Arial"/>
          <w:color w:val="000000"/>
          <w:sz w:val="20"/>
          <w:szCs w:val="20"/>
        </w:rPr>
        <w:t xml:space="preserve">These support categories have been classified according to the dominant funding determination mechanism. Some categories </w:t>
      </w:r>
      <w:r w:rsidR="004858B4">
        <w:rPr>
          <w:rFonts w:eastAsia="Arial" w:cs="Arial"/>
          <w:color w:val="000000"/>
          <w:sz w:val="20"/>
          <w:szCs w:val="20"/>
        </w:rPr>
        <w:t>have</w:t>
      </w:r>
      <w:r w:rsidRPr="12783FC2">
        <w:rPr>
          <w:rFonts w:eastAsia="Arial" w:cs="Arial"/>
          <w:color w:val="000000"/>
          <w:sz w:val="20"/>
          <w:szCs w:val="20"/>
        </w:rPr>
        <w:t xml:space="preserve"> multiple mechanisms and have been listed </w:t>
      </w:r>
      <w:r w:rsidR="004E57AF" w:rsidRPr="12783FC2">
        <w:rPr>
          <w:rFonts w:eastAsia="Arial" w:cs="Arial"/>
          <w:color w:val="000000"/>
          <w:sz w:val="20"/>
          <w:szCs w:val="20"/>
        </w:rPr>
        <w:t xml:space="preserve">based </w:t>
      </w:r>
      <w:r w:rsidRPr="12783FC2">
        <w:rPr>
          <w:rFonts w:eastAsia="Arial" w:cs="Arial"/>
          <w:color w:val="000000"/>
          <w:sz w:val="20"/>
          <w:szCs w:val="20"/>
        </w:rPr>
        <w:t>on the main mechanism used to determine funding for the category of supports.</w:t>
      </w:r>
    </w:p>
    <w:p w14:paraId="059DFF97" w14:textId="1A5131CC" w:rsidR="1BBF1A19" w:rsidRDefault="1BBF1A19" w:rsidP="30BD7990">
      <w:r>
        <w:t xml:space="preserve">The categories </w:t>
      </w:r>
      <w:r w:rsidR="35A9AC88">
        <w:t xml:space="preserve">also </w:t>
      </w:r>
      <w:r w:rsidR="5071B50D">
        <w:t xml:space="preserve">separate </w:t>
      </w:r>
      <w:r w:rsidR="3AEC9C73">
        <w:t xml:space="preserve">supports in the </w:t>
      </w:r>
      <w:r w:rsidR="3AEC9C73" w:rsidRPr="30BD7990">
        <w:rPr>
          <w:b/>
          <w:bCs/>
        </w:rPr>
        <w:t>flexible</w:t>
      </w:r>
      <w:r w:rsidR="3AEC9C73">
        <w:t xml:space="preserve"> budget</w:t>
      </w:r>
      <w:r w:rsidR="7A73FFB5">
        <w:t xml:space="preserve"> from </w:t>
      </w:r>
      <w:r w:rsidR="3AEC9C73">
        <w:t xml:space="preserve">supports </w:t>
      </w:r>
      <w:r w:rsidR="004858B4">
        <w:t>that</w:t>
      </w:r>
      <w:r w:rsidR="3AEC9C73">
        <w:t xml:space="preserve"> are in the </w:t>
      </w:r>
      <w:r w:rsidR="3AEC9C73" w:rsidRPr="30BD7990">
        <w:rPr>
          <w:b/>
          <w:bCs/>
        </w:rPr>
        <w:t>stated supports</w:t>
      </w:r>
      <w:r w:rsidR="3AEC9C73">
        <w:t xml:space="preserve"> budget. </w:t>
      </w:r>
    </w:p>
    <w:p w14:paraId="6286FF91" w14:textId="6BE45581" w:rsidR="3AEC9C73" w:rsidRDefault="3AEC9C73" w:rsidP="30BD7990">
      <w:pPr>
        <w:pStyle w:val="ListParagraph"/>
      </w:pPr>
      <w:r>
        <w:t xml:space="preserve">The </w:t>
      </w:r>
      <w:r w:rsidR="6E9A4E9E">
        <w:t>flexible budget</w:t>
      </w:r>
      <w:r w:rsidR="1E1D8216">
        <w:t xml:space="preserve"> can be spent on items across the </w:t>
      </w:r>
      <w:r w:rsidR="27204CFB">
        <w:t xml:space="preserve">flexible supports </w:t>
      </w:r>
      <w:r w:rsidR="1E1D8216">
        <w:t>categor</w:t>
      </w:r>
      <w:r w:rsidR="433BBC20">
        <w:t>ies</w:t>
      </w:r>
      <w:r w:rsidR="2982E34B">
        <w:t xml:space="preserve"> and may have some </w:t>
      </w:r>
      <w:r w:rsidR="5582B2DE">
        <w:t>restrictions and requirements applied to the spending. The flexible budget includes</w:t>
      </w:r>
      <w:r w:rsidR="19EDED43">
        <w:t xml:space="preserve"> these categories</w:t>
      </w:r>
      <w:r w:rsidR="5582B2DE">
        <w:t>:</w:t>
      </w:r>
      <w:r w:rsidR="6E9A4E9E">
        <w:t xml:space="preserve"> </w:t>
      </w:r>
    </w:p>
    <w:p w14:paraId="28CD06EC" w14:textId="7AC81393" w:rsidR="0A1C891D" w:rsidRDefault="0A1C891D" w:rsidP="30BD7990">
      <w:pPr>
        <w:ind w:firstLine="720"/>
      </w:pPr>
      <w:r>
        <w:t>In-home and community supports</w:t>
      </w:r>
      <w:r w:rsidR="52A3D411">
        <w:t xml:space="preserve">; </w:t>
      </w:r>
      <w:r>
        <w:t>Nursing</w:t>
      </w:r>
      <w:r w:rsidR="3DABD519">
        <w:t xml:space="preserve">; Therapy; Consumables for disability-related </w:t>
      </w:r>
      <w:r>
        <w:tab/>
      </w:r>
      <w:r>
        <w:tab/>
      </w:r>
      <w:r w:rsidR="3DABD519">
        <w:t>health supports; Assistive technology</w:t>
      </w:r>
      <w:r w:rsidR="3049B7E5">
        <w:t xml:space="preserve"> – other; Interpreting and translating; Employment</w:t>
      </w:r>
      <w:r>
        <w:tab/>
      </w:r>
      <w:r>
        <w:tab/>
      </w:r>
      <w:r w:rsidR="55DEA6DB">
        <w:t>s</w:t>
      </w:r>
      <w:r w:rsidR="3049B7E5">
        <w:t>upports; Specialised driver training.</w:t>
      </w:r>
    </w:p>
    <w:p w14:paraId="35C4E480" w14:textId="4CFD7197" w:rsidR="3049B7E5" w:rsidRDefault="787EA586" w:rsidP="30BD7990">
      <w:pPr>
        <w:pStyle w:val="ListParagraph"/>
      </w:pPr>
      <w:r>
        <w:t>Funding for stated supports must be used only for those specific supports.</w:t>
      </w:r>
    </w:p>
    <w:p w14:paraId="5B63FD1E" w14:textId="31AD8761" w:rsidR="3049B7E5" w:rsidRDefault="6BA61B93" w:rsidP="30BD7990">
      <w:pPr>
        <w:pStyle w:val="ListParagraph"/>
      </w:pPr>
      <w:r>
        <w:t xml:space="preserve">The stated supports budget </w:t>
      </w:r>
      <w:r w:rsidR="3049B7E5">
        <w:t>includes these categories:</w:t>
      </w:r>
    </w:p>
    <w:p w14:paraId="0F289FD6" w14:textId="3018134B" w:rsidR="2ACADF4D" w:rsidRDefault="689B358E" w:rsidP="004F5544">
      <w:pPr>
        <w:ind w:left="709"/>
      </w:pPr>
      <w:r>
        <w:t>Assistive technology assets; Assistance animals; Support co-ordination; Short term respite; Behaviour supports; Specialist</w:t>
      </w:r>
      <w:r w:rsidR="7D3CC610">
        <w:t xml:space="preserve"> disability accommodation; Home modification</w:t>
      </w:r>
      <w:r w:rsidR="68E6AD2F">
        <w:t>s</w:t>
      </w:r>
      <w:r w:rsidR="7D3CC610">
        <w:t>;</w:t>
      </w:r>
      <w:r w:rsidR="5ED28F40">
        <w:t xml:space="preserve"> Medium term accommodation; Private vehicle transpor</w:t>
      </w:r>
      <w:r w:rsidR="3D0A3854">
        <w:t>t and Plan Management</w:t>
      </w:r>
      <w:r w:rsidR="5ED28F40">
        <w:t>.</w:t>
      </w:r>
    </w:p>
    <w:p w14:paraId="097CB300" w14:textId="3AE1FEAA" w:rsidR="202FBFF0" w:rsidRDefault="09DAC783" w:rsidP="76C4E293">
      <w:pPr>
        <w:rPr>
          <w:rFonts w:eastAsia="Arial" w:cs="Arial"/>
        </w:rPr>
      </w:pPr>
      <w:r>
        <w:t>For</w:t>
      </w:r>
      <w:r w:rsidR="61DAB24F">
        <w:t xml:space="preserve"> more</w:t>
      </w:r>
      <w:r>
        <w:t xml:space="preserve"> information on </w:t>
      </w:r>
      <w:r w:rsidR="18FBC971">
        <w:t>Building a Plan</w:t>
      </w:r>
      <w:r w:rsidR="076F1197">
        <w:t xml:space="preserve"> and how flexible and stated supports work, please </w:t>
      </w:r>
      <w:r w:rsidR="005E4065">
        <w:t>see</w:t>
      </w:r>
      <w:r w:rsidR="076F1197">
        <w:t>:</w:t>
      </w:r>
      <w:r w:rsidR="7764EA93">
        <w:t xml:space="preserve"> </w:t>
      </w:r>
      <w:hyperlink r:id="rId23">
        <w:r w:rsidR="475BC101" w:rsidRPr="76C4E293">
          <w:rPr>
            <w:rStyle w:val="Hyperlink"/>
            <w:rFonts w:eastAsia="Arial" w:cs="Arial"/>
          </w:rPr>
          <w:t>New Framework Planning Rules - Building a plan</w:t>
        </w:r>
      </w:hyperlink>
      <w:r w:rsidR="31F95976" w:rsidRPr="76C4E293">
        <w:rPr>
          <w:rFonts w:eastAsia="Arial" w:cs="Arial"/>
        </w:rPr>
        <w:t xml:space="preserve"> </w:t>
      </w:r>
      <w:r w:rsidR="202FBFF0" w:rsidRPr="76C4E293">
        <w:rPr>
          <w:rFonts w:eastAsia="Arial" w:cs="Arial"/>
        </w:rPr>
        <w:t>a</w:t>
      </w:r>
      <w:r w:rsidR="31F95976" w:rsidRPr="76C4E293">
        <w:rPr>
          <w:rFonts w:eastAsia="Arial" w:cs="Arial"/>
        </w:rPr>
        <w:t>nd</w:t>
      </w:r>
      <w:r w:rsidR="6060D456" w:rsidRPr="76C4E293">
        <w:rPr>
          <w:rFonts w:eastAsia="Arial" w:cs="Arial"/>
        </w:rPr>
        <w:t xml:space="preserve"> </w:t>
      </w:r>
      <w:hyperlink r:id="rId24">
        <w:r w:rsidR="7DC62BA6" w:rsidRPr="76C4E293">
          <w:rPr>
            <w:rStyle w:val="Hyperlink"/>
            <w:rFonts w:eastAsia="Arial" w:cs="Arial"/>
          </w:rPr>
          <w:t>New Framework Plan</w:t>
        </w:r>
        <w:r w:rsidR="4096A219" w:rsidRPr="76C4E293">
          <w:rPr>
            <w:rStyle w:val="Hyperlink"/>
            <w:rFonts w:eastAsia="Arial" w:cs="Arial"/>
          </w:rPr>
          <w:t>ning</w:t>
        </w:r>
        <w:r w:rsidR="7DC62BA6" w:rsidRPr="76C4E293">
          <w:rPr>
            <w:rStyle w:val="Hyperlink"/>
            <w:rFonts w:eastAsia="Arial" w:cs="Arial"/>
          </w:rPr>
          <w:t xml:space="preserve"> Spending Rules - Explanatory Document</w:t>
        </w:r>
        <w:r w:rsidR="2107AAAD" w:rsidRPr="76C4E293">
          <w:rPr>
            <w:rStyle w:val="Hyperlink"/>
            <w:rFonts w:eastAsia="Arial" w:cs="Arial"/>
          </w:rPr>
          <w:t>.</w:t>
        </w:r>
      </w:hyperlink>
      <w:r w:rsidR="00B8459C">
        <w:t xml:space="preserve"> </w:t>
      </w:r>
    </w:p>
    <w:p w14:paraId="35703998" w14:textId="67F17A17" w:rsidR="5BF3631A" w:rsidRDefault="5BF3631A" w:rsidP="30BD7990">
      <w:pPr>
        <w:pStyle w:val="Heading2"/>
      </w:pPr>
      <w:r>
        <w:t xml:space="preserve">How will </w:t>
      </w:r>
      <w:r w:rsidR="00133753">
        <w:t>a participant</w:t>
      </w:r>
      <w:r>
        <w:t xml:space="preserve"> know what is in </w:t>
      </w:r>
      <w:r w:rsidR="00133753">
        <w:t>their</w:t>
      </w:r>
      <w:r w:rsidR="0085334D">
        <w:t xml:space="preserve"> plan</w:t>
      </w:r>
      <w:r>
        <w:t xml:space="preserve"> budget?</w:t>
      </w:r>
    </w:p>
    <w:p w14:paraId="020BDD90" w14:textId="1D21CDEF" w:rsidR="5BF3631A" w:rsidRDefault="00133753" w:rsidP="30BD7990">
      <w:r>
        <w:t>A participant’s</w:t>
      </w:r>
      <w:r w:rsidR="5BF3631A">
        <w:t xml:space="preserve"> budget </w:t>
      </w:r>
      <w:r w:rsidR="004D76F3">
        <w:t>is</w:t>
      </w:r>
      <w:r w:rsidR="5BF3631A">
        <w:t xml:space="preserve"> included in </w:t>
      </w:r>
      <w:r>
        <w:t>their</w:t>
      </w:r>
      <w:r w:rsidR="5BF3631A">
        <w:t xml:space="preserve"> </w:t>
      </w:r>
      <w:r w:rsidR="004D76F3">
        <w:t xml:space="preserve">NDIS </w:t>
      </w:r>
      <w:r w:rsidR="5BF3631A">
        <w:t xml:space="preserve">plan so </w:t>
      </w:r>
      <w:r>
        <w:t>they</w:t>
      </w:r>
      <w:r w:rsidR="5BF3631A">
        <w:t xml:space="preserve"> can </w:t>
      </w:r>
      <w:r w:rsidR="5A2C7A64">
        <w:t xml:space="preserve">clearly </w:t>
      </w:r>
      <w:r w:rsidR="5BF3631A">
        <w:t xml:space="preserve">see how much funding </w:t>
      </w:r>
      <w:r>
        <w:t>they</w:t>
      </w:r>
      <w:r w:rsidR="5BF3631A">
        <w:t xml:space="preserve"> have available</w:t>
      </w:r>
      <w:r w:rsidR="2B7A930D">
        <w:t xml:space="preserve"> to spend on </w:t>
      </w:r>
      <w:r w:rsidR="2EE24E66">
        <w:t>NDIS supports</w:t>
      </w:r>
      <w:r w:rsidR="5BF3631A">
        <w:t xml:space="preserve">. </w:t>
      </w:r>
      <w:r w:rsidR="7CE4A09C">
        <w:t>Participants will receive information about:</w:t>
      </w:r>
    </w:p>
    <w:p w14:paraId="26642CB9" w14:textId="1853F653" w:rsidR="5BF3631A" w:rsidRDefault="7CE4A09C" w:rsidP="009B601C">
      <w:pPr>
        <w:pStyle w:val="ListParagraph"/>
      </w:pPr>
      <w:r>
        <w:t>their support needs assessment</w:t>
      </w:r>
    </w:p>
    <w:p w14:paraId="6DFFFAB2" w14:textId="5F0E32E6" w:rsidR="5BF3631A" w:rsidRDefault="7CE4A09C" w:rsidP="009B601C">
      <w:pPr>
        <w:pStyle w:val="ListParagraph"/>
      </w:pPr>
      <w:r>
        <w:t>their budget</w:t>
      </w:r>
    </w:p>
    <w:p w14:paraId="52E54573" w14:textId="3D618D40" w:rsidR="5BF3631A" w:rsidRDefault="7CE4A09C" w:rsidP="009B601C">
      <w:pPr>
        <w:pStyle w:val="ListParagraph"/>
      </w:pPr>
      <w:r>
        <w:t>how to use their plan.</w:t>
      </w:r>
    </w:p>
    <w:p w14:paraId="3AFA24DC" w14:textId="14946609" w:rsidR="5BF3631A" w:rsidRDefault="7CE4A09C" w:rsidP="4B7F3F9E">
      <w:r>
        <w:t>Participants</w:t>
      </w:r>
      <w:r w:rsidR="007C2BAA">
        <w:t xml:space="preserve"> can</w:t>
      </w:r>
      <w:r>
        <w:t xml:space="preserve"> also</w:t>
      </w:r>
      <w:r w:rsidR="007C2BAA">
        <w:t xml:space="preserve"> </w:t>
      </w:r>
      <w:r>
        <w:t>have a plan implementation discussion to help them understand and use their plan.</w:t>
      </w:r>
    </w:p>
    <w:p w14:paraId="013A9B53" w14:textId="6FC0ACD5" w:rsidR="5BF3631A" w:rsidRDefault="5BF3631A" w:rsidP="30BD7990"/>
    <w:p w14:paraId="360CFBFB" w14:textId="356C0DF8" w:rsidR="30BD7990" w:rsidRDefault="30BD7990" w:rsidP="30BD7990"/>
    <w:p w14:paraId="2D035931" w14:textId="305D05B4" w:rsidR="00190CC7" w:rsidRPr="00BD13C3" w:rsidRDefault="00522790" w:rsidP="00F64915">
      <w:r w:rsidRPr="76C4E293">
        <w:rPr>
          <w:rFonts w:eastAsia="Arial" w:cs="Arial"/>
        </w:rPr>
        <w:t xml:space="preserve">    </w:t>
      </w:r>
    </w:p>
    <w:sectPr w:rsidR="00190CC7" w:rsidRPr="00BD13C3" w:rsidSect="00052FEF">
      <w:headerReference w:type="default" r:id="rId25"/>
      <w:footerReference w:type="default" r:id="rId26"/>
      <w:headerReference w:type="first" r:id="rId27"/>
      <w:footerReference w:type="first" r:id="rId28"/>
      <w:pgSz w:w="11906" w:h="16838" w:code="9"/>
      <w:pgMar w:top="851" w:right="851" w:bottom="851" w:left="85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399C4" w14:textId="77777777" w:rsidR="001F1232" w:rsidRDefault="001F1232" w:rsidP="0076491B">
      <w:pPr>
        <w:spacing w:before="0" w:after="0" w:line="240" w:lineRule="auto"/>
      </w:pPr>
      <w:r>
        <w:separator/>
      </w:r>
    </w:p>
  </w:endnote>
  <w:endnote w:type="continuationSeparator" w:id="0">
    <w:p w14:paraId="53DD6384" w14:textId="77777777" w:rsidR="001F1232" w:rsidRDefault="001F1232" w:rsidP="0076491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186179"/>
      <w:docPartObj>
        <w:docPartGallery w:val="Page Numbers (Bottom of Page)"/>
        <w:docPartUnique/>
      </w:docPartObj>
    </w:sdtPr>
    <w:sdtEndPr/>
    <w:sdtContent>
      <w:p w14:paraId="64F31E92" w14:textId="31437156" w:rsidR="00741F86" w:rsidRDefault="00741F8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57FF5A45" w14:textId="77777777" w:rsidR="00582372" w:rsidRDefault="005823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103200"/>
      <w:docPartObj>
        <w:docPartGallery w:val="Page Numbers (Bottom of Page)"/>
        <w:docPartUnique/>
      </w:docPartObj>
    </w:sdtPr>
    <w:sdtEndPr/>
    <w:sdtContent>
      <w:p w14:paraId="1D395288" w14:textId="101B51B8" w:rsidR="00CE6D3D" w:rsidRDefault="00CE6D3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724D5994" w14:textId="77777777" w:rsidR="0020407A" w:rsidRDefault="002040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25FF1" w14:textId="77777777" w:rsidR="001F1232" w:rsidRDefault="001F1232" w:rsidP="0076491B">
      <w:pPr>
        <w:spacing w:before="0" w:after="0" w:line="240" w:lineRule="auto"/>
      </w:pPr>
      <w:r>
        <w:separator/>
      </w:r>
    </w:p>
  </w:footnote>
  <w:footnote w:type="continuationSeparator" w:id="0">
    <w:p w14:paraId="5B91B967" w14:textId="77777777" w:rsidR="001F1232" w:rsidRDefault="001F1232" w:rsidP="0076491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CF94A" w14:textId="354DA02C" w:rsidR="0020407A" w:rsidRDefault="00CC1F9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89D6900" wp14:editId="31074806">
              <wp:simplePos x="0" y="0"/>
              <wp:positionH relativeFrom="margin">
                <wp:align>center</wp:align>
              </wp:positionH>
              <wp:positionV relativeFrom="paragraph">
                <wp:posOffset>-467360</wp:posOffset>
              </wp:positionV>
              <wp:extent cx="971550" cy="409575"/>
              <wp:effectExtent l="0" t="0" r="0" b="9525"/>
              <wp:wrapNone/>
              <wp:docPr id="52998304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1550" cy="409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D61C88F" w14:textId="2D8C1FDC" w:rsidR="00CC1F95" w:rsidRPr="00C436D1" w:rsidRDefault="00CC1F95" w:rsidP="00CC1F95">
                          <w:pPr>
                            <w:rPr>
                              <w:b/>
                              <w:bCs/>
                              <w:color w:val="DF0000"/>
                            </w:rPr>
                          </w:pPr>
                          <w:r w:rsidRPr="00C436D1">
                            <w:rPr>
                              <w:b/>
                              <w:bCs/>
                              <w:color w:val="DF0000"/>
                            </w:rPr>
                            <w:t>OFFIC</w:t>
                          </w:r>
                          <w:r w:rsidR="00C436D1" w:rsidRPr="00C436D1">
                            <w:rPr>
                              <w:b/>
                              <w:bCs/>
                              <w:color w:val="DF0000"/>
                            </w:rPr>
                            <w:t>I</w:t>
                          </w:r>
                          <w:r w:rsidRPr="00C436D1">
                            <w:rPr>
                              <w:b/>
                              <w:bCs/>
                              <w:color w:val="DF0000"/>
                            </w:rPr>
                            <w:t>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89D6900">
              <v:stroke joinstyle="miter"/>
              <v:path gradientshapeok="t" o:connecttype="rect"/>
            </v:shapetype>
            <v:shape id="Text Box 6" style="position:absolute;margin-left:0;margin-top:-36.8pt;width:76.5pt;height:32.25pt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spid="_x0000_s1026" fillcolor="#f1f2f2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">
              <v:textbox>
                <w:txbxContent>
                  <w:p w:rsidRPr="00C436D1" w:rsidR="00CC1F95" w:rsidP="00CC1F95" w:rsidRDefault="00CC1F95" w14:paraId="3D61C88F" w14:textId="2D8C1FDC">
                    <w:pPr>
                      <w:rPr>
                        <w:b/>
                        <w:bCs/>
                        <w:color w:val="DF0000"/>
                      </w:rPr>
                    </w:pPr>
                    <w:r w:rsidRPr="00C436D1">
                      <w:rPr>
                        <w:b/>
                        <w:bCs/>
                        <w:color w:val="DF0000"/>
                      </w:rPr>
                      <w:t>OFFIC</w:t>
                    </w:r>
                    <w:r w:rsidRPr="00C436D1" w:rsidR="00C436D1">
                      <w:rPr>
                        <w:b/>
                        <w:bCs/>
                        <w:color w:val="DF0000"/>
                      </w:rPr>
                      <w:t>I</w:t>
                    </w:r>
                    <w:r w:rsidRPr="00C436D1">
                      <w:rPr>
                        <w:b/>
                        <w:bCs/>
                        <w:color w:val="DF0000"/>
                      </w:rPr>
                      <w:t>AL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8EAB" w14:textId="1091A1E9" w:rsidR="0076491B" w:rsidRDefault="00CC1F95"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E0156FF" wp14:editId="472F4612">
              <wp:simplePos x="0" y="0"/>
              <wp:positionH relativeFrom="column">
                <wp:posOffset>2563495</wp:posOffset>
              </wp:positionH>
              <wp:positionV relativeFrom="paragraph">
                <wp:posOffset>335915</wp:posOffset>
              </wp:positionV>
              <wp:extent cx="972000" cy="410400"/>
              <wp:effectExtent l="0" t="0" r="0" b="8890"/>
              <wp:wrapNone/>
              <wp:docPr id="643060765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2000" cy="410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1A0FDD" w14:textId="27DB9266" w:rsidR="00CC1F95" w:rsidRPr="00C436D1" w:rsidRDefault="00CC1F95" w:rsidP="00CC1F95">
                          <w:pPr>
                            <w:rPr>
                              <w:b/>
                              <w:bCs/>
                              <w:color w:val="DF0000"/>
                            </w:rPr>
                          </w:pPr>
                          <w:r w:rsidRPr="00C436D1">
                            <w:rPr>
                              <w:b/>
                              <w:bCs/>
                              <w:color w:val="DF0000"/>
                            </w:rPr>
                            <w:t>OFFIC</w:t>
                          </w:r>
                          <w:r w:rsidR="00C436D1" w:rsidRPr="00C436D1">
                            <w:rPr>
                              <w:b/>
                              <w:bCs/>
                              <w:color w:val="DF0000"/>
                            </w:rPr>
                            <w:t>I</w:t>
                          </w:r>
                          <w:r w:rsidRPr="00C436D1">
                            <w:rPr>
                              <w:b/>
                              <w:bCs/>
                              <w:color w:val="DF0000"/>
                            </w:rPr>
                            <w:t>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2E0156FF">
              <v:stroke joinstyle="miter"/>
              <v:path gradientshapeok="t" o:connecttype="rect"/>
            </v:shapetype>
            <v:shape id="_x0000_s1027" style="position:absolute;margin-left:201.85pt;margin-top:26.45pt;width:76.55pt;height:32.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#f1f2f2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">
              <v:textbox>
                <w:txbxContent>
                  <w:p w:rsidRPr="00C436D1" w:rsidR="00CC1F95" w:rsidP="00CC1F95" w:rsidRDefault="00CC1F95" w14:paraId="3F1A0FDD" w14:textId="27DB9266">
                    <w:pPr>
                      <w:rPr>
                        <w:b/>
                        <w:bCs/>
                        <w:color w:val="DF0000"/>
                      </w:rPr>
                    </w:pPr>
                    <w:r w:rsidRPr="00C436D1">
                      <w:rPr>
                        <w:b/>
                        <w:bCs/>
                        <w:color w:val="DF0000"/>
                      </w:rPr>
                      <w:t>OFFIC</w:t>
                    </w:r>
                    <w:r w:rsidRPr="00C436D1" w:rsidR="00C436D1">
                      <w:rPr>
                        <w:b/>
                        <w:bCs/>
                        <w:color w:val="DF0000"/>
                      </w:rPr>
                      <w:t>I</w:t>
                    </w:r>
                    <w:r w:rsidRPr="00C436D1">
                      <w:rPr>
                        <w:b/>
                        <w:bCs/>
                        <w:color w:val="DF0000"/>
                      </w:rPr>
                      <w:t>AL</w:t>
                    </w:r>
                  </w:p>
                </w:txbxContent>
              </v:textbox>
            </v:shape>
          </w:pict>
        </mc:Fallback>
      </mc:AlternateContent>
    </w:r>
    <w:r w:rsidR="00FD4616">
      <w:rPr>
        <w:noProof/>
      </w:rPr>
      <w:drawing>
        <wp:anchor distT="0" distB="0" distL="114300" distR="114300" simplePos="0" relativeHeight="251658241" behindDoc="1" locked="0" layoutInCell="1" allowOverlap="1" wp14:anchorId="63401DFA" wp14:editId="07E7BED8">
          <wp:simplePos x="0" y="0"/>
          <wp:positionH relativeFrom="page">
            <wp:posOffset>-55659</wp:posOffset>
          </wp:positionH>
          <wp:positionV relativeFrom="page">
            <wp:posOffset>-143123</wp:posOffset>
          </wp:positionV>
          <wp:extent cx="7602234" cy="3705228"/>
          <wp:effectExtent l="0" t="0" r="0" b="0"/>
          <wp:wrapNone/>
          <wp:docPr id="1682187542" name="Picture 168218754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64" b="13464"/>
                  <a:stretch>
                    <a:fillRect/>
                  </a:stretch>
                </pic:blipFill>
                <pic:spPr bwMode="auto">
                  <a:xfrm>
                    <a:off x="0" y="0"/>
                    <a:ext cx="7602234" cy="37052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4616">
      <w:rPr>
        <w:noProof/>
      </w:rPr>
      <w:drawing>
        <wp:anchor distT="0" distB="0" distL="114300" distR="114300" simplePos="0" relativeHeight="251658240" behindDoc="0" locked="0" layoutInCell="1" allowOverlap="1" wp14:anchorId="0F830DDC" wp14:editId="6F7F0B8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405" cy="1981200"/>
          <wp:effectExtent l="0" t="0" r="4445" b="0"/>
          <wp:wrapNone/>
          <wp:docPr id="891295306" name="Picture 89129530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9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jmj7l5rSw0yVb" int2:id="wiiKIXsO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04077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0876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D0FC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AAEA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3F875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1AE9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1C7D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4089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F6B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8A889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012A21"/>
    <w:multiLevelType w:val="hybridMultilevel"/>
    <w:tmpl w:val="F00EFBEE"/>
    <w:lvl w:ilvl="0" w:tplc="33720E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A576C" w:themeColor="accent4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05B05F11"/>
    <w:multiLevelType w:val="hybridMultilevel"/>
    <w:tmpl w:val="9426DF36"/>
    <w:lvl w:ilvl="0" w:tplc="0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 w15:restartNumberingAfterBreak="0">
    <w:nsid w:val="068B2295"/>
    <w:multiLevelType w:val="hybridMultilevel"/>
    <w:tmpl w:val="C290A552"/>
    <w:lvl w:ilvl="0" w:tplc="0CF8F0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A576C" w:themeColor="accent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3722DDD"/>
    <w:multiLevelType w:val="hybridMultilevel"/>
    <w:tmpl w:val="574A2A80"/>
    <w:lvl w:ilvl="0" w:tplc="9AEA6F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AD466BE"/>
    <w:multiLevelType w:val="hybridMultilevel"/>
    <w:tmpl w:val="555AC2EA"/>
    <w:lvl w:ilvl="0" w:tplc="CB82E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B4397FA"/>
    <w:multiLevelType w:val="hybridMultilevel"/>
    <w:tmpl w:val="C3567092"/>
    <w:lvl w:ilvl="0" w:tplc="F8F2E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6A6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829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68E4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62F0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8E5F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5ACA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B81B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08CD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850F12"/>
    <w:multiLevelType w:val="hybridMultilevel"/>
    <w:tmpl w:val="B8CCEA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2082F2"/>
    <w:multiLevelType w:val="hybridMultilevel"/>
    <w:tmpl w:val="6E52D9E4"/>
    <w:lvl w:ilvl="0" w:tplc="8DFA5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1A8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7C6F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8D4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3AD5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B007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DC57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66AF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041F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033F4D"/>
    <w:multiLevelType w:val="hybridMultilevel"/>
    <w:tmpl w:val="D28025E0"/>
    <w:lvl w:ilvl="0" w:tplc="CB82E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46328CC"/>
    <w:multiLevelType w:val="hybridMultilevel"/>
    <w:tmpl w:val="B614C8A6"/>
    <w:lvl w:ilvl="0" w:tplc="9DA69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6F5CDB"/>
    <w:multiLevelType w:val="hybridMultilevel"/>
    <w:tmpl w:val="7F926684"/>
    <w:lvl w:ilvl="0" w:tplc="C9CE7010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1802ADA"/>
    <w:multiLevelType w:val="hybridMultilevel"/>
    <w:tmpl w:val="1B167CEC"/>
    <w:lvl w:ilvl="0" w:tplc="FFFFFFFF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3664E5"/>
    <w:multiLevelType w:val="hybridMultilevel"/>
    <w:tmpl w:val="D00005BA"/>
    <w:lvl w:ilvl="0" w:tplc="2B8857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48EE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BE5D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F0F6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22F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6C5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C8C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9A21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406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7B7D4F"/>
    <w:multiLevelType w:val="hybridMultilevel"/>
    <w:tmpl w:val="6CDCD252"/>
    <w:lvl w:ilvl="0" w:tplc="9DA69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406261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4F52E8C"/>
    <w:multiLevelType w:val="hybridMultilevel"/>
    <w:tmpl w:val="56D6A3B6"/>
    <w:lvl w:ilvl="0" w:tplc="7A547E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8BE43" w:themeColor="accent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DFC5FB"/>
    <w:multiLevelType w:val="hybridMultilevel"/>
    <w:tmpl w:val="8CBEFCAC"/>
    <w:lvl w:ilvl="0" w:tplc="0E009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B4C8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480F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222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FAE6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787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601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82D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7C97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022B2"/>
    <w:multiLevelType w:val="hybridMultilevel"/>
    <w:tmpl w:val="35E26942"/>
    <w:lvl w:ilvl="0" w:tplc="9AECBA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4697E56"/>
    <w:multiLevelType w:val="hybridMultilevel"/>
    <w:tmpl w:val="DC6EF808"/>
    <w:lvl w:ilvl="0" w:tplc="9AEA6F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56FD7847"/>
    <w:multiLevelType w:val="hybridMultilevel"/>
    <w:tmpl w:val="B288A8B0"/>
    <w:lvl w:ilvl="0" w:tplc="9AEA6F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406261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8D941C3"/>
    <w:multiLevelType w:val="hybridMultilevel"/>
    <w:tmpl w:val="493E3BD4"/>
    <w:lvl w:ilvl="0" w:tplc="7A547E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8BE43" w:themeColor="accent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F509F4"/>
    <w:multiLevelType w:val="hybridMultilevel"/>
    <w:tmpl w:val="0E401322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72E3359"/>
    <w:multiLevelType w:val="hybridMultilevel"/>
    <w:tmpl w:val="9D509A3A"/>
    <w:lvl w:ilvl="0" w:tplc="1E143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AEB4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0462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F85C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6E5D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5A1F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D691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A074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9288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570BA3"/>
    <w:multiLevelType w:val="hybridMultilevel"/>
    <w:tmpl w:val="48C8B4FA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F21357"/>
    <w:multiLevelType w:val="hybridMultilevel"/>
    <w:tmpl w:val="62E215F0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19D5D85"/>
    <w:multiLevelType w:val="hybridMultilevel"/>
    <w:tmpl w:val="26D40E96"/>
    <w:lvl w:ilvl="0" w:tplc="9DA69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6D63674"/>
    <w:multiLevelType w:val="hybridMultilevel"/>
    <w:tmpl w:val="670812D8"/>
    <w:lvl w:ilvl="0" w:tplc="9DA69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8996252"/>
    <w:multiLevelType w:val="hybridMultilevel"/>
    <w:tmpl w:val="73109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E964CA"/>
    <w:multiLevelType w:val="hybridMultilevel"/>
    <w:tmpl w:val="B5E24EBC"/>
    <w:lvl w:ilvl="0" w:tplc="9AECBA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79794BBD"/>
    <w:multiLevelType w:val="hybridMultilevel"/>
    <w:tmpl w:val="27FAF994"/>
    <w:lvl w:ilvl="0" w:tplc="6C30DA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C623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F00D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145A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2A1B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1E64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9EE8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5002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C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AD94C2"/>
    <w:multiLevelType w:val="hybridMultilevel"/>
    <w:tmpl w:val="4CF4B8BC"/>
    <w:lvl w:ilvl="0" w:tplc="93442A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CED7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C868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EE0D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4AA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0E31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EB4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029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860C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7361ED"/>
    <w:multiLevelType w:val="hybridMultilevel"/>
    <w:tmpl w:val="03B2410E"/>
    <w:lvl w:ilvl="0" w:tplc="9AECBA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966737207">
    <w:abstractNumId w:val="25"/>
  </w:num>
  <w:num w:numId="2" w16cid:durableId="1969895036">
    <w:abstractNumId w:val="39"/>
  </w:num>
  <w:num w:numId="3" w16cid:durableId="582377577">
    <w:abstractNumId w:val="15"/>
  </w:num>
  <w:num w:numId="4" w16cid:durableId="1517227022">
    <w:abstractNumId w:val="31"/>
  </w:num>
  <w:num w:numId="5" w16cid:durableId="867450380">
    <w:abstractNumId w:val="22"/>
  </w:num>
  <w:num w:numId="6" w16cid:durableId="1960720878">
    <w:abstractNumId w:val="38"/>
  </w:num>
  <w:num w:numId="7" w16cid:durableId="529416273">
    <w:abstractNumId w:val="17"/>
  </w:num>
  <w:num w:numId="8" w16cid:durableId="1046561083">
    <w:abstractNumId w:val="36"/>
  </w:num>
  <w:num w:numId="9" w16cid:durableId="1859654231">
    <w:abstractNumId w:val="20"/>
  </w:num>
  <w:num w:numId="10" w16cid:durableId="1585872083">
    <w:abstractNumId w:val="32"/>
  </w:num>
  <w:num w:numId="11" w16cid:durableId="929628318">
    <w:abstractNumId w:val="33"/>
  </w:num>
  <w:num w:numId="12" w16cid:durableId="675889586">
    <w:abstractNumId w:val="29"/>
  </w:num>
  <w:num w:numId="13" w16cid:durableId="1134985025">
    <w:abstractNumId w:val="24"/>
  </w:num>
  <w:num w:numId="14" w16cid:durableId="1690179744">
    <w:abstractNumId w:val="18"/>
  </w:num>
  <w:num w:numId="15" w16cid:durableId="2132438095">
    <w:abstractNumId w:val="14"/>
  </w:num>
  <w:num w:numId="16" w16cid:durableId="966087162">
    <w:abstractNumId w:val="12"/>
  </w:num>
  <w:num w:numId="17" w16cid:durableId="949972108">
    <w:abstractNumId w:val="26"/>
  </w:num>
  <w:num w:numId="18" w16cid:durableId="561915753">
    <w:abstractNumId w:val="23"/>
  </w:num>
  <w:num w:numId="19" w16cid:durableId="1751154664">
    <w:abstractNumId w:val="40"/>
  </w:num>
  <w:num w:numId="20" w16cid:durableId="2048069217">
    <w:abstractNumId w:val="37"/>
  </w:num>
  <w:num w:numId="21" w16cid:durableId="1318655358">
    <w:abstractNumId w:val="28"/>
  </w:num>
  <w:num w:numId="22" w16cid:durableId="584608571">
    <w:abstractNumId w:val="10"/>
  </w:num>
  <w:num w:numId="23" w16cid:durableId="785661425">
    <w:abstractNumId w:val="19"/>
  </w:num>
  <w:num w:numId="24" w16cid:durableId="1237204485">
    <w:abstractNumId w:val="34"/>
  </w:num>
  <w:num w:numId="25" w16cid:durableId="2096398121">
    <w:abstractNumId w:val="35"/>
  </w:num>
  <w:num w:numId="26" w16cid:durableId="1441995528">
    <w:abstractNumId w:val="13"/>
  </w:num>
  <w:num w:numId="27" w16cid:durableId="2034990660">
    <w:abstractNumId w:val="27"/>
  </w:num>
  <w:num w:numId="28" w16cid:durableId="4091745">
    <w:abstractNumId w:val="30"/>
  </w:num>
  <w:num w:numId="29" w16cid:durableId="2125030480">
    <w:abstractNumId w:val="21"/>
  </w:num>
  <w:num w:numId="30" w16cid:durableId="1750931251">
    <w:abstractNumId w:val="9"/>
  </w:num>
  <w:num w:numId="31" w16cid:durableId="662853843">
    <w:abstractNumId w:val="7"/>
  </w:num>
  <w:num w:numId="32" w16cid:durableId="1909152635">
    <w:abstractNumId w:val="6"/>
  </w:num>
  <w:num w:numId="33" w16cid:durableId="21445032">
    <w:abstractNumId w:val="5"/>
  </w:num>
  <w:num w:numId="34" w16cid:durableId="2120024323">
    <w:abstractNumId w:val="4"/>
  </w:num>
  <w:num w:numId="35" w16cid:durableId="312219165">
    <w:abstractNumId w:val="8"/>
  </w:num>
  <w:num w:numId="36" w16cid:durableId="716011004">
    <w:abstractNumId w:val="3"/>
  </w:num>
  <w:num w:numId="37" w16cid:durableId="344017826">
    <w:abstractNumId w:val="2"/>
  </w:num>
  <w:num w:numId="38" w16cid:durableId="442574395">
    <w:abstractNumId w:val="1"/>
  </w:num>
  <w:num w:numId="39" w16cid:durableId="540360023">
    <w:abstractNumId w:val="0"/>
  </w:num>
  <w:num w:numId="40" w16cid:durableId="1279723883">
    <w:abstractNumId w:val="11"/>
  </w:num>
  <w:num w:numId="41" w16cid:durableId="17551310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E2"/>
    <w:rsid w:val="000056E9"/>
    <w:rsid w:val="00007AD5"/>
    <w:rsid w:val="00010D86"/>
    <w:rsid w:val="00011801"/>
    <w:rsid w:val="00015B7D"/>
    <w:rsid w:val="0003346B"/>
    <w:rsid w:val="00033F22"/>
    <w:rsid w:val="0003489B"/>
    <w:rsid w:val="00046C39"/>
    <w:rsid w:val="00052FEF"/>
    <w:rsid w:val="0005471A"/>
    <w:rsid w:val="00055CF5"/>
    <w:rsid w:val="00057AE2"/>
    <w:rsid w:val="00062525"/>
    <w:rsid w:val="000633D9"/>
    <w:rsid w:val="00074E25"/>
    <w:rsid w:val="00083DBC"/>
    <w:rsid w:val="000846B9"/>
    <w:rsid w:val="00091332"/>
    <w:rsid w:val="00097114"/>
    <w:rsid w:val="000A3175"/>
    <w:rsid w:val="000A5D2B"/>
    <w:rsid w:val="000A76B5"/>
    <w:rsid w:val="000B2287"/>
    <w:rsid w:val="000B6982"/>
    <w:rsid w:val="000B7B67"/>
    <w:rsid w:val="000C1BCF"/>
    <w:rsid w:val="000D43C5"/>
    <w:rsid w:val="000D4BAB"/>
    <w:rsid w:val="000D50AE"/>
    <w:rsid w:val="000D7A04"/>
    <w:rsid w:val="000E30D5"/>
    <w:rsid w:val="000E4489"/>
    <w:rsid w:val="000F0E33"/>
    <w:rsid w:val="000F3FCB"/>
    <w:rsid w:val="00101876"/>
    <w:rsid w:val="0010285B"/>
    <w:rsid w:val="0010339A"/>
    <w:rsid w:val="00104C62"/>
    <w:rsid w:val="00106D70"/>
    <w:rsid w:val="0010753B"/>
    <w:rsid w:val="00110556"/>
    <w:rsid w:val="00110B73"/>
    <w:rsid w:val="00111CEB"/>
    <w:rsid w:val="00114E22"/>
    <w:rsid w:val="00123571"/>
    <w:rsid w:val="00131B2D"/>
    <w:rsid w:val="00133753"/>
    <w:rsid w:val="00134CC0"/>
    <w:rsid w:val="00136D19"/>
    <w:rsid w:val="001477F4"/>
    <w:rsid w:val="00147C3E"/>
    <w:rsid w:val="001518F5"/>
    <w:rsid w:val="0015409F"/>
    <w:rsid w:val="0015695C"/>
    <w:rsid w:val="0015732F"/>
    <w:rsid w:val="00160AE8"/>
    <w:rsid w:val="00171DE2"/>
    <w:rsid w:val="0017345C"/>
    <w:rsid w:val="001906CF"/>
    <w:rsid w:val="00190CC7"/>
    <w:rsid w:val="001A4831"/>
    <w:rsid w:val="001A4B05"/>
    <w:rsid w:val="001A7C00"/>
    <w:rsid w:val="001B25DB"/>
    <w:rsid w:val="001B3A09"/>
    <w:rsid w:val="001C12AE"/>
    <w:rsid w:val="001C2CA0"/>
    <w:rsid w:val="001C6875"/>
    <w:rsid w:val="001E7BDA"/>
    <w:rsid w:val="001F0C1F"/>
    <w:rsid w:val="001F1232"/>
    <w:rsid w:val="001F30CF"/>
    <w:rsid w:val="001F45F9"/>
    <w:rsid w:val="0020407A"/>
    <w:rsid w:val="00205023"/>
    <w:rsid w:val="002056FA"/>
    <w:rsid w:val="00205EFB"/>
    <w:rsid w:val="00207CB9"/>
    <w:rsid w:val="00214244"/>
    <w:rsid w:val="00214A61"/>
    <w:rsid w:val="0021543B"/>
    <w:rsid w:val="00225478"/>
    <w:rsid w:val="00235F20"/>
    <w:rsid w:val="00250B7C"/>
    <w:rsid w:val="00250DA6"/>
    <w:rsid w:val="00256A5B"/>
    <w:rsid w:val="00264834"/>
    <w:rsid w:val="00265450"/>
    <w:rsid w:val="002707EB"/>
    <w:rsid w:val="0027700C"/>
    <w:rsid w:val="002801CC"/>
    <w:rsid w:val="002820B1"/>
    <w:rsid w:val="002823D0"/>
    <w:rsid w:val="002852B8"/>
    <w:rsid w:val="00290BB9"/>
    <w:rsid w:val="00294300"/>
    <w:rsid w:val="00294BF4"/>
    <w:rsid w:val="002A1AE7"/>
    <w:rsid w:val="002A2508"/>
    <w:rsid w:val="002B15D1"/>
    <w:rsid w:val="002B1DB3"/>
    <w:rsid w:val="002B3188"/>
    <w:rsid w:val="002C3891"/>
    <w:rsid w:val="002C57C5"/>
    <w:rsid w:val="002C5B01"/>
    <w:rsid w:val="002C6069"/>
    <w:rsid w:val="002C6FCC"/>
    <w:rsid w:val="002D03DF"/>
    <w:rsid w:val="002D286E"/>
    <w:rsid w:val="002D3054"/>
    <w:rsid w:val="002D64AD"/>
    <w:rsid w:val="002E1E32"/>
    <w:rsid w:val="002E575C"/>
    <w:rsid w:val="002E7F60"/>
    <w:rsid w:val="002F5AB3"/>
    <w:rsid w:val="002F66CF"/>
    <w:rsid w:val="00300AA0"/>
    <w:rsid w:val="00301EC5"/>
    <w:rsid w:val="0031355C"/>
    <w:rsid w:val="00324D7E"/>
    <w:rsid w:val="0032503D"/>
    <w:rsid w:val="00327929"/>
    <w:rsid w:val="00337463"/>
    <w:rsid w:val="00337EE1"/>
    <w:rsid w:val="00340CBE"/>
    <w:rsid w:val="00347A76"/>
    <w:rsid w:val="003508BD"/>
    <w:rsid w:val="00350B7A"/>
    <w:rsid w:val="00350D64"/>
    <w:rsid w:val="0035156B"/>
    <w:rsid w:val="0035271B"/>
    <w:rsid w:val="00352F94"/>
    <w:rsid w:val="00353B5A"/>
    <w:rsid w:val="00353D9C"/>
    <w:rsid w:val="003553D8"/>
    <w:rsid w:val="00360B34"/>
    <w:rsid w:val="0036631E"/>
    <w:rsid w:val="00367E4C"/>
    <w:rsid w:val="00372291"/>
    <w:rsid w:val="0037731E"/>
    <w:rsid w:val="00380C04"/>
    <w:rsid w:val="00395742"/>
    <w:rsid w:val="003B4572"/>
    <w:rsid w:val="003B5CCF"/>
    <w:rsid w:val="003B62E8"/>
    <w:rsid w:val="003B63F5"/>
    <w:rsid w:val="003B737B"/>
    <w:rsid w:val="003C00A2"/>
    <w:rsid w:val="003C262C"/>
    <w:rsid w:val="003C2826"/>
    <w:rsid w:val="003D5BF0"/>
    <w:rsid w:val="003D6267"/>
    <w:rsid w:val="003D6A68"/>
    <w:rsid w:val="003E59C0"/>
    <w:rsid w:val="003F3400"/>
    <w:rsid w:val="003F452D"/>
    <w:rsid w:val="00404530"/>
    <w:rsid w:val="0040571B"/>
    <w:rsid w:val="00411FAB"/>
    <w:rsid w:val="00412D40"/>
    <w:rsid w:val="00414780"/>
    <w:rsid w:val="0042225E"/>
    <w:rsid w:val="004233BF"/>
    <w:rsid w:val="00423AF7"/>
    <w:rsid w:val="004257FC"/>
    <w:rsid w:val="00434861"/>
    <w:rsid w:val="00435D83"/>
    <w:rsid w:val="00437631"/>
    <w:rsid w:val="00437803"/>
    <w:rsid w:val="004424BC"/>
    <w:rsid w:val="00443823"/>
    <w:rsid w:val="00447599"/>
    <w:rsid w:val="0045020B"/>
    <w:rsid w:val="004503B0"/>
    <w:rsid w:val="00450798"/>
    <w:rsid w:val="004557A0"/>
    <w:rsid w:val="00456B13"/>
    <w:rsid w:val="004764E8"/>
    <w:rsid w:val="004777ED"/>
    <w:rsid w:val="00480D51"/>
    <w:rsid w:val="00481138"/>
    <w:rsid w:val="00481C8E"/>
    <w:rsid w:val="004858B4"/>
    <w:rsid w:val="0048706B"/>
    <w:rsid w:val="00490A0D"/>
    <w:rsid w:val="004931F4"/>
    <w:rsid w:val="004A276F"/>
    <w:rsid w:val="004A37FF"/>
    <w:rsid w:val="004B77BF"/>
    <w:rsid w:val="004B7A7F"/>
    <w:rsid w:val="004C11EB"/>
    <w:rsid w:val="004C1816"/>
    <w:rsid w:val="004C296D"/>
    <w:rsid w:val="004C3EE6"/>
    <w:rsid w:val="004C50D4"/>
    <w:rsid w:val="004D2737"/>
    <w:rsid w:val="004D5401"/>
    <w:rsid w:val="004D76F3"/>
    <w:rsid w:val="004E1DD4"/>
    <w:rsid w:val="004E5424"/>
    <w:rsid w:val="004E57AF"/>
    <w:rsid w:val="004E7D1B"/>
    <w:rsid w:val="004F5544"/>
    <w:rsid w:val="00500C95"/>
    <w:rsid w:val="005035B6"/>
    <w:rsid w:val="00504979"/>
    <w:rsid w:val="0050750F"/>
    <w:rsid w:val="0050776D"/>
    <w:rsid w:val="005105FC"/>
    <w:rsid w:val="005111A7"/>
    <w:rsid w:val="00511C82"/>
    <w:rsid w:val="00517718"/>
    <w:rsid w:val="00517C71"/>
    <w:rsid w:val="00522790"/>
    <w:rsid w:val="005260B9"/>
    <w:rsid w:val="00541DC3"/>
    <w:rsid w:val="00542777"/>
    <w:rsid w:val="00545E1F"/>
    <w:rsid w:val="00547C7D"/>
    <w:rsid w:val="00553DE1"/>
    <w:rsid w:val="00556134"/>
    <w:rsid w:val="005627A3"/>
    <w:rsid w:val="00563FB2"/>
    <w:rsid w:val="00572E2B"/>
    <w:rsid w:val="00573325"/>
    <w:rsid w:val="005733D3"/>
    <w:rsid w:val="00577999"/>
    <w:rsid w:val="00577C30"/>
    <w:rsid w:val="00580FCE"/>
    <w:rsid w:val="00582372"/>
    <w:rsid w:val="005844FC"/>
    <w:rsid w:val="005867FC"/>
    <w:rsid w:val="005875D6"/>
    <w:rsid w:val="00590011"/>
    <w:rsid w:val="00592833"/>
    <w:rsid w:val="0059780F"/>
    <w:rsid w:val="005A35FD"/>
    <w:rsid w:val="005A5B21"/>
    <w:rsid w:val="005B0458"/>
    <w:rsid w:val="005B6F61"/>
    <w:rsid w:val="005C2323"/>
    <w:rsid w:val="005C3298"/>
    <w:rsid w:val="005C3865"/>
    <w:rsid w:val="005C576C"/>
    <w:rsid w:val="005C7F3F"/>
    <w:rsid w:val="005D3253"/>
    <w:rsid w:val="005D465C"/>
    <w:rsid w:val="005D6B40"/>
    <w:rsid w:val="005E098D"/>
    <w:rsid w:val="005E4065"/>
    <w:rsid w:val="005E5DD8"/>
    <w:rsid w:val="005F1B3B"/>
    <w:rsid w:val="005F4534"/>
    <w:rsid w:val="005F4EF7"/>
    <w:rsid w:val="00600A0D"/>
    <w:rsid w:val="00605450"/>
    <w:rsid w:val="00611DF4"/>
    <w:rsid w:val="006209F9"/>
    <w:rsid w:val="00620E31"/>
    <w:rsid w:val="00621DF7"/>
    <w:rsid w:val="006235F9"/>
    <w:rsid w:val="00624768"/>
    <w:rsid w:val="00625458"/>
    <w:rsid w:val="006265B8"/>
    <w:rsid w:val="00633DB4"/>
    <w:rsid w:val="00641466"/>
    <w:rsid w:val="00642574"/>
    <w:rsid w:val="00644AD4"/>
    <w:rsid w:val="006462C1"/>
    <w:rsid w:val="00646C90"/>
    <w:rsid w:val="006518DD"/>
    <w:rsid w:val="00651ACF"/>
    <w:rsid w:val="00660B04"/>
    <w:rsid w:val="00660E94"/>
    <w:rsid w:val="00675C78"/>
    <w:rsid w:val="0068043B"/>
    <w:rsid w:val="006846DA"/>
    <w:rsid w:val="006875DF"/>
    <w:rsid w:val="006952A9"/>
    <w:rsid w:val="0069754E"/>
    <w:rsid w:val="00697ECB"/>
    <w:rsid w:val="006A1795"/>
    <w:rsid w:val="006B17A2"/>
    <w:rsid w:val="006B2706"/>
    <w:rsid w:val="006B351A"/>
    <w:rsid w:val="006B49C2"/>
    <w:rsid w:val="006B6067"/>
    <w:rsid w:val="006C3F9D"/>
    <w:rsid w:val="006D0DBA"/>
    <w:rsid w:val="006D0DBC"/>
    <w:rsid w:val="006D15FE"/>
    <w:rsid w:val="006E0102"/>
    <w:rsid w:val="006E33A9"/>
    <w:rsid w:val="006E431B"/>
    <w:rsid w:val="006E4E2D"/>
    <w:rsid w:val="006F09AB"/>
    <w:rsid w:val="006F0E2A"/>
    <w:rsid w:val="006F2C24"/>
    <w:rsid w:val="006F4500"/>
    <w:rsid w:val="0070000A"/>
    <w:rsid w:val="0070503E"/>
    <w:rsid w:val="00707226"/>
    <w:rsid w:val="007110FF"/>
    <w:rsid w:val="00715772"/>
    <w:rsid w:val="00716102"/>
    <w:rsid w:val="0072341D"/>
    <w:rsid w:val="00723757"/>
    <w:rsid w:val="00724CC0"/>
    <w:rsid w:val="00724F9A"/>
    <w:rsid w:val="00726939"/>
    <w:rsid w:val="007322BA"/>
    <w:rsid w:val="00734D2A"/>
    <w:rsid w:val="00741F86"/>
    <w:rsid w:val="0074688B"/>
    <w:rsid w:val="00747658"/>
    <w:rsid w:val="00751868"/>
    <w:rsid w:val="0075662E"/>
    <w:rsid w:val="00763E30"/>
    <w:rsid w:val="0076491B"/>
    <w:rsid w:val="00764AD9"/>
    <w:rsid w:val="00764EDC"/>
    <w:rsid w:val="00770A79"/>
    <w:rsid w:val="007756F6"/>
    <w:rsid w:val="00777785"/>
    <w:rsid w:val="007921CE"/>
    <w:rsid w:val="00796A6F"/>
    <w:rsid w:val="007A0BA4"/>
    <w:rsid w:val="007A6807"/>
    <w:rsid w:val="007A72BC"/>
    <w:rsid w:val="007B1675"/>
    <w:rsid w:val="007B2BE1"/>
    <w:rsid w:val="007B4C66"/>
    <w:rsid w:val="007C2BAA"/>
    <w:rsid w:val="007C6D17"/>
    <w:rsid w:val="007D62A0"/>
    <w:rsid w:val="007D6673"/>
    <w:rsid w:val="007D68F3"/>
    <w:rsid w:val="007E6DF2"/>
    <w:rsid w:val="007E7244"/>
    <w:rsid w:val="007E7847"/>
    <w:rsid w:val="007F65F5"/>
    <w:rsid w:val="008006C9"/>
    <w:rsid w:val="00801B61"/>
    <w:rsid w:val="00805677"/>
    <w:rsid w:val="00810A8F"/>
    <w:rsid w:val="00815443"/>
    <w:rsid w:val="00817A9D"/>
    <w:rsid w:val="00822C48"/>
    <w:rsid w:val="008271D4"/>
    <w:rsid w:val="0083328C"/>
    <w:rsid w:val="008414AE"/>
    <w:rsid w:val="00841EB5"/>
    <w:rsid w:val="00842B30"/>
    <w:rsid w:val="00843F20"/>
    <w:rsid w:val="0085334D"/>
    <w:rsid w:val="008806D5"/>
    <w:rsid w:val="008876B0"/>
    <w:rsid w:val="00890B2A"/>
    <w:rsid w:val="00893AC9"/>
    <w:rsid w:val="00894736"/>
    <w:rsid w:val="0089561B"/>
    <w:rsid w:val="008A10EF"/>
    <w:rsid w:val="008A3C98"/>
    <w:rsid w:val="008A4880"/>
    <w:rsid w:val="008A6D24"/>
    <w:rsid w:val="008B3AB2"/>
    <w:rsid w:val="008B6841"/>
    <w:rsid w:val="008C24AE"/>
    <w:rsid w:val="008C663D"/>
    <w:rsid w:val="008C7859"/>
    <w:rsid w:val="008D1034"/>
    <w:rsid w:val="008E09F6"/>
    <w:rsid w:val="008E1470"/>
    <w:rsid w:val="008E1E6D"/>
    <w:rsid w:val="008E46BE"/>
    <w:rsid w:val="008F01A8"/>
    <w:rsid w:val="008F5574"/>
    <w:rsid w:val="00900845"/>
    <w:rsid w:val="00901E78"/>
    <w:rsid w:val="00903B07"/>
    <w:rsid w:val="00905E51"/>
    <w:rsid w:val="0091053A"/>
    <w:rsid w:val="00910F72"/>
    <w:rsid w:val="00913853"/>
    <w:rsid w:val="0091751D"/>
    <w:rsid w:val="009346B6"/>
    <w:rsid w:val="00935F98"/>
    <w:rsid w:val="00937EE7"/>
    <w:rsid w:val="00941E85"/>
    <w:rsid w:val="00942356"/>
    <w:rsid w:val="00946DF5"/>
    <w:rsid w:val="00947E4A"/>
    <w:rsid w:val="00951366"/>
    <w:rsid w:val="00951F6A"/>
    <w:rsid w:val="0095248C"/>
    <w:rsid w:val="00960A62"/>
    <w:rsid w:val="009625FA"/>
    <w:rsid w:val="00964854"/>
    <w:rsid w:val="00967E10"/>
    <w:rsid w:val="009717CD"/>
    <w:rsid w:val="00973BBA"/>
    <w:rsid w:val="009860C8"/>
    <w:rsid w:val="00987BB2"/>
    <w:rsid w:val="00990701"/>
    <w:rsid w:val="00992524"/>
    <w:rsid w:val="00994771"/>
    <w:rsid w:val="00995B15"/>
    <w:rsid w:val="009961F2"/>
    <w:rsid w:val="009A3221"/>
    <w:rsid w:val="009A3FF2"/>
    <w:rsid w:val="009A4FEF"/>
    <w:rsid w:val="009B2828"/>
    <w:rsid w:val="009B4F1E"/>
    <w:rsid w:val="009B601C"/>
    <w:rsid w:val="009C3B91"/>
    <w:rsid w:val="009C520E"/>
    <w:rsid w:val="009E19E9"/>
    <w:rsid w:val="009E3371"/>
    <w:rsid w:val="009E73EF"/>
    <w:rsid w:val="009F097E"/>
    <w:rsid w:val="009F593E"/>
    <w:rsid w:val="009F67AE"/>
    <w:rsid w:val="00A0005A"/>
    <w:rsid w:val="00A009F6"/>
    <w:rsid w:val="00A02968"/>
    <w:rsid w:val="00A04072"/>
    <w:rsid w:val="00A1349E"/>
    <w:rsid w:val="00A17BC1"/>
    <w:rsid w:val="00A22614"/>
    <w:rsid w:val="00A24A52"/>
    <w:rsid w:val="00A24C15"/>
    <w:rsid w:val="00A26193"/>
    <w:rsid w:val="00A263F4"/>
    <w:rsid w:val="00A26BB3"/>
    <w:rsid w:val="00A33CE5"/>
    <w:rsid w:val="00A3615C"/>
    <w:rsid w:val="00A45326"/>
    <w:rsid w:val="00A52C55"/>
    <w:rsid w:val="00A54146"/>
    <w:rsid w:val="00A5586A"/>
    <w:rsid w:val="00A631FA"/>
    <w:rsid w:val="00A6515C"/>
    <w:rsid w:val="00A67A94"/>
    <w:rsid w:val="00A72C9D"/>
    <w:rsid w:val="00A75802"/>
    <w:rsid w:val="00A8682C"/>
    <w:rsid w:val="00A87DC1"/>
    <w:rsid w:val="00A909EE"/>
    <w:rsid w:val="00A9100B"/>
    <w:rsid w:val="00A94E42"/>
    <w:rsid w:val="00AA6770"/>
    <w:rsid w:val="00AB2D87"/>
    <w:rsid w:val="00AB42A3"/>
    <w:rsid w:val="00AB7006"/>
    <w:rsid w:val="00AB7DC8"/>
    <w:rsid w:val="00AC26A7"/>
    <w:rsid w:val="00AD15BC"/>
    <w:rsid w:val="00AD792E"/>
    <w:rsid w:val="00AD798E"/>
    <w:rsid w:val="00AE2959"/>
    <w:rsid w:val="00AE3047"/>
    <w:rsid w:val="00AF358D"/>
    <w:rsid w:val="00B10692"/>
    <w:rsid w:val="00B14209"/>
    <w:rsid w:val="00B14E92"/>
    <w:rsid w:val="00B27B13"/>
    <w:rsid w:val="00B329B3"/>
    <w:rsid w:val="00B3319B"/>
    <w:rsid w:val="00B33F42"/>
    <w:rsid w:val="00B46232"/>
    <w:rsid w:val="00B47F5D"/>
    <w:rsid w:val="00B547CE"/>
    <w:rsid w:val="00B555A6"/>
    <w:rsid w:val="00B57FFC"/>
    <w:rsid w:val="00B72104"/>
    <w:rsid w:val="00B810B2"/>
    <w:rsid w:val="00B820D8"/>
    <w:rsid w:val="00B8459C"/>
    <w:rsid w:val="00BA0788"/>
    <w:rsid w:val="00BA10AD"/>
    <w:rsid w:val="00BA2981"/>
    <w:rsid w:val="00BA3E64"/>
    <w:rsid w:val="00BB3582"/>
    <w:rsid w:val="00BB6AD6"/>
    <w:rsid w:val="00BB6D72"/>
    <w:rsid w:val="00BC01E4"/>
    <w:rsid w:val="00BC2108"/>
    <w:rsid w:val="00BC3389"/>
    <w:rsid w:val="00BD13C3"/>
    <w:rsid w:val="00BD4704"/>
    <w:rsid w:val="00BD52C0"/>
    <w:rsid w:val="00BD75DF"/>
    <w:rsid w:val="00BD7B2E"/>
    <w:rsid w:val="00BE3205"/>
    <w:rsid w:val="00BF22E0"/>
    <w:rsid w:val="00C01755"/>
    <w:rsid w:val="00C01A22"/>
    <w:rsid w:val="00C05BBB"/>
    <w:rsid w:val="00C06970"/>
    <w:rsid w:val="00C16A50"/>
    <w:rsid w:val="00C17E43"/>
    <w:rsid w:val="00C229C6"/>
    <w:rsid w:val="00C307C3"/>
    <w:rsid w:val="00C31813"/>
    <w:rsid w:val="00C4361C"/>
    <w:rsid w:val="00C436D1"/>
    <w:rsid w:val="00C440EA"/>
    <w:rsid w:val="00C4411D"/>
    <w:rsid w:val="00C4481B"/>
    <w:rsid w:val="00C454C5"/>
    <w:rsid w:val="00C46331"/>
    <w:rsid w:val="00C55AB1"/>
    <w:rsid w:val="00C56292"/>
    <w:rsid w:val="00C57424"/>
    <w:rsid w:val="00C66EFD"/>
    <w:rsid w:val="00C76B54"/>
    <w:rsid w:val="00C76F92"/>
    <w:rsid w:val="00C7757C"/>
    <w:rsid w:val="00C7775E"/>
    <w:rsid w:val="00C81520"/>
    <w:rsid w:val="00C823D4"/>
    <w:rsid w:val="00C85422"/>
    <w:rsid w:val="00C9187A"/>
    <w:rsid w:val="00CA0CFC"/>
    <w:rsid w:val="00CA2451"/>
    <w:rsid w:val="00CA2615"/>
    <w:rsid w:val="00CA48E7"/>
    <w:rsid w:val="00CA4A2E"/>
    <w:rsid w:val="00CA5A5B"/>
    <w:rsid w:val="00CB65C4"/>
    <w:rsid w:val="00CC1BE7"/>
    <w:rsid w:val="00CC1F95"/>
    <w:rsid w:val="00CC24AF"/>
    <w:rsid w:val="00CD06C0"/>
    <w:rsid w:val="00CD0DA1"/>
    <w:rsid w:val="00CD281E"/>
    <w:rsid w:val="00CE345F"/>
    <w:rsid w:val="00CE41CF"/>
    <w:rsid w:val="00CE5F31"/>
    <w:rsid w:val="00CE6AAF"/>
    <w:rsid w:val="00CE6D3D"/>
    <w:rsid w:val="00CF2A94"/>
    <w:rsid w:val="00CF4350"/>
    <w:rsid w:val="00CF59DD"/>
    <w:rsid w:val="00CF6AA1"/>
    <w:rsid w:val="00D0256B"/>
    <w:rsid w:val="00D049CA"/>
    <w:rsid w:val="00D04E51"/>
    <w:rsid w:val="00D05B7C"/>
    <w:rsid w:val="00D05EE0"/>
    <w:rsid w:val="00D07C07"/>
    <w:rsid w:val="00D07E1D"/>
    <w:rsid w:val="00D12591"/>
    <w:rsid w:val="00D172FC"/>
    <w:rsid w:val="00D25532"/>
    <w:rsid w:val="00D27CA4"/>
    <w:rsid w:val="00D35BD9"/>
    <w:rsid w:val="00D372BE"/>
    <w:rsid w:val="00D40EDC"/>
    <w:rsid w:val="00D41508"/>
    <w:rsid w:val="00D41FD2"/>
    <w:rsid w:val="00D43DB0"/>
    <w:rsid w:val="00D4435C"/>
    <w:rsid w:val="00D510DE"/>
    <w:rsid w:val="00D611C4"/>
    <w:rsid w:val="00D63559"/>
    <w:rsid w:val="00D74CA1"/>
    <w:rsid w:val="00D856DD"/>
    <w:rsid w:val="00D90790"/>
    <w:rsid w:val="00D9349E"/>
    <w:rsid w:val="00D95CE2"/>
    <w:rsid w:val="00D96247"/>
    <w:rsid w:val="00DA7903"/>
    <w:rsid w:val="00DC0503"/>
    <w:rsid w:val="00DC2212"/>
    <w:rsid w:val="00DC4D4D"/>
    <w:rsid w:val="00DC6063"/>
    <w:rsid w:val="00DC75AB"/>
    <w:rsid w:val="00DD2537"/>
    <w:rsid w:val="00DD3281"/>
    <w:rsid w:val="00DD4A2F"/>
    <w:rsid w:val="00DD73DD"/>
    <w:rsid w:val="00DE5961"/>
    <w:rsid w:val="00DF0A0C"/>
    <w:rsid w:val="00DF22D8"/>
    <w:rsid w:val="00DF492E"/>
    <w:rsid w:val="00DF6C5F"/>
    <w:rsid w:val="00E040DA"/>
    <w:rsid w:val="00E123CB"/>
    <w:rsid w:val="00E1347E"/>
    <w:rsid w:val="00E14227"/>
    <w:rsid w:val="00E156F3"/>
    <w:rsid w:val="00E20CA6"/>
    <w:rsid w:val="00E244C6"/>
    <w:rsid w:val="00E3287F"/>
    <w:rsid w:val="00E34AA4"/>
    <w:rsid w:val="00E43B15"/>
    <w:rsid w:val="00E44D54"/>
    <w:rsid w:val="00E454A6"/>
    <w:rsid w:val="00E560F1"/>
    <w:rsid w:val="00E612AA"/>
    <w:rsid w:val="00E62325"/>
    <w:rsid w:val="00E63349"/>
    <w:rsid w:val="00E653B5"/>
    <w:rsid w:val="00E65865"/>
    <w:rsid w:val="00E7171E"/>
    <w:rsid w:val="00E75808"/>
    <w:rsid w:val="00E85C0D"/>
    <w:rsid w:val="00E85CBF"/>
    <w:rsid w:val="00E94236"/>
    <w:rsid w:val="00E9714A"/>
    <w:rsid w:val="00EA119C"/>
    <w:rsid w:val="00EA558B"/>
    <w:rsid w:val="00EB0AB5"/>
    <w:rsid w:val="00EC1657"/>
    <w:rsid w:val="00EC59F4"/>
    <w:rsid w:val="00ED0889"/>
    <w:rsid w:val="00ED5169"/>
    <w:rsid w:val="00ED6374"/>
    <w:rsid w:val="00ED7C44"/>
    <w:rsid w:val="00EE0D6A"/>
    <w:rsid w:val="00EE1D66"/>
    <w:rsid w:val="00EE293F"/>
    <w:rsid w:val="00EE582F"/>
    <w:rsid w:val="00EE64AB"/>
    <w:rsid w:val="00EF08B8"/>
    <w:rsid w:val="00F00083"/>
    <w:rsid w:val="00F04579"/>
    <w:rsid w:val="00F04764"/>
    <w:rsid w:val="00F07309"/>
    <w:rsid w:val="00F100BC"/>
    <w:rsid w:val="00F1349D"/>
    <w:rsid w:val="00F13A8E"/>
    <w:rsid w:val="00F169B3"/>
    <w:rsid w:val="00F26F9D"/>
    <w:rsid w:val="00F32BF9"/>
    <w:rsid w:val="00F357A2"/>
    <w:rsid w:val="00F408FB"/>
    <w:rsid w:val="00F40CD6"/>
    <w:rsid w:val="00F46E74"/>
    <w:rsid w:val="00F50129"/>
    <w:rsid w:val="00F52847"/>
    <w:rsid w:val="00F540E4"/>
    <w:rsid w:val="00F547A4"/>
    <w:rsid w:val="00F54D3D"/>
    <w:rsid w:val="00F6256B"/>
    <w:rsid w:val="00F64915"/>
    <w:rsid w:val="00F652E3"/>
    <w:rsid w:val="00F718D4"/>
    <w:rsid w:val="00F82087"/>
    <w:rsid w:val="00F844E7"/>
    <w:rsid w:val="00F86359"/>
    <w:rsid w:val="00F9770B"/>
    <w:rsid w:val="00F97C8D"/>
    <w:rsid w:val="00FA28AC"/>
    <w:rsid w:val="00FB2833"/>
    <w:rsid w:val="00FB5009"/>
    <w:rsid w:val="00FC4557"/>
    <w:rsid w:val="00FC5DD7"/>
    <w:rsid w:val="00FC6A82"/>
    <w:rsid w:val="00FCC5E4"/>
    <w:rsid w:val="00FD2055"/>
    <w:rsid w:val="00FD4616"/>
    <w:rsid w:val="00FD5782"/>
    <w:rsid w:val="00FD6FF5"/>
    <w:rsid w:val="00FE0CFB"/>
    <w:rsid w:val="00FE38CA"/>
    <w:rsid w:val="011D78EF"/>
    <w:rsid w:val="018483E1"/>
    <w:rsid w:val="01AC4489"/>
    <w:rsid w:val="02438CFF"/>
    <w:rsid w:val="02457CDE"/>
    <w:rsid w:val="02927C25"/>
    <w:rsid w:val="029C2D12"/>
    <w:rsid w:val="02A77B0E"/>
    <w:rsid w:val="02FA421D"/>
    <w:rsid w:val="0323A16C"/>
    <w:rsid w:val="032695A7"/>
    <w:rsid w:val="0348A4F3"/>
    <w:rsid w:val="037CD982"/>
    <w:rsid w:val="038254DE"/>
    <w:rsid w:val="038DBD1D"/>
    <w:rsid w:val="03C6BF01"/>
    <w:rsid w:val="043C0B97"/>
    <w:rsid w:val="0448705F"/>
    <w:rsid w:val="04A6E6F2"/>
    <w:rsid w:val="04B64682"/>
    <w:rsid w:val="04F80781"/>
    <w:rsid w:val="04F8D90B"/>
    <w:rsid w:val="05248C59"/>
    <w:rsid w:val="0558E4C5"/>
    <w:rsid w:val="0582AD73"/>
    <w:rsid w:val="0585CA03"/>
    <w:rsid w:val="05907092"/>
    <w:rsid w:val="0592807C"/>
    <w:rsid w:val="05B65113"/>
    <w:rsid w:val="06115351"/>
    <w:rsid w:val="062371E9"/>
    <w:rsid w:val="063701C6"/>
    <w:rsid w:val="0657748E"/>
    <w:rsid w:val="0678544D"/>
    <w:rsid w:val="06820B87"/>
    <w:rsid w:val="06961904"/>
    <w:rsid w:val="06A17545"/>
    <w:rsid w:val="06D60517"/>
    <w:rsid w:val="06E0F090"/>
    <w:rsid w:val="0711E51B"/>
    <w:rsid w:val="07432A38"/>
    <w:rsid w:val="074E8C59"/>
    <w:rsid w:val="076F1197"/>
    <w:rsid w:val="07AE716A"/>
    <w:rsid w:val="07D9F68F"/>
    <w:rsid w:val="07ED71B6"/>
    <w:rsid w:val="07F2EAE9"/>
    <w:rsid w:val="07FD5EFA"/>
    <w:rsid w:val="080AE281"/>
    <w:rsid w:val="083A9BAF"/>
    <w:rsid w:val="086B7C68"/>
    <w:rsid w:val="086E76FD"/>
    <w:rsid w:val="08A99150"/>
    <w:rsid w:val="09225E62"/>
    <w:rsid w:val="098C4B53"/>
    <w:rsid w:val="09DAC783"/>
    <w:rsid w:val="09DB9BA8"/>
    <w:rsid w:val="09E1CB7F"/>
    <w:rsid w:val="0A1C891D"/>
    <w:rsid w:val="0A279117"/>
    <w:rsid w:val="0A2954E5"/>
    <w:rsid w:val="0A792E28"/>
    <w:rsid w:val="0AD3C906"/>
    <w:rsid w:val="0B5CC22A"/>
    <w:rsid w:val="0BB52D4F"/>
    <w:rsid w:val="0BEC4F68"/>
    <w:rsid w:val="0BF85F6A"/>
    <w:rsid w:val="0BFC02D6"/>
    <w:rsid w:val="0C101583"/>
    <w:rsid w:val="0C13991C"/>
    <w:rsid w:val="0C153E5B"/>
    <w:rsid w:val="0C48AD1B"/>
    <w:rsid w:val="0C4FD97A"/>
    <w:rsid w:val="0CBCA59F"/>
    <w:rsid w:val="0D0C28FA"/>
    <w:rsid w:val="0D32E8F1"/>
    <w:rsid w:val="0D4720F3"/>
    <w:rsid w:val="0D59DCDE"/>
    <w:rsid w:val="0D78741A"/>
    <w:rsid w:val="0E05ECD5"/>
    <w:rsid w:val="0E1CA428"/>
    <w:rsid w:val="0E4E2DF6"/>
    <w:rsid w:val="0EE1879C"/>
    <w:rsid w:val="0F101E86"/>
    <w:rsid w:val="0F1F29C4"/>
    <w:rsid w:val="0F3CFA8E"/>
    <w:rsid w:val="0F54127A"/>
    <w:rsid w:val="0F56D0A3"/>
    <w:rsid w:val="0F653B79"/>
    <w:rsid w:val="0F90B7D3"/>
    <w:rsid w:val="0FD9AFE5"/>
    <w:rsid w:val="0FEBD690"/>
    <w:rsid w:val="1023BF05"/>
    <w:rsid w:val="103504AB"/>
    <w:rsid w:val="105430D8"/>
    <w:rsid w:val="10677180"/>
    <w:rsid w:val="10783F70"/>
    <w:rsid w:val="10B05801"/>
    <w:rsid w:val="10D6A758"/>
    <w:rsid w:val="110BE124"/>
    <w:rsid w:val="1139C963"/>
    <w:rsid w:val="117407EA"/>
    <w:rsid w:val="11F506DE"/>
    <w:rsid w:val="11FABE9A"/>
    <w:rsid w:val="12239F89"/>
    <w:rsid w:val="1231B033"/>
    <w:rsid w:val="123C6A06"/>
    <w:rsid w:val="12783FC2"/>
    <w:rsid w:val="1290ED0D"/>
    <w:rsid w:val="12920F2D"/>
    <w:rsid w:val="12B4C92D"/>
    <w:rsid w:val="12C3F949"/>
    <w:rsid w:val="12D700FF"/>
    <w:rsid w:val="135FA4B5"/>
    <w:rsid w:val="136696D6"/>
    <w:rsid w:val="13774C3E"/>
    <w:rsid w:val="1384C86D"/>
    <w:rsid w:val="13B4A805"/>
    <w:rsid w:val="13BBCCC2"/>
    <w:rsid w:val="13DD3BB0"/>
    <w:rsid w:val="13EC55EF"/>
    <w:rsid w:val="1409228A"/>
    <w:rsid w:val="140BDD51"/>
    <w:rsid w:val="146FB407"/>
    <w:rsid w:val="149BF906"/>
    <w:rsid w:val="14ACE4DE"/>
    <w:rsid w:val="14B2E8F3"/>
    <w:rsid w:val="14C927A3"/>
    <w:rsid w:val="14D619CE"/>
    <w:rsid w:val="14DDFEA7"/>
    <w:rsid w:val="14F41F55"/>
    <w:rsid w:val="1504B772"/>
    <w:rsid w:val="15255E8E"/>
    <w:rsid w:val="1536FE42"/>
    <w:rsid w:val="15A049F7"/>
    <w:rsid w:val="15AE631F"/>
    <w:rsid w:val="15D903F5"/>
    <w:rsid w:val="15E05C02"/>
    <w:rsid w:val="160D667E"/>
    <w:rsid w:val="161D068A"/>
    <w:rsid w:val="1624A2CA"/>
    <w:rsid w:val="1635DD6C"/>
    <w:rsid w:val="164652DB"/>
    <w:rsid w:val="16784EB2"/>
    <w:rsid w:val="16908B11"/>
    <w:rsid w:val="1692726D"/>
    <w:rsid w:val="16BFEC54"/>
    <w:rsid w:val="16C09A40"/>
    <w:rsid w:val="16C8C193"/>
    <w:rsid w:val="16D33F1B"/>
    <w:rsid w:val="1707C95E"/>
    <w:rsid w:val="17407599"/>
    <w:rsid w:val="1743B35C"/>
    <w:rsid w:val="174C14AA"/>
    <w:rsid w:val="1753808B"/>
    <w:rsid w:val="1775F718"/>
    <w:rsid w:val="17768BC8"/>
    <w:rsid w:val="17CC7AF9"/>
    <w:rsid w:val="17F96A96"/>
    <w:rsid w:val="1813F177"/>
    <w:rsid w:val="18223408"/>
    <w:rsid w:val="18EAEB0D"/>
    <w:rsid w:val="18FBC971"/>
    <w:rsid w:val="1969906B"/>
    <w:rsid w:val="1975FF4C"/>
    <w:rsid w:val="19818786"/>
    <w:rsid w:val="1984310A"/>
    <w:rsid w:val="19DB200E"/>
    <w:rsid w:val="19EDED43"/>
    <w:rsid w:val="19F3F2A6"/>
    <w:rsid w:val="19F63D3C"/>
    <w:rsid w:val="1A60521B"/>
    <w:rsid w:val="1A81C21E"/>
    <w:rsid w:val="1A944E9B"/>
    <w:rsid w:val="1AC0585F"/>
    <w:rsid w:val="1ACC0884"/>
    <w:rsid w:val="1ADD8496"/>
    <w:rsid w:val="1AEE5982"/>
    <w:rsid w:val="1B6C1387"/>
    <w:rsid w:val="1B7DCB84"/>
    <w:rsid w:val="1BB7CFA5"/>
    <w:rsid w:val="1BBF1A19"/>
    <w:rsid w:val="1BC2CC62"/>
    <w:rsid w:val="1BCC4DFD"/>
    <w:rsid w:val="1BFF165C"/>
    <w:rsid w:val="1C1D9EA5"/>
    <w:rsid w:val="1C8FA8B5"/>
    <w:rsid w:val="1CC71714"/>
    <w:rsid w:val="1CCC9BB4"/>
    <w:rsid w:val="1D145B36"/>
    <w:rsid w:val="1D1F432A"/>
    <w:rsid w:val="1D3BB18C"/>
    <w:rsid w:val="1D6CFAD8"/>
    <w:rsid w:val="1D8056C7"/>
    <w:rsid w:val="1DA37746"/>
    <w:rsid w:val="1DCCF959"/>
    <w:rsid w:val="1E1D8216"/>
    <w:rsid w:val="1E75F7B9"/>
    <w:rsid w:val="1EB6DFE0"/>
    <w:rsid w:val="1EB71061"/>
    <w:rsid w:val="1EB95FDA"/>
    <w:rsid w:val="1EBD783F"/>
    <w:rsid w:val="1EC6AAE2"/>
    <w:rsid w:val="1F225818"/>
    <w:rsid w:val="1F2B854E"/>
    <w:rsid w:val="1F5F6764"/>
    <w:rsid w:val="1F78313B"/>
    <w:rsid w:val="1F8E094B"/>
    <w:rsid w:val="1FAEC8C3"/>
    <w:rsid w:val="1FF6A76E"/>
    <w:rsid w:val="1FF96370"/>
    <w:rsid w:val="201271B5"/>
    <w:rsid w:val="201AE261"/>
    <w:rsid w:val="202FBFF0"/>
    <w:rsid w:val="2034B848"/>
    <w:rsid w:val="20DCD0F8"/>
    <w:rsid w:val="20EDA4F1"/>
    <w:rsid w:val="2107AAAD"/>
    <w:rsid w:val="211A0BD7"/>
    <w:rsid w:val="214E9654"/>
    <w:rsid w:val="215612BD"/>
    <w:rsid w:val="21742D91"/>
    <w:rsid w:val="225426AF"/>
    <w:rsid w:val="226B05F3"/>
    <w:rsid w:val="22B9FF44"/>
    <w:rsid w:val="23858F1A"/>
    <w:rsid w:val="23F87BF3"/>
    <w:rsid w:val="244324F9"/>
    <w:rsid w:val="2457B506"/>
    <w:rsid w:val="24AE5E04"/>
    <w:rsid w:val="24C3AC21"/>
    <w:rsid w:val="25367BE7"/>
    <w:rsid w:val="25668DD4"/>
    <w:rsid w:val="256DD460"/>
    <w:rsid w:val="25919B8B"/>
    <w:rsid w:val="25963188"/>
    <w:rsid w:val="25AA5A39"/>
    <w:rsid w:val="25B66D24"/>
    <w:rsid w:val="25B9B7DF"/>
    <w:rsid w:val="25F0391F"/>
    <w:rsid w:val="265366D3"/>
    <w:rsid w:val="26B7B6DA"/>
    <w:rsid w:val="26F37419"/>
    <w:rsid w:val="271638A5"/>
    <w:rsid w:val="27204CFB"/>
    <w:rsid w:val="2729C5B9"/>
    <w:rsid w:val="2742AEFE"/>
    <w:rsid w:val="2775A5A2"/>
    <w:rsid w:val="27A641DD"/>
    <w:rsid w:val="27B51494"/>
    <w:rsid w:val="27C68B81"/>
    <w:rsid w:val="27E4C64E"/>
    <w:rsid w:val="27E5F944"/>
    <w:rsid w:val="27EB9361"/>
    <w:rsid w:val="28232CE9"/>
    <w:rsid w:val="283807DE"/>
    <w:rsid w:val="283E87C0"/>
    <w:rsid w:val="285DC531"/>
    <w:rsid w:val="28EF1A62"/>
    <w:rsid w:val="28F0537B"/>
    <w:rsid w:val="292D7ECB"/>
    <w:rsid w:val="293F5C6C"/>
    <w:rsid w:val="2958D427"/>
    <w:rsid w:val="2982E34B"/>
    <w:rsid w:val="29DE8AD0"/>
    <w:rsid w:val="29EBCA4F"/>
    <w:rsid w:val="2A5F3E79"/>
    <w:rsid w:val="2A60AA16"/>
    <w:rsid w:val="2ACADF4D"/>
    <w:rsid w:val="2AD648E4"/>
    <w:rsid w:val="2B0E9490"/>
    <w:rsid w:val="2B7A930D"/>
    <w:rsid w:val="2BB66C1C"/>
    <w:rsid w:val="2BC464D8"/>
    <w:rsid w:val="2BC4C244"/>
    <w:rsid w:val="2BCE8FCC"/>
    <w:rsid w:val="2BEB6270"/>
    <w:rsid w:val="2C0404D7"/>
    <w:rsid w:val="2C24A8E0"/>
    <w:rsid w:val="2C26A785"/>
    <w:rsid w:val="2C3BBAE6"/>
    <w:rsid w:val="2C6E7FA8"/>
    <w:rsid w:val="2C7F87D3"/>
    <w:rsid w:val="2C858D67"/>
    <w:rsid w:val="2C9A9734"/>
    <w:rsid w:val="2CA074FD"/>
    <w:rsid w:val="2CBF741F"/>
    <w:rsid w:val="2CE92C18"/>
    <w:rsid w:val="2CFEC0E8"/>
    <w:rsid w:val="2CFEF025"/>
    <w:rsid w:val="2D6262E8"/>
    <w:rsid w:val="2D757D9F"/>
    <w:rsid w:val="2D7F360C"/>
    <w:rsid w:val="2DA00A10"/>
    <w:rsid w:val="2DA317F8"/>
    <w:rsid w:val="2DD38258"/>
    <w:rsid w:val="2DDE1D0D"/>
    <w:rsid w:val="2DF1D460"/>
    <w:rsid w:val="2DF20260"/>
    <w:rsid w:val="2DFA5959"/>
    <w:rsid w:val="2E4D65F3"/>
    <w:rsid w:val="2E6E5C60"/>
    <w:rsid w:val="2EA6CCB3"/>
    <w:rsid w:val="2EE24E66"/>
    <w:rsid w:val="2EE539A4"/>
    <w:rsid w:val="2EEDBADC"/>
    <w:rsid w:val="2EFA8B2B"/>
    <w:rsid w:val="2F23D4A0"/>
    <w:rsid w:val="2F6E0917"/>
    <w:rsid w:val="2F7212D7"/>
    <w:rsid w:val="2F8EE4B6"/>
    <w:rsid w:val="2FE84453"/>
    <w:rsid w:val="3012F719"/>
    <w:rsid w:val="3049B7E5"/>
    <w:rsid w:val="306A0E5F"/>
    <w:rsid w:val="307B38CC"/>
    <w:rsid w:val="309825A2"/>
    <w:rsid w:val="309CFA22"/>
    <w:rsid w:val="30BD7990"/>
    <w:rsid w:val="30D5A1B5"/>
    <w:rsid w:val="31138CCF"/>
    <w:rsid w:val="31366558"/>
    <w:rsid w:val="313A87C9"/>
    <w:rsid w:val="315D7CAD"/>
    <w:rsid w:val="317174CE"/>
    <w:rsid w:val="3181E049"/>
    <w:rsid w:val="319815E4"/>
    <w:rsid w:val="31B667B0"/>
    <w:rsid w:val="31C0E0DA"/>
    <w:rsid w:val="31D24548"/>
    <w:rsid w:val="31DF281A"/>
    <w:rsid w:val="31F95976"/>
    <w:rsid w:val="3201BF0E"/>
    <w:rsid w:val="3218CB5D"/>
    <w:rsid w:val="323EE088"/>
    <w:rsid w:val="325E9B4A"/>
    <w:rsid w:val="3277D804"/>
    <w:rsid w:val="327D5504"/>
    <w:rsid w:val="328133A9"/>
    <w:rsid w:val="32A0319E"/>
    <w:rsid w:val="32C01AC0"/>
    <w:rsid w:val="32DAA934"/>
    <w:rsid w:val="33123628"/>
    <w:rsid w:val="333318AB"/>
    <w:rsid w:val="335C9FA2"/>
    <w:rsid w:val="33824A66"/>
    <w:rsid w:val="33954623"/>
    <w:rsid w:val="33F567A3"/>
    <w:rsid w:val="3415703D"/>
    <w:rsid w:val="34337068"/>
    <w:rsid w:val="345E02DD"/>
    <w:rsid w:val="347778DD"/>
    <w:rsid w:val="348DAC2A"/>
    <w:rsid w:val="34921F45"/>
    <w:rsid w:val="34950527"/>
    <w:rsid w:val="34C687FA"/>
    <w:rsid w:val="350D7ABA"/>
    <w:rsid w:val="352D9824"/>
    <w:rsid w:val="3563BC63"/>
    <w:rsid w:val="357BC606"/>
    <w:rsid w:val="357DD473"/>
    <w:rsid w:val="359BF4B3"/>
    <w:rsid w:val="35A9AC88"/>
    <w:rsid w:val="35A9FFCF"/>
    <w:rsid w:val="35B42B38"/>
    <w:rsid w:val="35BD3E61"/>
    <w:rsid w:val="35C6E4F3"/>
    <w:rsid w:val="35E13365"/>
    <w:rsid w:val="35F33574"/>
    <w:rsid w:val="36228119"/>
    <w:rsid w:val="365A5CAD"/>
    <w:rsid w:val="36B9AFBF"/>
    <w:rsid w:val="36CF64D6"/>
    <w:rsid w:val="36E70B00"/>
    <w:rsid w:val="36FA72EC"/>
    <w:rsid w:val="3701F1EC"/>
    <w:rsid w:val="37091AA1"/>
    <w:rsid w:val="37266474"/>
    <w:rsid w:val="37451A0B"/>
    <w:rsid w:val="378C3D17"/>
    <w:rsid w:val="37A707E8"/>
    <w:rsid w:val="3831ACE5"/>
    <w:rsid w:val="389DEA61"/>
    <w:rsid w:val="38A7A0EB"/>
    <w:rsid w:val="3909ECA9"/>
    <w:rsid w:val="39128329"/>
    <w:rsid w:val="3919B341"/>
    <w:rsid w:val="3984E8FE"/>
    <w:rsid w:val="398C2545"/>
    <w:rsid w:val="3A080746"/>
    <w:rsid w:val="3A1D1785"/>
    <w:rsid w:val="3A1E04F2"/>
    <w:rsid w:val="3A268FF4"/>
    <w:rsid w:val="3A270D18"/>
    <w:rsid w:val="3A2BCACA"/>
    <w:rsid w:val="3A3624F6"/>
    <w:rsid w:val="3A6598D9"/>
    <w:rsid w:val="3A6722AC"/>
    <w:rsid w:val="3A780E81"/>
    <w:rsid w:val="3A973391"/>
    <w:rsid w:val="3AAFEFC7"/>
    <w:rsid w:val="3ADFD8B4"/>
    <w:rsid w:val="3AEC9C73"/>
    <w:rsid w:val="3AF88FA5"/>
    <w:rsid w:val="3B0E68C0"/>
    <w:rsid w:val="3B11F9F0"/>
    <w:rsid w:val="3B2D9A25"/>
    <w:rsid w:val="3B500C2B"/>
    <w:rsid w:val="3B708B78"/>
    <w:rsid w:val="3BC95CE2"/>
    <w:rsid w:val="3BDC4996"/>
    <w:rsid w:val="3BDF289B"/>
    <w:rsid w:val="3BF82E85"/>
    <w:rsid w:val="3C023FD3"/>
    <w:rsid w:val="3C353A0E"/>
    <w:rsid w:val="3C5F5766"/>
    <w:rsid w:val="3C67E30A"/>
    <w:rsid w:val="3C75EC79"/>
    <w:rsid w:val="3CA9590D"/>
    <w:rsid w:val="3CD3A871"/>
    <w:rsid w:val="3CE11DBE"/>
    <w:rsid w:val="3CF18E8B"/>
    <w:rsid w:val="3D0A3854"/>
    <w:rsid w:val="3D1A5F01"/>
    <w:rsid w:val="3D506F65"/>
    <w:rsid w:val="3D6B44F3"/>
    <w:rsid w:val="3D6C6126"/>
    <w:rsid w:val="3D6E0B68"/>
    <w:rsid w:val="3D8E47A0"/>
    <w:rsid w:val="3D980933"/>
    <w:rsid w:val="3DABD519"/>
    <w:rsid w:val="3DB20B4B"/>
    <w:rsid w:val="3DC78187"/>
    <w:rsid w:val="3E4EB8CF"/>
    <w:rsid w:val="3E56B24B"/>
    <w:rsid w:val="3E97F70D"/>
    <w:rsid w:val="3ECF68F5"/>
    <w:rsid w:val="3EDA5339"/>
    <w:rsid w:val="3EE23C63"/>
    <w:rsid w:val="3EF0D100"/>
    <w:rsid w:val="3F0BB5DE"/>
    <w:rsid w:val="3F3767A5"/>
    <w:rsid w:val="3F7B485E"/>
    <w:rsid w:val="3F985C42"/>
    <w:rsid w:val="3FBD6686"/>
    <w:rsid w:val="3FC027B0"/>
    <w:rsid w:val="3FE3C1CF"/>
    <w:rsid w:val="3FE5BEB1"/>
    <w:rsid w:val="3FF107B2"/>
    <w:rsid w:val="3FFAA22D"/>
    <w:rsid w:val="400F9FCC"/>
    <w:rsid w:val="401A3383"/>
    <w:rsid w:val="4031EF14"/>
    <w:rsid w:val="4066B63E"/>
    <w:rsid w:val="4096A219"/>
    <w:rsid w:val="4099F0DB"/>
    <w:rsid w:val="40C54AA2"/>
    <w:rsid w:val="41229F64"/>
    <w:rsid w:val="417DD2EB"/>
    <w:rsid w:val="41BCA706"/>
    <w:rsid w:val="41D3B551"/>
    <w:rsid w:val="41D40DD0"/>
    <w:rsid w:val="4209C945"/>
    <w:rsid w:val="4241EAB2"/>
    <w:rsid w:val="424CD23A"/>
    <w:rsid w:val="424EC596"/>
    <w:rsid w:val="4253D70C"/>
    <w:rsid w:val="425C4D97"/>
    <w:rsid w:val="4263A394"/>
    <w:rsid w:val="42754D9A"/>
    <w:rsid w:val="4280EFAD"/>
    <w:rsid w:val="42CF00F7"/>
    <w:rsid w:val="42D4FDAD"/>
    <w:rsid w:val="42EE80B5"/>
    <w:rsid w:val="42F67346"/>
    <w:rsid w:val="42F7AF66"/>
    <w:rsid w:val="42F9C38D"/>
    <w:rsid w:val="4337BA28"/>
    <w:rsid w:val="433BBC20"/>
    <w:rsid w:val="434D0FE4"/>
    <w:rsid w:val="4383945E"/>
    <w:rsid w:val="439ADC79"/>
    <w:rsid w:val="43B06549"/>
    <w:rsid w:val="43D3D972"/>
    <w:rsid w:val="43DBA993"/>
    <w:rsid w:val="43E797F4"/>
    <w:rsid w:val="440D4628"/>
    <w:rsid w:val="442D5BB4"/>
    <w:rsid w:val="443A73E7"/>
    <w:rsid w:val="44912036"/>
    <w:rsid w:val="44F11A36"/>
    <w:rsid w:val="4592DCFE"/>
    <w:rsid w:val="45AD36A8"/>
    <w:rsid w:val="46234693"/>
    <w:rsid w:val="4639CF78"/>
    <w:rsid w:val="464169D1"/>
    <w:rsid w:val="46642C6E"/>
    <w:rsid w:val="467603F6"/>
    <w:rsid w:val="46793A88"/>
    <w:rsid w:val="46E1B943"/>
    <w:rsid w:val="46F0EA36"/>
    <w:rsid w:val="473E2B7A"/>
    <w:rsid w:val="47591D99"/>
    <w:rsid w:val="475BC101"/>
    <w:rsid w:val="476DE034"/>
    <w:rsid w:val="477CD573"/>
    <w:rsid w:val="4780626C"/>
    <w:rsid w:val="4785BCDA"/>
    <w:rsid w:val="47C0F612"/>
    <w:rsid w:val="47DB3688"/>
    <w:rsid w:val="47DD6B8E"/>
    <w:rsid w:val="48234A93"/>
    <w:rsid w:val="484C91D3"/>
    <w:rsid w:val="48511779"/>
    <w:rsid w:val="487BF18D"/>
    <w:rsid w:val="489324E1"/>
    <w:rsid w:val="489D2D45"/>
    <w:rsid w:val="48D6431E"/>
    <w:rsid w:val="48F55A1B"/>
    <w:rsid w:val="491AB200"/>
    <w:rsid w:val="494FF0B3"/>
    <w:rsid w:val="499BB673"/>
    <w:rsid w:val="49CBC8AE"/>
    <w:rsid w:val="49FA5A4C"/>
    <w:rsid w:val="4A152A18"/>
    <w:rsid w:val="4A2BFB2E"/>
    <w:rsid w:val="4A4B8A28"/>
    <w:rsid w:val="4A904852"/>
    <w:rsid w:val="4AC9AD55"/>
    <w:rsid w:val="4ADB7C9F"/>
    <w:rsid w:val="4AEE91F9"/>
    <w:rsid w:val="4B0CBD62"/>
    <w:rsid w:val="4B32733E"/>
    <w:rsid w:val="4B512535"/>
    <w:rsid w:val="4B6C533A"/>
    <w:rsid w:val="4B6F61A5"/>
    <w:rsid w:val="4B7F3F9E"/>
    <w:rsid w:val="4B9C16EE"/>
    <w:rsid w:val="4C067758"/>
    <w:rsid w:val="4C1C5A72"/>
    <w:rsid w:val="4C2C43E8"/>
    <w:rsid w:val="4C79BC51"/>
    <w:rsid w:val="4C990CB4"/>
    <w:rsid w:val="4C9FAF51"/>
    <w:rsid w:val="4CB18D83"/>
    <w:rsid w:val="4CC50238"/>
    <w:rsid w:val="4CDF672F"/>
    <w:rsid w:val="4CFC4E4D"/>
    <w:rsid w:val="4D186A98"/>
    <w:rsid w:val="4D272312"/>
    <w:rsid w:val="4D4DDCCE"/>
    <w:rsid w:val="4D574002"/>
    <w:rsid w:val="4D6E6CA0"/>
    <w:rsid w:val="4D74372B"/>
    <w:rsid w:val="4D899F55"/>
    <w:rsid w:val="4D8DEAF7"/>
    <w:rsid w:val="4DF5266E"/>
    <w:rsid w:val="4E05C291"/>
    <w:rsid w:val="4E41DBC5"/>
    <w:rsid w:val="4E6E7876"/>
    <w:rsid w:val="4EA0C0A7"/>
    <w:rsid w:val="4EFD0A0C"/>
    <w:rsid w:val="4F07A19E"/>
    <w:rsid w:val="4F210159"/>
    <w:rsid w:val="4F39CCEB"/>
    <w:rsid w:val="4F4DE6D5"/>
    <w:rsid w:val="4F768F73"/>
    <w:rsid w:val="4FE884E8"/>
    <w:rsid w:val="505D2B4A"/>
    <w:rsid w:val="50716C3F"/>
    <w:rsid w:val="5071B50D"/>
    <w:rsid w:val="5073ABCD"/>
    <w:rsid w:val="50F088C2"/>
    <w:rsid w:val="512894F4"/>
    <w:rsid w:val="5166F9EB"/>
    <w:rsid w:val="5178B569"/>
    <w:rsid w:val="519FD286"/>
    <w:rsid w:val="51AB032E"/>
    <w:rsid w:val="51B3D9C6"/>
    <w:rsid w:val="51CF5778"/>
    <w:rsid w:val="51D74D92"/>
    <w:rsid w:val="520919F9"/>
    <w:rsid w:val="522B4F87"/>
    <w:rsid w:val="529C9C57"/>
    <w:rsid w:val="52A3D411"/>
    <w:rsid w:val="52A7422F"/>
    <w:rsid w:val="52E0DBFD"/>
    <w:rsid w:val="52F52F7A"/>
    <w:rsid w:val="5344E10E"/>
    <w:rsid w:val="5378C8EF"/>
    <w:rsid w:val="53A5D3FA"/>
    <w:rsid w:val="53DF23C6"/>
    <w:rsid w:val="5401D073"/>
    <w:rsid w:val="541D6AD1"/>
    <w:rsid w:val="546457DA"/>
    <w:rsid w:val="54F2F501"/>
    <w:rsid w:val="54FFF758"/>
    <w:rsid w:val="551653DA"/>
    <w:rsid w:val="555E2000"/>
    <w:rsid w:val="558081DC"/>
    <w:rsid w:val="5582B2DE"/>
    <w:rsid w:val="55B2C0D3"/>
    <w:rsid w:val="55BB57E9"/>
    <w:rsid w:val="55C42170"/>
    <w:rsid w:val="55CEFD13"/>
    <w:rsid w:val="55DEA6DB"/>
    <w:rsid w:val="55EF0839"/>
    <w:rsid w:val="5643B7F6"/>
    <w:rsid w:val="564DC4C6"/>
    <w:rsid w:val="5668FC08"/>
    <w:rsid w:val="56716D0B"/>
    <w:rsid w:val="56ACAB06"/>
    <w:rsid w:val="56AF5F95"/>
    <w:rsid w:val="56CFDC25"/>
    <w:rsid w:val="5709F38F"/>
    <w:rsid w:val="572CC239"/>
    <w:rsid w:val="573E4A8D"/>
    <w:rsid w:val="577C8538"/>
    <w:rsid w:val="5788BC3A"/>
    <w:rsid w:val="57A6058B"/>
    <w:rsid w:val="57C1F850"/>
    <w:rsid w:val="57D22069"/>
    <w:rsid w:val="583FA77C"/>
    <w:rsid w:val="584AF817"/>
    <w:rsid w:val="585D6D73"/>
    <w:rsid w:val="58CFD61B"/>
    <w:rsid w:val="58DC895A"/>
    <w:rsid w:val="58EA4BAA"/>
    <w:rsid w:val="591005F9"/>
    <w:rsid w:val="5910DBB0"/>
    <w:rsid w:val="5915364C"/>
    <w:rsid w:val="59C3F2DE"/>
    <w:rsid w:val="5A03AEDC"/>
    <w:rsid w:val="5A2C7A64"/>
    <w:rsid w:val="5A496A2D"/>
    <w:rsid w:val="5A4D2568"/>
    <w:rsid w:val="5A788429"/>
    <w:rsid w:val="5A88973B"/>
    <w:rsid w:val="5AA26B4E"/>
    <w:rsid w:val="5AD22FFC"/>
    <w:rsid w:val="5AFB8A54"/>
    <w:rsid w:val="5B0F1416"/>
    <w:rsid w:val="5B207088"/>
    <w:rsid w:val="5B705AEF"/>
    <w:rsid w:val="5B864DE2"/>
    <w:rsid w:val="5B9822AB"/>
    <w:rsid w:val="5BA3E351"/>
    <w:rsid w:val="5BCA340F"/>
    <w:rsid w:val="5BEA8F5A"/>
    <w:rsid w:val="5BF3631A"/>
    <w:rsid w:val="5BF6D457"/>
    <w:rsid w:val="5C27C13D"/>
    <w:rsid w:val="5CAA6246"/>
    <w:rsid w:val="5CC557CB"/>
    <w:rsid w:val="5D636B5F"/>
    <w:rsid w:val="5D6C9F8F"/>
    <w:rsid w:val="5E05E4B6"/>
    <w:rsid w:val="5E9471AA"/>
    <w:rsid w:val="5EA0CD60"/>
    <w:rsid w:val="5EB16CEF"/>
    <w:rsid w:val="5EC7CB03"/>
    <w:rsid w:val="5EC8BDFD"/>
    <w:rsid w:val="5ECD4A88"/>
    <w:rsid w:val="5ED28F40"/>
    <w:rsid w:val="5EEC2567"/>
    <w:rsid w:val="5F388AB8"/>
    <w:rsid w:val="5F8D5D81"/>
    <w:rsid w:val="5F9032EC"/>
    <w:rsid w:val="5FC48F89"/>
    <w:rsid w:val="5FF396CE"/>
    <w:rsid w:val="603EA766"/>
    <w:rsid w:val="6060D456"/>
    <w:rsid w:val="6063253F"/>
    <w:rsid w:val="60A66108"/>
    <w:rsid w:val="60DD39B4"/>
    <w:rsid w:val="60EA301D"/>
    <w:rsid w:val="60F31A88"/>
    <w:rsid w:val="610B0F48"/>
    <w:rsid w:val="61441518"/>
    <w:rsid w:val="614D02C3"/>
    <w:rsid w:val="619FB3A7"/>
    <w:rsid w:val="61DAB24F"/>
    <w:rsid w:val="61F1ACC2"/>
    <w:rsid w:val="61F5A4DE"/>
    <w:rsid w:val="61F743A9"/>
    <w:rsid w:val="6242946E"/>
    <w:rsid w:val="625E6F6C"/>
    <w:rsid w:val="627D73D9"/>
    <w:rsid w:val="62C599B0"/>
    <w:rsid w:val="62C91396"/>
    <w:rsid w:val="62D25D16"/>
    <w:rsid w:val="62F98478"/>
    <w:rsid w:val="634A492A"/>
    <w:rsid w:val="6351088B"/>
    <w:rsid w:val="6357D930"/>
    <w:rsid w:val="637F0831"/>
    <w:rsid w:val="638F8830"/>
    <w:rsid w:val="63917C81"/>
    <w:rsid w:val="63AA9F57"/>
    <w:rsid w:val="63C3A842"/>
    <w:rsid w:val="63D820E3"/>
    <w:rsid w:val="63FE1DEF"/>
    <w:rsid w:val="64298ED3"/>
    <w:rsid w:val="644299B7"/>
    <w:rsid w:val="644E5FE0"/>
    <w:rsid w:val="645B0D7A"/>
    <w:rsid w:val="6471B2ED"/>
    <w:rsid w:val="647597CA"/>
    <w:rsid w:val="64A9A865"/>
    <w:rsid w:val="64AB97FB"/>
    <w:rsid w:val="64C0F0F0"/>
    <w:rsid w:val="64F13DBB"/>
    <w:rsid w:val="653096F1"/>
    <w:rsid w:val="6539FF83"/>
    <w:rsid w:val="654FFD2D"/>
    <w:rsid w:val="6566BA8C"/>
    <w:rsid w:val="657C28F7"/>
    <w:rsid w:val="6582D93B"/>
    <w:rsid w:val="65D9AA7F"/>
    <w:rsid w:val="65EFBE58"/>
    <w:rsid w:val="66098EF9"/>
    <w:rsid w:val="660E2D40"/>
    <w:rsid w:val="66186EA6"/>
    <w:rsid w:val="662A2E6C"/>
    <w:rsid w:val="6646B4F7"/>
    <w:rsid w:val="665D8A5B"/>
    <w:rsid w:val="66784769"/>
    <w:rsid w:val="66A83413"/>
    <w:rsid w:val="66C27F90"/>
    <w:rsid w:val="66EF2EF7"/>
    <w:rsid w:val="66FE7AF8"/>
    <w:rsid w:val="67121993"/>
    <w:rsid w:val="67579437"/>
    <w:rsid w:val="67D5F61E"/>
    <w:rsid w:val="67E33B8B"/>
    <w:rsid w:val="67FD325E"/>
    <w:rsid w:val="683D09F5"/>
    <w:rsid w:val="684E1BF6"/>
    <w:rsid w:val="68574D6F"/>
    <w:rsid w:val="687EC0D2"/>
    <w:rsid w:val="689B358E"/>
    <w:rsid w:val="689B642C"/>
    <w:rsid w:val="68BA6A2F"/>
    <w:rsid w:val="68BD5C45"/>
    <w:rsid w:val="68E6AD2F"/>
    <w:rsid w:val="690F637E"/>
    <w:rsid w:val="6938793C"/>
    <w:rsid w:val="696192EE"/>
    <w:rsid w:val="6963906F"/>
    <w:rsid w:val="698AE7B5"/>
    <w:rsid w:val="698BC3B7"/>
    <w:rsid w:val="69B61BB2"/>
    <w:rsid w:val="6A158817"/>
    <w:rsid w:val="6A48F81A"/>
    <w:rsid w:val="6A7DF5EB"/>
    <w:rsid w:val="6AFDD166"/>
    <w:rsid w:val="6B1500D1"/>
    <w:rsid w:val="6B17FBB3"/>
    <w:rsid w:val="6B1C4361"/>
    <w:rsid w:val="6B34F465"/>
    <w:rsid w:val="6B405AF6"/>
    <w:rsid w:val="6B4DA4E8"/>
    <w:rsid w:val="6B80170D"/>
    <w:rsid w:val="6BA61B93"/>
    <w:rsid w:val="6BACE7E7"/>
    <w:rsid w:val="6BEA738F"/>
    <w:rsid w:val="6BF3969A"/>
    <w:rsid w:val="6BFD2B3C"/>
    <w:rsid w:val="6C02F859"/>
    <w:rsid w:val="6C10D27D"/>
    <w:rsid w:val="6C1D5315"/>
    <w:rsid w:val="6C3D6EC5"/>
    <w:rsid w:val="6C5C9F74"/>
    <w:rsid w:val="6C5CA896"/>
    <w:rsid w:val="6C614D06"/>
    <w:rsid w:val="6D24D5EB"/>
    <w:rsid w:val="6D2E2D36"/>
    <w:rsid w:val="6D2E514F"/>
    <w:rsid w:val="6D54E668"/>
    <w:rsid w:val="6D709100"/>
    <w:rsid w:val="6DC295C2"/>
    <w:rsid w:val="6E1BFB25"/>
    <w:rsid w:val="6E2EEE52"/>
    <w:rsid w:val="6E7356E8"/>
    <w:rsid w:val="6E9A4E9E"/>
    <w:rsid w:val="6EBF3435"/>
    <w:rsid w:val="6EDBB804"/>
    <w:rsid w:val="6EF44A45"/>
    <w:rsid w:val="6EFEDEA6"/>
    <w:rsid w:val="6F83E6C7"/>
    <w:rsid w:val="6FC20A4C"/>
    <w:rsid w:val="6FDB1230"/>
    <w:rsid w:val="70281E84"/>
    <w:rsid w:val="70358DB9"/>
    <w:rsid w:val="7052229F"/>
    <w:rsid w:val="70637708"/>
    <w:rsid w:val="70A57C5B"/>
    <w:rsid w:val="70CF6227"/>
    <w:rsid w:val="7149C6A9"/>
    <w:rsid w:val="71652735"/>
    <w:rsid w:val="717BD469"/>
    <w:rsid w:val="71D09928"/>
    <w:rsid w:val="71E4C2CE"/>
    <w:rsid w:val="71FAE239"/>
    <w:rsid w:val="721D931E"/>
    <w:rsid w:val="722FB06C"/>
    <w:rsid w:val="723FDACC"/>
    <w:rsid w:val="726B1404"/>
    <w:rsid w:val="7290FCBC"/>
    <w:rsid w:val="72A9984F"/>
    <w:rsid w:val="730C7AA2"/>
    <w:rsid w:val="7330E20F"/>
    <w:rsid w:val="7356824B"/>
    <w:rsid w:val="73705F8D"/>
    <w:rsid w:val="737DA35F"/>
    <w:rsid w:val="73F1E86E"/>
    <w:rsid w:val="74019D0A"/>
    <w:rsid w:val="7403A986"/>
    <w:rsid w:val="74277AED"/>
    <w:rsid w:val="7449CF61"/>
    <w:rsid w:val="74677940"/>
    <w:rsid w:val="749329F5"/>
    <w:rsid w:val="749543BD"/>
    <w:rsid w:val="7497527F"/>
    <w:rsid w:val="7499B02A"/>
    <w:rsid w:val="749A56F1"/>
    <w:rsid w:val="74BEE8C7"/>
    <w:rsid w:val="74C34DF7"/>
    <w:rsid w:val="74C4AFB0"/>
    <w:rsid w:val="74E9EA6A"/>
    <w:rsid w:val="74FB7300"/>
    <w:rsid w:val="754D85EE"/>
    <w:rsid w:val="755D9579"/>
    <w:rsid w:val="75A51BF1"/>
    <w:rsid w:val="75D5D544"/>
    <w:rsid w:val="760D07A9"/>
    <w:rsid w:val="7610CD7F"/>
    <w:rsid w:val="76144F92"/>
    <w:rsid w:val="761BC5B9"/>
    <w:rsid w:val="7623B7CD"/>
    <w:rsid w:val="7627552C"/>
    <w:rsid w:val="762962B1"/>
    <w:rsid w:val="7635B1AF"/>
    <w:rsid w:val="76503F24"/>
    <w:rsid w:val="765D64DA"/>
    <w:rsid w:val="767905F6"/>
    <w:rsid w:val="76A9EECF"/>
    <w:rsid w:val="76C4E293"/>
    <w:rsid w:val="76EED341"/>
    <w:rsid w:val="772F3FDE"/>
    <w:rsid w:val="7749338B"/>
    <w:rsid w:val="7764EA93"/>
    <w:rsid w:val="776EF451"/>
    <w:rsid w:val="7790A203"/>
    <w:rsid w:val="779634AC"/>
    <w:rsid w:val="779AF0FE"/>
    <w:rsid w:val="77BDAF1F"/>
    <w:rsid w:val="77DF2173"/>
    <w:rsid w:val="77E9923E"/>
    <w:rsid w:val="77F31744"/>
    <w:rsid w:val="784F7C30"/>
    <w:rsid w:val="786F5E81"/>
    <w:rsid w:val="787EA586"/>
    <w:rsid w:val="78929628"/>
    <w:rsid w:val="78F9C1F7"/>
    <w:rsid w:val="79047D19"/>
    <w:rsid w:val="7909A902"/>
    <w:rsid w:val="79281380"/>
    <w:rsid w:val="794B8AC7"/>
    <w:rsid w:val="796174D2"/>
    <w:rsid w:val="7A0AA228"/>
    <w:rsid w:val="7A2623AD"/>
    <w:rsid w:val="7A6A39BB"/>
    <w:rsid w:val="7A73FFB5"/>
    <w:rsid w:val="7A826990"/>
    <w:rsid w:val="7A8B9259"/>
    <w:rsid w:val="7A8BF3A5"/>
    <w:rsid w:val="7AA19D0E"/>
    <w:rsid w:val="7AFC2EAB"/>
    <w:rsid w:val="7B18E24C"/>
    <w:rsid w:val="7B1ADD98"/>
    <w:rsid w:val="7B36B003"/>
    <w:rsid w:val="7B7B3F3D"/>
    <w:rsid w:val="7B892FA5"/>
    <w:rsid w:val="7B91FC73"/>
    <w:rsid w:val="7BC30BDC"/>
    <w:rsid w:val="7BC474D0"/>
    <w:rsid w:val="7BDBDA60"/>
    <w:rsid w:val="7BFC4B46"/>
    <w:rsid w:val="7C5962DA"/>
    <w:rsid w:val="7C65128E"/>
    <w:rsid w:val="7C72802A"/>
    <w:rsid w:val="7CCE1F32"/>
    <w:rsid w:val="7CD36D39"/>
    <w:rsid w:val="7CE4A09C"/>
    <w:rsid w:val="7D17E5C4"/>
    <w:rsid w:val="7D3CC610"/>
    <w:rsid w:val="7D6DB985"/>
    <w:rsid w:val="7D7D3B79"/>
    <w:rsid w:val="7D8F593C"/>
    <w:rsid w:val="7DBE8EDD"/>
    <w:rsid w:val="7DC62BA6"/>
    <w:rsid w:val="7DE500A1"/>
    <w:rsid w:val="7E45B34F"/>
    <w:rsid w:val="7E53CFFC"/>
    <w:rsid w:val="7E960BBD"/>
    <w:rsid w:val="7EBEBE2F"/>
    <w:rsid w:val="7EC902ED"/>
    <w:rsid w:val="7EDCB48D"/>
    <w:rsid w:val="7F1B8426"/>
    <w:rsid w:val="7F8EA081"/>
    <w:rsid w:val="7FA2EBAC"/>
    <w:rsid w:val="7FAD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6DBCF"/>
  <w15:chartTrackingRefBased/>
  <w15:docId w15:val="{5C67C332-3055-4B13-B46F-1F51923D7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CC7"/>
    <w:pPr>
      <w:spacing w:before="120" w:after="120" w:line="276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10AD"/>
    <w:pPr>
      <w:keepNext/>
      <w:keepLines/>
      <w:spacing w:before="2960" w:after="240"/>
      <w:outlineLvl w:val="0"/>
    </w:pPr>
    <w:rPr>
      <w:rFonts w:eastAsiaTheme="majorEastAsia" w:cs="Arial"/>
      <w:b/>
      <w:bCs/>
      <w:color w:val="1E1544" w:themeColor="text1"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10AD"/>
    <w:pPr>
      <w:keepNext/>
      <w:keepLines/>
      <w:spacing w:before="240"/>
      <w:outlineLvl w:val="1"/>
    </w:pPr>
    <w:rPr>
      <w:rFonts w:eastAsiaTheme="majorEastAsia" w:cstheme="majorBidi"/>
      <w:b/>
      <w:color w:val="1E1544" w:themeColor="tex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6491B"/>
    <w:pPr>
      <w:outlineLvl w:val="2"/>
    </w:pPr>
    <w:rPr>
      <w:sz w:val="28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76491B"/>
    <w:pPr>
      <w:outlineLvl w:val="3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0AD"/>
    <w:rPr>
      <w:rFonts w:ascii="Arial" w:eastAsiaTheme="majorEastAsia" w:hAnsi="Arial" w:cs="Arial"/>
      <w:b/>
      <w:bCs/>
      <w:color w:val="1E1544" w:themeColor="text1"/>
      <w:sz w:val="60"/>
      <w:szCs w:val="60"/>
    </w:rPr>
  </w:style>
  <w:style w:type="paragraph" w:styleId="NoSpacing">
    <w:name w:val="No Spacing"/>
    <w:uiPriority w:val="1"/>
    <w:qFormat/>
    <w:rsid w:val="00C9187A"/>
    <w:pPr>
      <w:spacing w:line="276" w:lineRule="auto"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BA10AD"/>
    <w:rPr>
      <w:rFonts w:ascii="Arial" w:eastAsiaTheme="majorEastAsia" w:hAnsi="Arial" w:cstheme="majorBidi"/>
      <w:b/>
      <w:color w:val="1E1544" w:themeColor="text1"/>
      <w:sz w:val="32"/>
      <w:szCs w:val="26"/>
    </w:rPr>
  </w:style>
  <w:style w:type="paragraph" w:styleId="ListParagraph">
    <w:name w:val="List Paragraph"/>
    <w:basedOn w:val="Normal"/>
    <w:uiPriority w:val="34"/>
    <w:qFormat/>
    <w:rsid w:val="00BA10AD"/>
    <w:pPr>
      <w:numPr>
        <w:numId w:val="29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6491B"/>
    <w:rPr>
      <w:rFonts w:ascii="Arial" w:eastAsiaTheme="majorEastAsia" w:hAnsi="Arial" w:cstheme="majorBidi"/>
      <w:b/>
      <w:color w:val="1E1544" w:themeColor="tex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6491B"/>
    <w:rPr>
      <w:rFonts w:ascii="Arial" w:eastAsiaTheme="majorEastAsia" w:hAnsi="Arial" w:cstheme="majorBidi"/>
      <w:b/>
      <w:color w:val="1E1544" w:themeColor="text1"/>
      <w:szCs w:val="22"/>
    </w:rPr>
  </w:style>
  <w:style w:type="paragraph" w:styleId="Footer">
    <w:name w:val="footer"/>
    <w:basedOn w:val="Normal"/>
    <w:link w:val="Foot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91B"/>
    <w:rPr>
      <w:rFonts w:ascii="Arial" w:hAnsi="Arial"/>
    </w:rPr>
  </w:style>
  <w:style w:type="paragraph" w:customStyle="1" w:styleId="Introduction">
    <w:name w:val="Introduction"/>
    <w:basedOn w:val="Normal"/>
    <w:qFormat/>
    <w:rsid w:val="00BA10AD"/>
    <w:pPr>
      <w:spacing w:before="0"/>
    </w:pPr>
    <w:rPr>
      <w:color w:val="1E1544" w:themeColor="text1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7AE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7AE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7AE"/>
    <w:rPr>
      <w:vertAlign w:val="superscript"/>
    </w:rPr>
  </w:style>
  <w:style w:type="paragraph" w:customStyle="1" w:styleId="Header2">
    <w:name w:val="Header 2"/>
    <w:basedOn w:val="Introduction"/>
    <w:rsid w:val="00DF6C5F"/>
    <w:pPr>
      <w:spacing w:before="100" w:beforeAutospacing="1"/>
    </w:pPr>
    <w:rPr>
      <w:rFonts w:eastAsia="Times New Roman"/>
      <w:b/>
      <w:bCs/>
      <w:noProof/>
      <w:color w:val="1E1644"/>
      <w:szCs w:val="28"/>
      <w:shd w:val="clear" w:color="auto" w:fill="FFFFFF"/>
      <w:lang w:eastAsia="en-GB"/>
    </w:rPr>
  </w:style>
  <w:style w:type="table" w:styleId="TableGrid">
    <w:name w:val="Table Grid"/>
    <w:aliases w:val="Aged Care"/>
    <w:basedOn w:val="TableNormal"/>
    <w:uiPriority w:val="39"/>
    <w:rsid w:val="00BA10AD"/>
    <w:pPr>
      <w:spacing w:after="240"/>
    </w:pPr>
    <w:rPr>
      <w:rFonts w:ascii="Arial" w:hAnsi="Arial"/>
    </w:rPr>
    <w:tblPr>
      <w:tblBorders>
        <w:top w:val="single" w:sz="4" w:space="0" w:color="F2692B" w:themeColor="accent5"/>
        <w:bottom w:val="single" w:sz="4" w:space="0" w:color="F2692B" w:themeColor="accent5"/>
        <w:insideH w:val="single" w:sz="4" w:space="0" w:color="F2692B" w:themeColor="accent5"/>
      </w:tblBorders>
    </w:tblPr>
    <w:trPr>
      <w:cantSplit/>
    </w:trPr>
    <w:tcPr>
      <w:shd w:val="clear" w:color="auto" w:fill="auto"/>
    </w:tcPr>
    <w:tblStylePr w:type="firstRow">
      <w:rPr>
        <w:rFonts w:ascii="Arial" w:hAnsi="Arial"/>
        <w:b/>
        <w:sz w:val="24"/>
      </w:rPr>
    </w:tblStylePr>
  </w:style>
  <w:style w:type="paragraph" w:customStyle="1" w:styleId="BoxHeading">
    <w:name w:val="Box Heading"/>
    <w:basedOn w:val="Normal"/>
    <w:qFormat/>
    <w:rsid w:val="00BA10AD"/>
    <w:pPr>
      <w:pBdr>
        <w:top w:val="single" w:sz="4" w:space="10" w:color="F2692B" w:themeColor="accent5"/>
        <w:left w:val="single" w:sz="4" w:space="4" w:color="F2692B" w:themeColor="accent5"/>
        <w:bottom w:val="single" w:sz="4" w:space="10" w:color="F2692B" w:themeColor="accent5"/>
        <w:right w:val="single" w:sz="4" w:space="4" w:color="F2692B" w:themeColor="accent5"/>
      </w:pBdr>
      <w:spacing w:before="240"/>
      <w:ind w:left="862" w:right="862"/>
    </w:pPr>
    <w:rPr>
      <w:b/>
      <w:iCs/>
    </w:rPr>
  </w:style>
  <w:style w:type="paragraph" w:customStyle="1" w:styleId="Boxtext">
    <w:name w:val="Box text"/>
    <w:basedOn w:val="Normal"/>
    <w:qFormat/>
    <w:rsid w:val="00BD13C3"/>
    <w:pPr>
      <w:pBdr>
        <w:top w:val="single" w:sz="4" w:space="10" w:color="F2692B" w:themeColor="accent5"/>
        <w:left w:val="single" w:sz="4" w:space="4" w:color="F2692B" w:themeColor="accent5"/>
        <w:bottom w:val="single" w:sz="4" w:space="10" w:color="F2692B" w:themeColor="accent5"/>
        <w:right w:val="single" w:sz="4" w:space="4" w:color="F2692B" w:themeColor="accent5"/>
      </w:pBdr>
      <w:ind w:left="862" w:right="862"/>
    </w:pPr>
    <w:rPr>
      <w:bCs/>
      <w:iCs/>
    </w:rPr>
  </w:style>
  <w:style w:type="paragraph" w:customStyle="1" w:styleId="Headingtable">
    <w:name w:val="Heading table"/>
    <w:basedOn w:val="Normal"/>
    <w:qFormat/>
    <w:rsid w:val="00BD13C3"/>
    <w:pPr>
      <w:spacing w:before="360"/>
    </w:pPr>
    <w:rPr>
      <w:rFonts w:eastAsiaTheme="majorEastAsia" w:cstheme="majorBidi"/>
      <w:b/>
      <w:bCs/>
      <w:color w:val="1E1544" w:themeColor="text1"/>
    </w:rPr>
  </w:style>
  <w:style w:type="character" w:styleId="Hyperlink">
    <w:name w:val="Hyperlink"/>
    <w:uiPriority w:val="99"/>
    <w:unhideWhenUsed/>
    <w:rsid w:val="00190CC7"/>
    <w:rPr>
      <w:u w:val="single"/>
    </w:rPr>
  </w:style>
  <w:style w:type="paragraph" w:styleId="Header">
    <w:name w:val="header"/>
    <w:basedOn w:val="Normal"/>
    <w:link w:val="HeaderChar"/>
    <w:uiPriority w:val="99"/>
    <w:unhideWhenUsed/>
    <w:rsid w:val="000F0E33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E33"/>
    <w:rPr>
      <w:rFonts w:ascii="Arial" w:hAnsi="Arial"/>
    </w:rPr>
  </w:style>
  <w:style w:type="character" w:styleId="Strong">
    <w:name w:val="Strong"/>
    <w:basedOn w:val="DefaultParagraphFont"/>
    <w:uiPriority w:val="22"/>
    <w:qFormat/>
    <w:rsid w:val="008E1E6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D75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75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75DF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5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75DF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C6A82"/>
    <w:rPr>
      <w:rFonts w:ascii="Arial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59283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1876"/>
    <w:rPr>
      <w:color w:val="6D6D7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consultations.health.gov.au/disability-and-carers-group/nfp-ndis-supports/user_uploads/draft-support-needs-assessment-report-for-new-framework-planning-1.pdf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70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0" Type="http://schemas.openxmlformats.org/officeDocument/2006/relationships/hyperlink" Target="https://consultations.health.gov.au/disability-and-carers-group/nfp-ndis-supports/user_uploads/ndis-new-framework-planning---support-needs-assessment---fact-sheet_final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health.gov.au/sites/default/files/2026-01/explanatory-document-new-framework-plan-spending-rules_0.pdf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https://www.health.gov.au/sites/default/files/2026-01/step-3-building-a-plan.pdf" TargetMode="Externa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hyperlink" Target="https://www.ndis.gov.au/providers/pricing-and-payments/pricing/pricing-arrangements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EZH\AppData\Local\Temp\7zO0A796D1E\Aged%20Care%20mandarin%20fact%20sheet%20web%20template_July%202025.dotx" TargetMode="External"/></Relationships>
</file>

<file path=word/theme/theme1.xml><?xml version="1.0" encoding="utf-8"?>
<a:theme xmlns:a="http://schemas.openxmlformats.org/drawingml/2006/main" name="Office Theme 2013 - 2022">
  <a:themeElements>
    <a:clrScheme name="AGEDCARE">
      <a:dk1>
        <a:srgbClr val="1E1544"/>
      </a:dk1>
      <a:lt1>
        <a:srgbClr val="F1F2F2"/>
      </a:lt1>
      <a:dk2>
        <a:srgbClr val="1E1545"/>
      </a:dk2>
      <a:lt2>
        <a:srgbClr val="F1F2F2"/>
      </a:lt2>
      <a:accent1>
        <a:srgbClr val="2AB1BB"/>
      </a:accent1>
      <a:accent2>
        <a:srgbClr val="78BE43"/>
      </a:accent2>
      <a:accent3>
        <a:srgbClr val="8C59A5"/>
      </a:accent3>
      <a:accent4>
        <a:srgbClr val="DA576C"/>
      </a:accent4>
      <a:accent5>
        <a:srgbClr val="F2692B"/>
      </a:accent5>
      <a:accent6>
        <a:srgbClr val="F3B223"/>
      </a:accent6>
      <a:hlink>
        <a:srgbClr val="1E1545"/>
      </a:hlink>
      <a:folHlink>
        <a:srgbClr val="6D6D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1E6A07BD3F940A2A717962B7173DC" ma:contentTypeVersion="12" ma:contentTypeDescription="Create a new document." ma:contentTypeScope="" ma:versionID="c4ee592537e3235bcc7c20c319e8a483">
  <xsd:schema xmlns:xsd="http://www.w3.org/2001/XMLSchema" xmlns:xs="http://www.w3.org/2001/XMLSchema" xmlns:p="http://schemas.microsoft.com/office/2006/metadata/properties" xmlns:ns2="91b40e7f-128e-49f6-a30d-9c137c2f2d67" xmlns:ns3="7fcfe7c6-fd82-4536-8e95-31510ecf1dc3" targetNamespace="http://schemas.microsoft.com/office/2006/metadata/properties" ma:root="true" ma:fieldsID="f4aef37e009d4a853eaf9a8f4545e91d" ns2:_="" ns3:_="">
    <xsd:import namespace="91b40e7f-128e-49f6-a30d-9c137c2f2d67"/>
    <xsd:import namespace="7fcfe7c6-fd82-4536-8e95-31510ecf1d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0e7f-128e-49f6-a30d-9c137c2f2d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fe7c6-fd82-4536-8e95-31510ecf1dc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79dfb62-a2e3-4805-94b3-a3ed0782d0e0}" ma:internalName="TaxCatchAll" ma:showField="CatchAllData" ma:web="7fcfe7c6-fd82-4536-8e95-31510ecf1d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cfe7c6-fd82-4536-8e95-31510ecf1dc3" xsi:nil="true"/>
    <lcf76f155ced4ddcb4097134ff3c332f xmlns="91b40e7f-128e-49f6-a30d-9c137c2f2d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A27801-8554-E843-8F95-A508B32130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8CD7CC-AE79-43E7-9BDA-F7D0FA20A4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B5DE4F-0A31-4903-B3F3-4384E3530F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b40e7f-128e-49f6-a30d-9c137c2f2d67"/>
    <ds:schemaRef ds:uri="7fcfe7c6-fd82-4536-8e95-31510ecf1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90D243-E5B8-4D11-8D20-82C02723C93D}">
  <ds:schemaRefs>
    <ds:schemaRef ds:uri="http://schemas.microsoft.com/office/2006/metadata/properties"/>
    <ds:schemaRef ds:uri="http://schemas.microsoft.com/office/infopath/2007/PartnerControls"/>
    <ds:schemaRef ds:uri="7fcfe7c6-fd82-4536-8e95-31510ecf1dc3"/>
    <ds:schemaRef ds:uri="91b40e7f-128e-49f6-a30d-9c137c2f2d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Aged Care mandarin fact sheet web template_July 2025.dotx</Template>
  <TotalTime>2</TotalTime>
  <Pages>4</Pages>
  <Words>1210</Words>
  <Characters>6718</Characters>
  <Application>Microsoft Office Word</Application>
  <DocSecurity>0</DocSecurity>
  <Lines>172</Lines>
  <Paragraphs>96</Paragraphs>
  <ScaleCrop>false</ScaleCrop>
  <Company>Australian Government Department of Health and Aged Care</Company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Aged Care visual identity A4 fact sheet template (mandarin)</dc:title>
  <dc:subject>Aged Care</dc:subject>
  <dc:creator>PEREZ, Henna</dc:creator>
  <cp:keywords>Aged Care, Aged Care Reforms</cp:keywords>
  <dc:description/>
  <cp:lastModifiedBy>WILLIAMS, Skye</cp:lastModifiedBy>
  <cp:revision>94</cp:revision>
  <dcterms:created xsi:type="dcterms:W3CDTF">2026-07-29T22:06:00Z</dcterms:created>
  <dcterms:modified xsi:type="dcterms:W3CDTF">2026-08-18T08:58:00Z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0x01010063A1E6A07BD3F940A2A717962B7173DC</vt:lpwstr>
  </property>
  <property fmtid="{D5CDD505-2E9C-101B-9397-08002B2CF9AE}" pid="3" name="MediaServiceImageTags">
    <vt:lpwstr/>
  </property>
  <property fmtid="{D5CDD505-2E9C-101B-9397-08002B2CF9AE}" pid="4" name="Order">
    <vt:r8>796100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dlc_DocIdItemGuid">
    <vt:lpwstr>d0f9bdf5-63b4-4904-8a3c-318e50496710</vt:lpwstr>
  </property>
  <property fmtid="{D5CDD505-2E9C-101B-9397-08002B2CF9AE}" pid="12" name="Keywords1">
    <vt:lpwstr>30;#Aged care|15037316-ccb1-4430-a7dd-5c4031a389b1;#4;#visual identity|a54ebda2-a0fd-45ec-8fc0-1cf31001b526</vt:lpwstr>
  </property>
  <property fmtid="{D5CDD505-2E9C-101B-9397-08002B2CF9AE}" pid="13" name="Information type">
    <vt:lpwstr>23;#Document|4a540cb2-01e7-4be2-96f9-d9e7e1b556fd</vt:lpwstr>
  </property>
  <property fmtid="{D5CDD505-2E9C-101B-9397-08002B2CF9AE}" pid="14" name="Contact">
    <vt:lpwstr>104;#Aged Care Communications and Change|e5d142d6-a25f-4b81-a8a4-d8f9e5839eea</vt:lpwstr>
  </property>
  <property fmtid="{D5CDD505-2E9C-101B-9397-08002B2CF9AE}" pid="15" name="p76df81b8fed4a2fa2af18761f9ff90d">
    <vt:lpwstr>Aged care|15037316-ccb1-4430-a7dd-5c4031a389b1;visual identity|a54ebda2-a0fd-45ec-8fc0-1cf31001b526</vt:lpwstr>
  </property>
  <property fmtid="{D5CDD505-2E9C-101B-9397-08002B2CF9AE}" pid="16" name="Intranet">
    <vt:bool>true</vt:bool>
  </property>
  <property fmtid="{D5CDD505-2E9C-101B-9397-08002B2CF9AE}" pid="17" name="Int_x002d_InformationType">
    <vt:lpwstr/>
  </property>
  <property fmtid="{D5CDD505-2E9C-101B-9397-08002B2CF9AE}" pid="18" name="pfd27f99efda4409b63228bea026394d">
    <vt:lpwstr>Document|4a540cb2-01e7-4be2-96f9-d9e7e1b556fd</vt:lpwstr>
  </property>
  <property fmtid="{D5CDD505-2E9C-101B-9397-08002B2CF9AE}" pid="19" name="Int_x002d_Topics">
    <vt:lpwstr/>
  </property>
  <property fmtid="{D5CDD505-2E9C-101B-9397-08002B2CF9AE}" pid="20" name="Last reviewed">
    <vt:filetime>2024-02-15T02:52:47Z</vt:filetime>
  </property>
  <property fmtid="{D5CDD505-2E9C-101B-9397-08002B2CF9AE}" pid="21" name="jf042baad2b143719d8a0cfd36411dfb">
    <vt:lpwstr>Aged Care Communications and Change|e5d142d6-a25f-4b81-a8a4-d8f9e5839eea</vt:lpwstr>
  </property>
  <property fmtid="{D5CDD505-2E9C-101B-9397-08002B2CF9AE}" pid="22" name="SharedWithUsers">
    <vt:lpwstr/>
  </property>
  <property fmtid="{D5CDD505-2E9C-101B-9397-08002B2CF9AE}" pid="23" name="Int_x002d_Contact">
    <vt:lpwstr/>
  </property>
  <property fmtid="{D5CDD505-2E9C-101B-9397-08002B2CF9AE}" pid="24" name="Int-Contact">
    <vt:lpwstr>104;#|e5d142d6-a25f-4b81-a8a4-d8f9e5839eea</vt:lpwstr>
  </property>
  <property fmtid="{D5CDD505-2E9C-101B-9397-08002B2CF9AE}" pid="25" name="Int-InformationType">
    <vt:lpwstr>23;#|4a540cb2-01e7-4be2-96f9-d9e7e1b556fd</vt:lpwstr>
  </property>
  <property fmtid="{D5CDD505-2E9C-101B-9397-08002B2CF9AE}" pid="26" name="Int-Topics">
    <vt:lpwstr>4;#visual identity|a54ebda2-a0fd-45ec-8fc0-1cf31001b526;#30;#Aged care|15037316-ccb1-4430-a7dd-5c4031a389b1</vt:lpwstr>
  </property>
  <property fmtid="{D5CDD505-2E9C-101B-9397-08002B2CF9AE}" pid="27" name="lcf76f155ced4ddcb4097134ff3c332f">
    <vt:lpwstr/>
  </property>
  <property fmtid="{D5CDD505-2E9C-101B-9397-08002B2CF9AE}" pid="28" name="MSIP_Label_7cd3e8b9-ffed-43a8-b7f4-cc2fa0382d36_Enabled">
    <vt:lpwstr>true</vt:lpwstr>
  </property>
  <property fmtid="{D5CDD505-2E9C-101B-9397-08002B2CF9AE}" pid="29" name="MSIP_Label_7cd3e8b9-ffed-43a8-b7f4-cc2fa0382d36_SetDate">
    <vt:lpwstr>2026-04-15T23:20:31Z</vt:lpwstr>
  </property>
  <property fmtid="{D5CDD505-2E9C-101B-9397-08002B2CF9AE}" pid="30" name="MSIP_Label_7cd3e8b9-ffed-43a8-b7f4-cc2fa0382d36_Method">
    <vt:lpwstr>Privileged</vt:lpwstr>
  </property>
  <property fmtid="{D5CDD505-2E9C-101B-9397-08002B2CF9AE}" pid="31" name="MSIP_Label_7cd3e8b9-ffed-43a8-b7f4-cc2fa0382d36_Name">
    <vt:lpwstr>O</vt:lpwstr>
  </property>
  <property fmtid="{D5CDD505-2E9C-101B-9397-08002B2CF9AE}" pid="32" name="MSIP_Label_7cd3e8b9-ffed-43a8-b7f4-cc2fa0382d36_SiteId">
    <vt:lpwstr>34a3929c-73cf-4954-abfe-147dc3517892</vt:lpwstr>
  </property>
  <property fmtid="{D5CDD505-2E9C-101B-9397-08002B2CF9AE}" pid="33" name="MSIP_Label_7cd3e8b9-ffed-43a8-b7f4-cc2fa0382d36_ActionId">
    <vt:lpwstr>44479a61-9041-4ec2-adaa-84936ca5ec7c</vt:lpwstr>
  </property>
  <property fmtid="{D5CDD505-2E9C-101B-9397-08002B2CF9AE}" pid="34" name="MSIP_Label_7cd3e8b9-ffed-43a8-b7f4-cc2fa0382d36_ContentBits">
    <vt:lpwstr>3</vt:lpwstr>
  </property>
  <property fmtid="{D5CDD505-2E9C-101B-9397-08002B2CF9AE}" pid="35" name="MSIP_Label_7cd3e8b9-ffed-43a8-b7f4-cc2fa0382d36_Tag">
    <vt:lpwstr>10, 0, 1, 1</vt:lpwstr>
  </property>
  <property fmtid="{D5CDD505-2E9C-101B-9397-08002B2CF9AE}" pid="36" name="docLang">
    <vt:lpwstr>en</vt:lpwstr>
  </property>
  <property fmtid="{D5CDD505-2E9C-101B-9397-08002B2CF9AE}" pid="37" name="MSIP_Label_2b83f8d7-e91f-4eee-a336-52a8061c0503_Enabled">
    <vt:lpwstr>true</vt:lpwstr>
  </property>
  <property fmtid="{D5CDD505-2E9C-101B-9397-08002B2CF9AE}" pid="38" name="MSIP_Label_2b83f8d7-e91f-4eee-a336-52a8061c0503_SetDate">
    <vt:lpwstr>2026-07-22T01:41:45Z</vt:lpwstr>
  </property>
  <property fmtid="{D5CDD505-2E9C-101B-9397-08002B2CF9AE}" pid="39" name="MSIP_Label_2b83f8d7-e91f-4eee-a336-52a8061c0503_Method">
    <vt:lpwstr>Privileged</vt:lpwstr>
  </property>
  <property fmtid="{D5CDD505-2E9C-101B-9397-08002B2CF9AE}" pid="40" name="MSIP_Label_2b83f8d7-e91f-4eee-a336-52a8061c0503_Name">
    <vt:lpwstr>OFFICIAL</vt:lpwstr>
  </property>
  <property fmtid="{D5CDD505-2E9C-101B-9397-08002B2CF9AE}" pid="41" name="MSIP_Label_2b83f8d7-e91f-4eee-a336-52a8061c0503_SiteId">
    <vt:lpwstr>cd778b65-752d-454a-87cf-b9990fe58993</vt:lpwstr>
  </property>
  <property fmtid="{D5CDD505-2E9C-101B-9397-08002B2CF9AE}" pid="42" name="MSIP_Label_2b83f8d7-e91f-4eee-a336-52a8061c0503_ActionId">
    <vt:lpwstr>8d347b3f-50b0-4b97-b234-d9f000239660</vt:lpwstr>
  </property>
  <property fmtid="{D5CDD505-2E9C-101B-9397-08002B2CF9AE}" pid="43" name="MSIP_Label_2b83f8d7-e91f-4eee-a336-52a8061c0503_ContentBits">
    <vt:lpwstr>0</vt:lpwstr>
  </property>
  <property fmtid="{D5CDD505-2E9C-101B-9397-08002B2CF9AE}" pid="44" name="MSIP_Label_2b83f8d7-e91f-4eee-a336-52a8061c0503_Tag">
    <vt:lpwstr>10, 0, 1, 1</vt:lpwstr>
  </property>
</Properties>
</file>