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E998" w14:textId="54E5E55F" w:rsidR="00BA10AD" w:rsidRPr="00BA10AD" w:rsidRDefault="00F40CD6" w:rsidP="008E5038">
      <w:pPr>
        <w:pStyle w:val="Heading1"/>
        <w:spacing w:before="4560"/>
      </w:pPr>
      <w:r>
        <w:t>New framework planning</w:t>
      </w:r>
      <w:r w:rsidR="00EE293F">
        <w:t xml:space="preserve"> </w:t>
      </w:r>
      <w:r w:rsidR="006265B8">
        <w:t>–</w:t>
      </w:r>
      <w:r w:rsidR="00EE293F">
        <w:t xml:space="preserve"> </w:t>
      </w:r>
      <w:r w:rsidR="1CB1F975">
        <w:t>S</w:t>
      </w:r>
      <w:r w:rsidR="006265B8">
        <w:t>upport needs assessment</w:t>
      </w:r>
    </w:p>
    <w:p w14:paraId="376C3E44" w14:textId="7EEFC995" w:rsidR="006265B8" w:rsidRDefault="006265B8" w:rsidP="08ED499E">
      <w:pPr>
        <w:pStyle w:val="Introduction"/>
      </w:pPr>
      <w:r>
        <w:t xml:space="preserve">This fact sheet </w:t>
      </w:r>
      <w:r w:rsidR="30B8902F">
        <w:t xml:space="preserve">explains how </w:t>
      </w:r>
      <w:r w:rsidR="00C63E35">
        <w:t xml:space="preserve">disability support needs </w:t>
      </w:r>
      <w:r w:rsidR="0014199F">
        <w:t xml:space="preserve">will be assessed in the </w:t>
      </w:r>
      <w:r w:rsidR="49677577">
        <w:t xml:space="preserve">National Disability Insurance Scheme (NDIS) </w:t>
      </w:r>
      <w:r w:rsidR="4A605210">
        <w:t>from April 2027</w:t>
      </w:r>
      <w:r w:rsidR="2583331B">
        <w:t>.</w:t>
      </w:r>
      <w:r w:rsidR="5A73DEA3">
        <w:t xml:space="preserve"> </w:t>
      </w:r>
    </w:p>
    <w:p w14:paraId="6A86F8C3" w14:textId="28890FF8" w:rsidR="00697DD7" w:rsidRDefault="00697DD7" w:rsidP="08ED499E">
      <w:pPr>
        <w:pStyle w:val="Introduction"/>
      </w:pPr>
      <w:r>
        <w:rPr>
          <w:noProof/>
        </w:rPr>
        <mc:AlternateContent>
          <mc:Choice Requires="wpg">
            <w:drawing>
              <wp:anchor distT="0" distB="0" distL="114300" distR="114300" simplePos="0" relativeHeight="251658240" behindDoc="0" locked="0" layoutInCell="1" allowOverlap="1" wp14:anchorId="2D366E8B" wp14:editId="7DDF8D0A">
                <wp:simplePos x="0" y="0"/>
                <wp:positionH relativeFrom="column">
                  <wp:posOffset>0</wp:posOffset>
                </wp:positionH>
                <wp:positionV relativeFrom="paragraph">
                  <wp:posOffset>-635</wp:posOffset>
                </wp:positionV>
                <wp:extent cx="1836714" cy="365125"/>
                <wp:effectExtent l="0" t="0" r="11430" b="15875"/>
                <wp:wrapNone/>
                <wp:docPr id="45" name="Group 44">
                  <a:extLst xmlns:a="http://schemas.openxmlformats.org/drawingml/2006/main">
                    <a:ext uri="{FF2B5EF4-FFF2-40B4-BE49-F238E27FC236}">
                      <a16:creationId xmlns:a16="http://schemas.microsoft.com/office/drawing/2014/main" id="{C2911ED8-0ECA-402D-E1A7-CD1223A714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36714" cy="365125"/>
                          <a:chOff x="0" y="0"/>
                          <a:chExt cx="1972856" cy="392188"/>
                        </a:xfrm>
                      </wpg:grpSpPr>
                      <wpg:grpSp>
                        <wpg:cNvPr id="762640702" name="Group 762640702">
                          <a:extLst>
                            <a:ext uri="{FF2B5EF4-FFF2-40B4-BE49-F238E27FC236}">
                              <a16:creationId xmlns:a16="http://schemas.microsoft.com/office/drawing/2014/main" id="{0F5D6CBC-D588-09B9-FE81-68517935E5B4}"/>
                            </a:ext>
                            <a:ext uri="{C183D7F6-B498-43B3-948B-1728B52AA6E4}">
                              <adec:decorative xmlns:adec="http://schemas.microsoft.com/office/drawing/2017/decorative" val="1"/>
                            </a:ext>
                          </a:extLst>
                        </wpg:cNvPr>
                        <wpg:cNvGrpSpPr/>
                        <wpg:grpSpPr>
                          <a:xfrm>
                            <a:off x="1591256" y="10588"/>
                            <a:ext cx="381600" cy="381600"/>
                            <a:chOff x="1591256" y="10588"/>
                            <a:chExt cx="381600" cy="381600"/>
                          </a:xfrm>
                          <a:solidFill>
                            <a:schemeClr val="accent3"/>
                          </a:solidFill>
                        </wpg:grpSpPr>
                        <wps:wsp>
                          <wps:cNvPr id="1494394888" name="Freeform: Shape 54">
                            <a:extLst>
                              <a:ext uri="{FF2B5EF4-FFF2-40B4-BE49-F238E27FC236}">
                                <a16:creationId xmlns:a16="http://schemas.microsoft.com/office/drawing/2014/main" id="{3FB2433A-22B2-FA4E-1F6D-24DC485E8C90}"/>
                              </a:ext>
                            </a:extLst>
                          </wps:cNvPr>
                          <wps:cNvSpPr/>
                          <wps:spPr>
                            <a:xfrm>
                              <a:off x="1591256" y="10588"/>
                              <a:ext cx="381600" cy="381600"/>
                            </a:xfrm>
                            <a:custGeom>
                              <a:avLst/>
                              <a:gdLst>
                                <a:gd name="connsiteX0" fmla="*/ 325717 w 381600"/>
                                <a:gd name="connsiteY0" fmla="*/ 55883 h 381600"/>
                                <a:gd name="connsiteX1" fmla="*/ 265071 w 381600"/>
                                <a:gd name="connsiteY1" fmla="*/ 14995 h 381600"/>
                                <a:gd name="connsiteX2" fmla="*/ 190800 w 381600"/>
                                <a:gd name="connsiteY2" fmla="*/ 0 h 381600"/>
                                <a:gd name="connsiteX3" fmla="*/ 116529 w 381600"/>
                                <a:gd name="connsiteY3" fmla="*/ 14995 h 381600"/>
                                <a:gd name="connsiteX4" fmla="*/ 55883 w 381600"/>
                                <a:gd name="connsiteY4" fmla="*/ 55883 h 381600"/>
                                <a:gd name="connsiteX5" fmla="*/ 14995 w 381600"/>
                                <a:gd name="connsiteY5" fmla="*/ 116529 h 381600"/>
                                <a:gd name="connsiteX6" fmla="*/ 0 w 381600"/>
                                <a:gd name="connsiteY6" fmla="*/ 190800 h 381600"/>
                                <a:gd name="connsiteX7" fmla="*/ 14995 w 381600"/>
                                <a:gd name="connsiteY7" fmla="*/ 265071 h 381600"/>
                                <a:gd name="connsiteX8" fmla="*/ 55883 w 381600"/>
                                <a:gd name="connsiteY8" fmla="*/ 325717 h 381600"/>
                                <a:gd name="connsiteX9" fmla="*/ 116529 w 381600"/>
                                <a:gd name="connsiteY9" fmla="*/ 366605 h 381600"/>
                                <a:gd name="connsiteX10" fmla="*/ 190800 w 381600"/>
                                <a:gd name="connsiteY10" fmla="*/ 381600 h 381600"/>
                                <a:gd name="connsiteX11" fmla="*/ 265071 w 381600"/>
                                <a:gd name="connsiteY11" fmla="*/ 366605 h 381600"/>
                                <a:gd name="connsiteX12" fmla="*/ 325717 w 381600"/>
                                <a:gd name="connsiteY12" fmla="*/ 325717 h 381600"/>
                                <a:gd name="connsiteX13" fmla="*/ 366605 w 381600"/>
                                <a:gd name="connsiteY13" fmla="*/ 265071 h 381600"/>
                                <a:gd name="connsiteX14" fmla="*/ 381600 w 381600"/>
                                <a:gd name="connsiteY14" fmla="*/ 190800 h 381600"/>
                                <a:gd name="connsiteX15" fmla="*/ 366605 w 381600"/>
                                <a:gd name="connsiteY15" fmla="*/ 116529 h 381600"/>
                                <a:gd name="connsiteX16" fmla="*/ 325717 w 381600"/>
                                <a:gd name="connsiteY16" fmla="*/ 55883 h 381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1600" h="381600">
                                  <a:moveTo>
                                    <a:pt x="325717" y="55883"/>
                                  </a:moveTo>
                                  <a:cubicBezTo>
                                    <a:pt x="308195" y="38361"/>
                                    <a:pt x="287790" y="24606"/>
                                    <a:pt x="265071" y="14995"/>
                                  </a:cubicBezTo>
                                  <a:cubicBezTo>
                                    <a:pt x="241542" y="5046"/>
                                    <a:pt x="216554" y="0"/>
                                    <a:pt x="190800" y="0"/>
                                  </a:cubicBezTo>
                                  <a:cubicBezTo>
                                    <a:pt x="165046" y="0"/>
                                    <a:pt x="140058" y="5046"/>
                                    <a:pt x="116529" y="14995"/>
                                  </a:cubicBezTo>
                                  <a:cubicBezTo>
                                    <a:pt x="93810" y="24606"/>
                                    <a:pt x="73405" y="38361"/>
                                    <a:pt x="55883" y="55883"/>
                                  </a:cubicBezTo>
                                  <a:cubicBezTo>
                                    <a:pt x="38361" y="73405"/>
                                    <a:pt x="24606" y="93810"/>
                                    <a:pt x="14995" y="116529"/>
                                  </a:cubicBezTo>
                                  <a:cubicBezTo>
                                    <a:pt x="5046" y="140058"/>
                                    <a:pt x="0" y="165046"/>
                                    <a:pt x="0" y="190800"/>
                                  </a:cubicBezTo>
                                  <a:cubicBezTo>
                                    <a:pt x="0" y="216554"/>
                                    <a:pt x="5046" y="241542"/>
                                    <a:pt x="14995" y="265071"/>
                                  </a:cubicBezTo>
                                  <a:cubicBezTo>
                                    <a:pt x="24606" y="287790"/>
                                    <a:pt x="38361" y="308195"/>
                                    <a:pt x="55883" y="325717"/>
                                  </a:cubicBezTo>
                                  <a:cubicBezTo>
                                    <a:pt x="73405" y="343239"/>
                                    <a:pt x="93810" y="356994"/>
                                    <a:pt x="116529" y="366605"/>
                                  </a:cubicBezTo>
                                  <a:cubicBezTo>
                                    <a:pt x="140054" y="376554"/>
                                    <a:pt x="165042" y="381600"/>
                                    <a:pt x="190800" y="381600"/>
                                  </a:cubicBezTo>
                                  <a:cubicBezTo>
                                    <a:pt x="216558" y="381600"/>
                                    <a:pt x="241542" y="376554"/>
                                    <a:pt x="265071" y="366605"/>
                                  </a:cubicBezTo>
                                  <a:cubicBezTo>
                                    <a:pt x="287790" y="356994"/>
                                    <a:pt x="308195" y="343239"/>
                                    <a:pt x="325717" y="325717"/>
                                  </a:cubicBezTo>
                                  <a:cubicBezTo>
                                    <a:pt x="343239" y="308195"/>
                                    <a:pt x="356994" y="287790"/>
                                    <a:pt x="366605" y="265071"/>
                                  </a:cubicBezTo>
                                  <a:cubicBezTo>
                                    <a:pt x="376554" y="241546"/>
                                    <a:pt x="381600" y="216558"/>
                                    <a:pt x="381600" y="190800"/>
                                  </a:cubicBezTo>
                                  <a:cubicBezTo>
                                    <a:pt x="381600" y="165042"/>
                                    <a:pt x="376554" y="140058"/>
                                    <a:pt x="366605" y="116529"/>
                                  </a:cubicBezTo>
                                  <a:cubicBezTo>
                                    <a:pt x="356994" y="93810"/>
                                    <a:pt x="343239" y="73405"/>
                                    <a:pt x="325717" y="55883"/>
                                  </a:cubicBezTo>
                                  <a:close/>
                                </a:path>
                              </a:pathLst>
                            </a:custGeom>
                            <a:solidFill>
                              <a:schemeClr val="bg1">
                                <a:lumMod val="75000"/>
                              </a:schemeClr>
                            </a:solidFill>
                            <a:ln w="353" cap="flat">
                              <a:solidFill>
                                <a:srgbClr val="FFFFFF"/>
                              </a:solidFill>
                              <a:prstDash val="solid"/>
                              <a:miter/>
                            </a:ln>
                          </wps:spPr>
                          <wps:bodyPr rtlCol="0" anchor="ctr"/>
                        </wps:wsp>
                        <wps:wsp>
                          <wps:cNvPr id="1718522972" name="Freeform: Shape 55">
                            <a:extLst>
                              <a:ext uri="{FF2B5EF4-FFF2-40B4-BE49-F238E27FC236}">
                                <a16:creationId xmlns:a16="http://schemas.microsoft.com/office/drawing/2014/main" id="{C6088CFE-2459-0B98-C2B3-B0A73D8727D9}"/>
                              </a:ext>
                            </a:extLst>
                          </wps:cNvPr>
                          <wps:cNvSpPr/>
                          <wps:spPr>
                            <a:xfrm>
                              <a:off x="1650403" y="88130"/>
                              <a:ext cx="263303" cy="226514"/>
                            </a:xfrm>
                            <a:custGeom>
                              <a:avLst/>
                              <a:gdLst>
                                <a:gd name="connsiteX0" fmla="*/ 51329 w 263303"/>
                                <a:gd name="connsiteY0" fmla="*/ 32129 h 226514"/>
                                <a:gd name="connsiteX1" fmla="*/ 83457 w 263303"/>
                                <a:gd name="connsiteY1" fmla="*/ 0 h 226514"/>
                                <a:gd name="connsiteX2" fmla="*/ 115586 w 263303"/>
                                <a:gd name="connsiteY2" fmla="*/ 32129 h 226514"/>
                                <a:gd name="connsiteX3" fmla="*/ 83457 w 263303"/>
                                <a:gd name="connsiteY3" fmla="*/ 64257 h 226514"/>
                                <a:gd name="connsiteX4" fmla="*/ 51329 w 263303"/>
                                <a:gd name="connsiteY4" fmla="*/ 32129 h 226514"/>
                                <a:gd name="connsiteX5" fmla="*/ 179847 w 263303"/>
                                <a:gd name="connsiteY5" fmla="*/ 64257 h 226514"/>
                                <a:gd name="connsiteX6" fmla="*/ 211975 w 263303"/>
                                <a:gd name="connsiteY6" fmla="*/ 32129 h 226514"/>
                                <a:gd name="connsiteX7" fmla="*/ 179847 w 263303"/>
                                <a:gd name="connsiteY7" fmla="*/ 0 h 226514"/>
                                <a:gd name="connsiteX8" fmla="*/ 147718 w 263303"/>
                                <a:gd name="connsiteY8" fmla="*/ 32129 h 226514"/>
                                <a:gd name="connsiteX9" fmla="*/ 179847 w 263303"/>
                                <a:gd name="connsiteY9" fmla="*/ 64257 h 226514"/>
                                <a:gd name="connsiteX10" fmla="*/ 110403 w 263303"/>
                                <a:gd name="connsiteY10" fmla="*/ 73122 h 226514"/>
                                <a:gd name="connsiteX11" fmla="*/ 83457 w 263303"/>
                                <a:gd name="connsiteY11" fmla="*/ 64257 h 226514"/>
                                <a:gd name="connsiteX12" fmla="*/ 35263 w 263303"/>
                                <a:gd name="connsiteY12" fmla="*/ 116158 h 226514"/>
                                <a:gd name="connsiteX13" fmla="*/ 35263 w 263303"/>
                                <a:gd name="connsiteY13" fmla="*/ 154612 h 226514"/>
                                <a:gd name="connsiteX14" fmla="*/ 41298 w 263303"/>
                                <a:gd name="connsiteY14" fmla="*/ 160647 h 226514"/>
                                <a:gd name="connsiteX15" fmla="*/ 87726 w 263303"/>
                                <a:gd name="connsiteY15" fmla="*/ 160647 h 226514"/>
                                <a:gd name="connsiteX16" fmla="*/ 175578 w 263303"/>
                                <a:gd name="connsiteY16" fmla="*/ 160643 h 226514"/>
                                <a:gd name="connsiteX17" fmla="*/ 222006 w 263303"/>
                                <a:gd name="connsiteY17" fmla="*/ 160643 h 226514"/>
                                <a:gd name="connsiteX18" fmla="*/ 228041 w 263303"/>
                                <a:gd name="connsiteY18" fmla="*/ 154608 h 226514"/>
                                <a:gd name="connsiteX19" fmla="*/ 228041 w 263303"/>
                                <a:gd name="connsiteY19" fmla="*/ 116155 h 226514"/>
                                <a:gd name="connsiteX20" fmla="*/ 179847 w 263303"/>
                                <a:gd name="connsiteY20" fmla="*/ 64254 h 226514"/>
                                <a:gd name="connsiteX21" fmla="*/ 152414 w 263303"/>
                                <a:gd name="connsiteY21" fmla="*/ 73476 h 226514"/>
                                <a:gd name="connsiteX22" fmla="*/ 131652 w 263303"/>
                                <a:gd name="connsiteY22" fmla="*/ 130129 h 226514"/>
                                <a:gd name="connsiteX23" fmla="*/ 163781 w 263303"/>
                                <a:gd name="connsiteY23" fmla="*/ 98001 h 226514"/>
                                <a:gd name="connsiteX24" fmla="*/ 131652 w 263303"/>
                                <a:gd name="connsiteY24" fmla="*/ 65872 h 226514"/>
                                <a:gd name="connsiteX25" fmla="*/ 99523 w 263303"/>
                                <a:gd name="connsiteY25" fmla="*/ 98001 h 226514"/>
                                <a:gd name="connsiteX26" fmla="*/ 131652 w 263303"/>
                                <a:gd name="connsiteY26" fmla="*/ 130129 h 226514"/>
                                <a:gd name="connsiteX27" fmla="*/ 83457 w 263303"/>
                                <a:gd name="connsiteY27" fmla="*/ 220480 h 226514"/>
                                <a:gd name="connsiteX28" fmla="*/ 89492 w 263303"/>
                                <a:gd name="connsiteY28" fmla="*/ 226515 h 226514"/>
                                <a:gd name="connsiteX29" fmla="*/ 173808 w 263303"/>
                                <a:gd name="connsiteY29" fmla="*/ 226515 h 226514"/>
                                <a:gd name="connsiteX30" fmla="*/ 179843 w 263303"/>
                                <a:gd name="connsiteY30" fmla="*/ 220480 h 226514"/>
                                <a:gd name="connsiteX31" fmla="*/ 179843 w 263303"/>
                                <a:gd name="connsiteY31" fmla="*/ 182027 h 226514"/>
                                <a:gd name="connsiteX32" fmla="*/ 131648 w 263303"/>
                                <a:gd name="connsiteY32" fmla="*/ 130126 h 226514"/>
                                <a:gd name="connsiteX33" fmla="*/ 83454 w 263303"/>
                                <a:gd name="connsiteY33" fmla="*/ 182027 h 226514"/>
                                <a:gd name="connsiteX34" fmla="*/ 83454 w 263303"/>
                                <a:gd name="connsiteY34" fmla="*/ 220480 h 226514"/>
                                <a:gd name="connsiteX35" fmla="*/ 186804 w 263303"/>
                                <a:gd name="connsiteY35" fmla="*/ 125709 h 226514"/>
                                <a:gd name="connsiteX36" fmla="*/ 243620 w 263303"/>
                                <a:gd name="connsiteY36" fmla="*/ 107300 h 226514"/>
                                <a:gd name="connsiteX37" fmla="*/ 263304 w 263303"/>
                                <a:gd name="connsiteY37" fmla="*/ 81942 h 226514"/>
                                <a:gd name="connsiteX38" fmla="*/ 239800 w 263303"/>
                                <a:gd name="connsiteY38" fmla="*/ 54456 h 226514"/>
                                <a:gd name="connsiteX39" fmla="*/ 23970 w 263303"/>
                                <a:gd name="connsiteY39" fmla="*/ 54215 h 226514"/>
                                <a:gd name="connsiteX40" fmla="*/ 0 w 263303"/>
                                <a:gd name="connsiteY40" fmla="*/ 81945 h 226514"/>
                                <a:gd name="connsiteX41" fmla="*/ 19684 w 263303"/>
                                <a:gd name="connsiteY41" fmla="*/ 107304 h 226514"/>
                                <a:gd name="connsiteX42" fmla="*/ 76299 w 263303"/>
                                <a:gd name="connsiteY42" fmla="*/ 125677 h 2265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263303" h="226514">
                                  <a:moveTo>
                                    <a:pt x="51329" y="32129"/>
                                  </a:moveTo>
                                  <a:cubicBezTo>
                                    <a:pt x="51329" y="14384"/>
                                    <a:pt x="65713" y="0"/>
                                    <a:pt x="83457" y="0"/>
                                  </a:cubicBezTo>
                                  <a:cubicBezTo>
                                    <a:pt x="101202" y="0"/>
                                    <a:pt x="115586" y="14384"/>
                                    <a:pt x="115586" y="32129"/>
                                  </a:cubicBezTo>
                                  <a:cubicBezTo>
                                    <a:pt x="115586" y="49873"/>
                                    <a:pt x="101202" y="64257"/>
                                    <a:pt x="83457" y="64257"/>
                                  </a:cubicBezTo>
                                  <a:cubicBezTo>
                                    <a:pt x="65713" y="64257"/>
                                    <a:pt x="51329" y="49873"/>
                                    <a:pt x="51329" y="32129"/>
                                  </a:cubicBezTo>
                                  <a:close/>
                                  <a:moveTo>
                                    <a:pt x="179847" y="64257"/>
                                  </a:moveTo>
                                  <a:cubicBezTo>
                                    <a:pt x="197591" y="64257"/>
                                    <a:pt x="211975" y="49873"/>
                                    <a:pt x="211975" y="32129"/>
                                  </a:cubicBezTo>
                                  <a:cubicBezTo>
                                    <a:pt x="211975" y="14384"/>
                                    <a:pt x="197591" y="0"/>
                                    <a:pt x="179847" y="0"/>
                                  </a:cubicBezTo>
                                  <a:cubicBezTo>
                                    <a:pt x="162102" y="0"/>
                                    <a:pt x="147718" y="14384"/>
                                    <a:pt x="147718" y="32129"/>
                                  </a:cubicBezTo>
                                  <a:cubicBezTo>
                                    <a:pt x="147718" y="49873"/>
                                    <a:pt x="162102" y="64257"/>
                                    <a:pt x="179847" y="64257"/>
                                  </a:cubicBezTo>
                                  <a:close/>
                                  <a:moveTo>
                                    <a:pt x="110403" y="73122"/>
                                  </a:moveTo>
                                  <a:cubicBezTo>
                                    <a:pt x="102710" y="67526"/>
                                    <a:pt x="93439" y="64257"/>
                                    <a:pt x="83457" y="64257"/>
                                  </a:cubicBezTo>
                                  <a:cubicBezTo>
                                    <a:pt x="56841" y="64257"/>
                                    <a:pt x="35263" y="87492"/>
                                    <a:pt x="35263" y="116158"/>
                                  </a:cubicBezTo>
                                  <a:lnTo>
                                    <a:pt x="35263" y="154612"/>
                                  </a:lnTo>
                                  <a:cubicBezTo>
                                    <a:pt x="35263" y="157944"/>
                                    <a:pt x="37966" y="160647"/>
                                    <a:pt x="41298" y="160647"/>
                                  </a:cubicBezTo>
                                  <a:lnTo>
                                    <a:pt x="87726" y="160647"/>
                                  </a:lnTo>
                                  <a:moveTo>
                                    <a:pt x="175578" y="160643"/>
                                  </a:moveTo>
                                  <a:lnTo>
                                    <a:pt x="222006" y="160643"/>
                                  </a:lnTo>
                                  <a:cubicBezTo>
                                    <a:pt x="225338" y="160643"/>
                                    <a:pt x="228041" y="157940"/>
                                    <a:pt x="228041" y="154608"/>
                                  </a:cubicBezTo>
                                  <a:lnTo>
                                    <a:pt x="228041" y="116155"/>
                                  </a:lnTo>
                                  <a:cubicBezTo>
                                    <a:pt x="228041" y="87492"/>
                                    <a:pt x="206463" y="64254"/>
                                    <a:pt x="179847" y="64254"/>
                                  </a:cubicBezTo>
                                  <a:cubicBezTo>
                                    <a:pt x="169653" y="64254"/>
                                    <a:pt x="160201" y="67660"/>
                                    <a:pt x="152414" y="73476"/>
                                  </a:cubicBezTo>
                                  <a:moveTo>
                                    <a:pt x="131652" y="130129"/>
                                  </a:moveTo>
                                  <a:cubicBezTo>
                                    <a:pt x="149396" y="130129"/>
                                    <a:pt x="163781" y="115745"/>
                                    <a:pt x="163781" y="98001"/>
                                  </a:cubicBezTo>
                                  <a:cubicBezTo>
                                    <a:pt x="163781" y="80256"/>
                                    <a:pt x="149396" y="65872"/>
                                    <a:pt x="131652" y="65872"/>
                                  </a:cubicBezTo>
                                  <a:cubicBezTo>
                                    <a:pt x="113908" y="65872"/>
                                    <a:pt x="99523" y="80256"/>
                                    <a:pt x="99523" y="98001"/>
                                  </a:cubicBezTo>
                                  <a:cubicBezTo>
                                    <a:pt x="99523" y="115745"/>
                                    <a:pt x="113908" y="130129"/>
                                    <a:pt x="131652" y="130129"/>
                                  </a:cubicBezTo>
                                  <a:close/>
                                  <a:moveTo>
                                    <a:pt x="83457" y="220480"/>
                                  </a:moveTo>
                                  <a:cubicBezTo>
                                    <a:pt x="83457" y="223812"/>
                                    <a:pt x="86160" y="226515"/>
                                    <a:pt x="89492" y="226515"/>
                                  </a:cubicBezTo>
                                  <a:lnTo>
                                    <a:pt x="173808" y="226515"/>
                                  </a:lnTo>
                                  <a:cubicBezTo>
                                    <a:pt x="177140" y="226515"/>
                                    <a:pt x="179843" y="223812"/>
                                    <a:pt x="179843" y="220480"/>
                                  </a:cubicBezTo>
                                  <a:lnTo>
                                    <a:pt x="179843" y="182027"/>
                                  </a:lnTo>
                                  <a:cubicBezTo>
                                    <a:pt x="179843" y="153364"/>
                                    <a:pt x="158265" y="130126"/>
                                    <a:pt x="131648" y="130126"/>
                                  </a:cubicBezTo>
                                  <a:cubicBezTo>
                                    <a:pt x="105032" y="130126"/>
                                    <a:pt x="83454" y="153361"/>
                                    <a:pt x="83454" y="182027"/>
                                  </a:cubicBezTo>
                                  <a:lnTo>
                                    <a:pt x="83454" y="220480"/>
                                  </a:lnTo>
                                  <a:close/>
                                  <a:moveTo>
                                    <a:pt x="186804" y="125709"/>
                                  </a:moveTo>
                                  <a:cubicBezTo>
                                    <a:pt x="210311" y="121734"/>
                                    <a:pt x="230073" y="115296"/>
                                    <a:pt x="243620" y="107300"/>
                                  </a:cubicBezTo>
                                  <a:cubicBezTo>
                                    <a:pt x="256100" y="99933"/>
                                    <a:pt x="263304" y="91245"/>
                                    <a:pt x="263304" y="81942"/>
                                  </a:cubicBezTo>
                                  <a:cubicBezTo>
                                    <a:pt x="263304" y="71727"/>
                                    <a:pt x="254619" y="62254"/>
                                    <a:pt x="239800" y="54456"/>
                                  </a:cubicBezTo>
                                  <a:moveTo>
                                    <a:pt x="23970" y="54215"/>
                                  </a:moveTo>
                                  <a:cubicBezTo>
                                    <a:pt x="8869" y="62056"/>
                                    <a:pt x="0" y="71621"/>
                                    <a:pt x="0" y="81945"/>
                                  </a:cubicBezTo>
                                  <a:cubicBezTo>
                                    <a:pt x="0" y="91248"/>
                                    <a:pt x="7204" y="99937"/>
                                    <a:pt x="19684" y="107304"/>
                                  </a:cubicBezTo>
                                  <a:cubicBezTo>
                                    <a:pt x="33192" y="115275"/>
                                    <a:pt x="52880" y="121699"/>
                                    <a:pt x="76299" y="125677"/>
                                  </a:cubicBezTo>
                                </a:path>
                              </a:pathLst>
                            </a:custGeom>
                            <a:noFill/>
                            <a:ln w="8467" cap="rnd">
                              <a:solidFill>
                                <a:srgbClr val="FFFFFF"/>
                              </a:solidFill>
                              <a:prstDash val="solid"/>
                              <a:round/>
                            </a:ln>
                          </wps:spPr>
                          <wps:bodyPr rtlCol="0" anchor="ctr"/>
                        </wps:wsp>
                      </wpg:grpSp>
                      <wps:wsp>
                        <wps:cNvPr id="1813571745" name="Straight Connector 1813571745">
                          <a:extLst>
                            <a:ext uri="{FF2B5EF4-FFF2-40B4-BE49-F238E27FC236}">
                              <a16:creationId xmlns:a16="http://schemas.microsoft.com/office/drawing/2014/main" id="{4663D87A-6849-D460-AEA9-A19B77EA5275}"/>
                            </a:ext>
                            <a:ext uri="{C183D7F6-B498-43B3-948B-1728B52AA6E4}">
                              <adec:decorative xmlns:adec="http://schemas.microsoft.com/office/drawing/2017/decorative" val="1"/>
                            </a:ext>
                          </a:extLst>
                        </wps:cNvPr>
                        <wps:cNvCnPr>
                          <a:cxnSpLocks/>
                        </wps:cNvCnPr>
                        <wps:spPr>
                          <a:xfrm>
                            <a:off x="1255321" y="199476"/>
                            <a:ext cx="335935" cy="0"/>
                          </a:xfrm>
                          <a:prstGeom prst="line">
                            <a:avLst/>
                          </a:prstGeom>
                          <a:ln w="19050" cap="rnd">
                            <a:solidFill>
                              <a:schemeClr val="accent1"/>
                            </a:solidFill>
                            <a:headEnd type="oval"/>
                            <a:tailEnd type="triangle"/>
                          </a:ln>
                        </wps:spPr>
                        <wps:style>
                          <a:lnRef idx="1">
                            <a:schemeClr val="accent1"/>
                          </a:lnRef>
                          <a:fillRef idx="0">
                            <a:schemeClr val="accent1"/>
                          </a:fillRef>
                          <a:effectRef idx="0">
                            <a:schemeClr val="accent1"/>
                          </a:effectRef>
                          <a:fontRef idx="minor">
                            <a:schemeClr val="tx1"/>
                          </a:fontRef>
                        </wps:style>
                        <wps:bodyPr/>
                      </wps:wsp>
                      <wps:wsp>
                        <wps:cNvPr id="648546877" name="Straight Connector 648546877">
                          <a:extLst>
                            <a:ext uri="{FF2B5EF4-FFF2-40B4-BE49-F238E27FC236}">
                              <a16:creationId xmlns:a16="http://schemas.microsoft.com/office/drawing/2014/main" id="{F4C88CE2-A5F6-DD6F-3BC2-EAF7E3AB7CFD}"/>
                            </a:ext>
                            <a:ext uri="{C183D7F6-B498-43B3-948B-1728B52AA6E4}">
                              <adec:decorative xmlns:adec="http://schemas.microsoft.com/office/drawing/2017/decorative" val="1"/>
                            </a:ext>
                          </a:extLst>
                        </wps:cNvPr>
                        <wps:cNvCnPr>
                          <a:cxnSpLocks/>
                        </wps:cNvCnPr>
                        <wps:spPr>
                          <a:xfrm>
                            <a:off x="720121" y="199476"/>
                            <a:ext cx="344400" cy="0"/>
                          </a:xfrm>
                          <a:prstGeom prst="line">
                            <a:avLst/>
                          </a:prstGeom>
                          <a:ln w="19050" cap="rnd">
                            <a:solidFill>
                              <a:schemeClr val="accent5"/>
                            </a:solidFill>
                            <a:headEnd type="ova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42169179" name="Graphic 48">
                            <a:extLst>
                              <a:ext uri="{FF2B5EF4-FFF2-40B4-BE49-F238E27FC236}">
                                <a16:creationId xmlns:a16="http://schemas.microsoft.com/office/drawing/2014/main" id="{DCFCF117-B713-4022-8962-51F4B7E2D59D}"/>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1064522" y="0"/>
                            <a:ext cx="381600" cy="381600"/>
                          </a:xfrm>
                          <a:prstGeom prst="rect">
                            <a:avLst/>
                          </a:prstGeom>
                        </pic:spPr>
                      </pic:pic>
                      <wps:wsp>
                        <wps:cNvPr id="560364216" name="Straight Connector 560364216">
                          <a:extLst>
                            <a:ext uri="{FF2B5EF4-FFF2-40B4-BE49-F238E27FC236}">
                              <a16:creationId xmlns:a16="http://schemas.microsoft.com/office/drawing/2014/main" id="{3D30FF83-7E2C-8BB4-3701-BDEBE9C2FB78}"/>
                            </a:ext>
                            <a:ext uri="{C183D7F6-B498-43B3-948B-1728B52AA6E4}">
                              <adec:decorative xmlns:adec="http://schemas.microsoft.com/office/drawing/2017/decorative" val="1"/>
                            </a:ext>
                          </a:extLst>
                        </wps:cNvPr>
                        <wps:cNvCnPr>
                          <a:cxnSpLocks/>
                        </wps:cNvCnPr>
                        <wps:spPr>
                          <a:xfrm>
                            <a:off x="178949" y="199476"/>
                            <a:ext cx="350372" cy="0"/>
                          </a:xfrm>
                          <a:prstGeom prst="line">
                            <a:avLst/>
                          </a:prstGeom>
                          <a:ln w="19050" cap="rnd">
                            <a:solidFill>
                              <a:schemeClr val="accent2"/>
                            </a:solidFill>
                            <a:headEnd type="ova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67463759" name="Graphic 50">
                            <a:extLst>
                              <a:ext uri="{FF2B5EF4-FFF2-40B4-BE49-F238E27FC236}">
                                <a16:creationId xmlns:a16="http://schemas.microsoft.com/office/drawing/2014/main" id="{1F2FBA18-6CC3-569C-AD38-6819930B5ABB}"/>
                              </a:ext>
                              <a:ext uri="{C183D7F6-B498-43B3-948B-1728B52AA6E4}">
                                <adec:decorative xmlns:adec="http://schemas.microsoft.com/office/drawing/2017/decorative" val="1"/>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6766"/>
                            <a:ext cx="385422" cy="385422"/>
                          </a:xfrm>
                          <a:prstGeom prst="rect">
                            <a:avLst/>
                          </a:prstGeom>
                        </pic:spPr>
                      </pic:pic>
                      <pic:pic xmlns:pic="http://schemas.openxmlformats.org/drawingml/2006/picture">
                        <pic:nvPicPr>
                          <pic:cNvPr id="578320320" name="Graphic 51">
                            <a:extLst>
                              <a:ext uri="{FF2B5EF4-FFF2-40B4-BE49-F238E27FC236}">
                                <a16:creationId xmlns:a16="http://schemas.microsoft.com/office/drawing/2014/main" id="{A5BAAAFF-2037-52E0-7A5A-02E2FEAF9066}"/>
                              </a:ext>
                              <a:ext uri="{C183D7F6-B498-43B3-948B-1728B52AA6E4}">
                                <adec:decorative xmlns:adec="http://schemas.microsoft.com/office/drawing/2017/decorative" val="1"/>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529322" y="0"/>
                            <a:ext cx="381600" cy="381600"/>
                          </a:xfrm>
                          <a:prstGeom prst="rect">
                            <a:avLst/>
                          </a:prstGeom>
                        </pic:spPr>
                      </pic:pic>
                    </wpg:wgp>
                  </a:graphicData>
                </a:graphic>
              </wp:anchor>
            </w:drawing>
          </mc:Choice>
          <mc:Fallback xmlns:arto="http://schemas.microsoft.com/office/word/2006/arto" xmlns:asvg="http://schemas.microsoft.com/office/drawing/2016/SVG/main" xmlns:pic="http://schemas.openxmlformats.org/drawingml/2006/picture" xmlns:adec="http://schemas.microsoft.com/office/drawing/2017/decorative" xmlns:a16="http://schemas.microsoft.com/office/drawing/2014/main" xmlns:a="http://schemas.openxmlformats.org/drawingml/2006/main">
            <w:pict>
              <v:group id="Group 44" style="position:absolute;margin-left:0;margin-top:-.05pt;width:144.6pt;height:28.75pt;z-index:251658240" alt="&quot;&quot;" coordsize="19728,3921" o:spid="_x0000_s1026" w14:anchorId="35D5B62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">
                <v:group id="Group 762640702" style="position:absolute;left:15912;top:105;width:3816;height:3816" alt="&quot;&quot;" coordsize="3816,3816" coordorigin="15912,10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">
                  <v:shape id="Freeform: Shape 54" style="position:absolute;left:15912;top:105;width:3816;height:3816;visibility:visible;mso-wrap-style:square;v-text-anchor:middle" coordsize="381600,381600" o:spid="_x0000_s1028" fillcolor="#b2b7b7 [2412]" strokecolor="white" strokeweight=".00981mm" path="m325717,55883c308195,38361,287790,24606,265071,14995,241542,5046,216554,,190800,,165046,,140058,5046,116529,14995,93810,24606,73405,38361,55883,55883,38361,73405,24606,93810,14995,116529,5046,140058,,165046,,190800v,25754,5046,50742,14995,74271c24606,287790,38361,308195,55883,325717v17522,17522,37927,31277,60646,40888c140054,376554,165042,381600,190800,381600v25758,,50742,-5046,74271,-14995c287790,356994,308195,343239,325717,325717v17522,-17522,31277,-37927,40888,-60646c376554,241546,381600,216558,381600,190800v,-25758,-5046,-50742,-14995,-74271c356994,93810,343239,73405,325717,558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">
                    <v:stroke joinstyle="miter"/>
                    <v:path arrowok="t" o:connecttype="custom" o:connectlocs="325717,55883;265071,14995;190800,0;116529,14995;55883,55883;14995,116529;0,190800;14995,265071;55883,325717;116529,366605;190800,381600;265071,366605;325717,325717;366605,265071;381600,190800;366605,116529;325717,55883" o:connectangles="0,0,0,0,0,0,0,0,0,0,0,0,0,0,0,0,0"/>
                  </v:shape>
                  <v:shape id="Freeform: Shape 55" style="position:absolute;left:16504;top:881;width:2633;height:2265;visibility:visible;mso-wrap-style:square;v-text-anchor:middle" coordsize="263303,226514" o:spid="_x0000_s1029" filled="f" strokecolor="white" strokeweight=".23519mm" path="m51329,32129c51329,14384,65713,,83457,v17745,,32129,14384,32129,32129c115586,49873,101202,64257,83457,64257,65713,64257,51329,49873,51329,32129xm179847,64257v17744,,32128,-14384,32128,-32128c211975,14384,197591,,179847,,162102,,147718,14384,147718,32129v,17744,14384,32128,32129,32128xm110403,73122c102710,67526,93439,64257,83457,64257v-26616,,-48194,23235,-48194,51901l35263,154612v,3332,2703,6035,6035,6035l87726,160647t87852,-4l222006,160643v3332,,6035,-2703,6035,-6035l228041,116155v,-28663,-21578,-51901,-48194,-51901c169653,64254,160201,67660,152414,73476t-20762,56653c149396,130129,163781,115745,163781,98001v,-17745,-14385,-32129,-32129,-32129c113908,65872,99523,80256,99523,98001v,17744,14385,32128,32129,32128xm83457,220480v,3332,2703,6035,6035,6035l173808,226515v3332,,6035,-2703,6035,-6035l179843,182027v,-28663,-21578,-51901,-48195,-51901c105032,130126,83454,153361,83454,182027r,38453l83457,220480xm186804,125709v23507,-3975,43269,-10413,56816,-18409c256100,99933,263304,91245,263304,81942v,-10215,-8685,-19688,-23504,-27486m23970,54215c8869,62056,,71621,,81945v,9303,7204,17992,19684,25359c33192,115275,52880,121699,76299,1256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">
                    <v:stroke endcap="round"/>
                    <v:path arrowok="t" o:connecttype="custom" o:connectlocs="51329,32129;83457,0;115586,32129;83457,64257;51329,32129;179847,64257;211975,32129;179847,0;147718,32129;179847,64257;110403,73122;83457,64257;35263,116158;35263,154612;41298,160647;87726,160647;175578,160643;222006,160643;228041,154608;228041,116155;179847,64254;152414,73476;131652,130129;163781,98001;131652,65872;99523,98001;131652,130129;83457,220480;89492,226515;173808,226515;179843,220480;179843,182027;131648,130126;83454,182027;83454,220480;186804,125709;243620,107300;263304,81942;239800,54456;23970,54215;0,81945;19684,107304;76299,125677" o:connectangles="0,0,0,0,0,0,0,0,0,0,0,0,0,0,0,0,0,0,0,0,0,0,0,0,0,0,0,0,0,0,0,0,0,0,0,0,0,0,0,0,0,0,0"/>
                  </v:shape>
                </v:group>
                <v:line id="Straight Connector 1813571745" style="position:absolute;visibility:visible;mso-wrap-style:square" alt="&quot;&quot;" o:spid="_x0000_s1030" strokecolor="#2ab1bb [3204]" strokeweight="1.5pt" o:connectortype="straight" from="12553,1994" to="15912,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">
                  <v:stroke joinstyle="miter" endcap="round" startarrow="oval" endarrow="block"/>
                  <o:lock v:ext="edit" shapetype="f"/>
                </v:line>
                <v:line id="Straight Connector 648546877" style="position:absolute;visibility:visible;mso-wrap-style:square" alt="&quot;&quot;" o:spid="_x0000_s1031" strokecolor="#f2692b [3208]" strokeweight="1.5pt" o:connectortype="straight" from="7201,1994" to="1064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">
                  <v:stroke joinstyle="miter" endcap="round" startarrow="oval" endarrow="block"/>
                  <o:lock v:ext="edit" shapetype="f"/>
                </v:lin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48" style="position:absolute;left:10645;width:3816;height:3816;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">
                  <v:imagedata o:title="" r:id="rId15"/>
                </v:shape>
                <v:line id="Straight Connector 560364216" style="position:absolute;visibility:visible;mso-wrap-style:square" alt="&quot;&quot;" o:spid="_x0000_s1033" strokecolor="#78be43 [3205]" strokeweight="1.5pt" o:connectortype="straight" from="1789,1994" to="5293,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">
                  <v:stroke joinstyle="miter" endcap="round" startarrow="oval" endarrow="block"/>
                  <o:lock v:ext="edit" shapetype="f"/>
                </v:line>
                <v:shape id="Graphic 50" style="position:absolute;top:67;width:3854;height:3854;visibility:visible;mso-wrap-style:square" alt="&quot;&quot;"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">
                  <v:imagedata o:title="" r:id="rId16"/>
                </v:shape>
                <v:shape id="Graphic 51" style="position:absolute;left:5293;width:3816;height:3816;visibility:visible;mso-wrap-style:square" alt="&quot;&quot;"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">
                  <v:imagedata o:title="" r:id="rId15"/>
                </v:shape>
              </v:group>
            </w:pict>
          </mc:Fallback>
        </mc:AlternateContent>
      </w:r>
    </w:p>
    <w:p w14:paraId="4E9D8C92" w14:textId="5A22054D" w:rsidR="00BA10AD" w:rsidRPr="00BA10AD" w:rsidRDefault="00CA2451" w:rsidP="00592170">
      <w:pPr>
        <w:pStyle w:val="Heading2"/>
        <w:spacing w:before="360"/>
      </w:pPr>
      <w:r>
        <w:t xml:space="preserve">What is </w:t>
      </w:r>
      <w:r w:rsidR="00CE5F31">
        <w:t xml:space="preserve">a </w:t>
      </w:r>
      <w:r>
        <w:t>support needs assessment</w:t>
      </w:r>
      <w:r w:rsidR="19980FEC">
        <w:t>?</w:t>
      </w:r>
    </w:p>
    <w:p w14:paraId="2C683A71" w14:textId="286CFFCE" w:rsidR="00A43616" w:rsidRDefault="000E4663" w:rsidP="00BA10AD">
      <w:r>
        <w:t xml:space="preserve">A </w:t>
      </w:r>
      <w:r w:rsidR="7BA05D38">
        <w:t>s</w:t>
      </w:r>
      <w:r w:rsidR="59862048">
        <w:t xml:space="preserve">upport </w:t>
      </w:r>
      <w:r w:rsidR="1829CF4B">
        <w:t>n</w:t>
      </w:r>
      <w:r w:rsidR="59862048">
        <w:t xml:space="preserve">eeds </w:t>
      </w:r>
      <w:r w:rsidR="004A1E69">
        <w:t>a</w:t>
      </w:r>
      <w:r w:rsidR="59862048">
        <w:t xml:space="preserve">ssessment </w:t>
      </w:r>
      <w:r>
        <w:t xml:space="preserve">is a </w:t>
      </w:r>
      <w:r w:rsidR="00AB730C">
        <w:t xml:space="preserve">guided </w:t>
      </w:r>
      <w:r w:rsidR="00B04A9E">
        <w:t>conversation between a NDIS participant and a trained, accredited NDIA assessor</w:t>
      </w:r>
      <w:r>
        <w:t>.</w:t>
      </w:r>
      <w:r w:rsidR="00F87C43">
        <w:t xml:space="preserve"> It’s used to understand a participant’s disability support needs.</w:t>
      </w:r>
      <w:r>
        <w:t xml:space="preserve"> </w:t>
      </w:r>
    </w:p>
    <w:p w14:paraId="0FCB056A" w14:textId="14657FD2" w:rsidR="00845721" w:rsidRDefault="000E4663" w:rsidP="00BA10AD">
      <w:r w:rsidRPr="000E4663">
        <w:t xml:space="preserve">It was recommended by the NDIS Review to create a more consistent and person-centred approach to </w:t>
      </w:r>
      <w:r w:rsidR="007307F1">
        <w:t xml:space="preserve">NDIS </w:t>
      </w:r>
      <w:r w:rsidRPr="000E4663">
        <w:t xml:space="preserve">planning and funding decisions. </w:t>
      </w:r>
    </w:p>
    <w:p w14:paraId="3194E97C" w14:textId="024972A6" w:rsidR="004975B1" w:rsidRDefault="000E4663" w:rsidP="00BA10AD">
      <w:r w:rsidRPr="000E4663">
        <w:t>The assessment gathers information about a participant’s daily life, goals and support needs to help determine the</w:t>
      </w:r>
      <w:r w:rsidR="00C85833">
        <w:t>ir</w:t>
      </w:r>
      <w:r w:rsidRPr="000E4663">
        <w:t xml:space="preserve"> reasonable and necessary supports</w:t>
      </w:r>
      <w:r w:rsidR="009D692A">
        <w:t xml:space="preserve"> and plan budget</w:t>
      </w:r>
      <w:r w:rsidRPr="000E4663">
        <w:t xml:space="preserve">. </w:t>
      </w:r>
    </w:p>
    <w:p w14:paraId="3C8A5A68" w14:textId="354A8841" w:rsidR="007307F1" w:rsidRDefault="000E4663" w:rsidP="00BA10AD">
      <w:r w:rsidRPr="000E4663">
        <w:t>Th</w:t>
      </w:r>
      <w:r w:rsidR="007307F1">
        <w:t xml:space="preserve">is </w:t>
      </w:r>
      <w:r w:rsidR="001325CF">
        <w:t xml:space="preserve">process </w:t>
      </w:r>
      <w:r w:rsidR="007307F1">
        <w:t>is based on</w:t>
      </w:r>
      <w:r w:rsidRPr="000E4663">
        <w:t xml:space="preserve"> NDIS Rules </w:t>
      </w:r>
      <w:r w:rsidR="007307F1">
        <w:t>that:</w:t>
      </w:r>
    </w:p>
    <w:p w14:paraId="154F78A5" w14:textId="1FDA0919" w:rsidR="007307F1" w:rsidRDefault="000E4663" w:rsidP="007307F1">
      <w:pPr>
        <w:pStyle w:val="ListParagraph"/>
        <w:numPr>
          <w:ilvl w:val="0"/>
          <w:numId w:val="38"/>
        </w:numPr>
      </w:pPr>
      <w:r w:rsidRPr="000E4663">
        <w:t xml:space="preserve">set out how assessments </w:t>
      </w:r>
      <w:r w:rsidR="00370FE6">
        <w:t xml:space="preserve">will be </w:t>
      </w:r>
      <w:r w:rsidR="007307F1">
        <w:t>done</w:t>
      </w:r>
    </w:p>
    <w:p w14:paraId="3BAF23E1" w14:textId="6C352C81" w:rsidR="007307F1" w:rsidRDefault="000E4663" w:rsidP="007307F1">
      <w:pPr>
        <w:pStyle w:val="ListParagraph"/>
        <w:numPr>
          <w:ilvl w:val="0"/>
          <w:numId w:val="38"/>
        </w:numPr>
      </w:pPr>
      <w:r w:rsidRPr="000E4663">
        <w:t xml:space="preserve">the assessment tools </w:t>
      </w:r>
      <w:r w:rsidR="007307F1">
        <w:t>that</w:t>
      </w:r>
      <w:r w:rsidRPr="000E4663">
        <w:t xml:space="preserve"> can be used</w:t>
      </w:r>
      <w:r w:rsidR="00370FE6">
        <w:t xml:space="preserve"> </w:t>
      </w:r>
    </w:p>
    <w:p w14:paraId="740B38C6" w14:textId="1E9A3B2A" w:rsidR="007307F1" w:rsidRDefault="00370FE6" w:rsidP="007307F1">
      <w:pPr>
        <w:pStyle w:val="ListParagraph"/>
        <w:numPr>
          <w:ilvl w:val="0"/>
          <w:numId w:val="38"/>
        </w:numPr>
      </w:pPr>
      <w:r>
        <w:t>how th</w:t>
      </w:r>
      <w:r w:rsidR="00FD6702">
        <w:t>e</w:t>
      </w:r>
      <w:r w:rsidR="007307F1">
        <w:t>se tools</w:t>
      </w:r>
      <w:r w:rsidR="00FD6702">
        <w:t xml:space="preserve"> will work</w:t>
      </w:r>
      <w:r w:rsidR="008A0A3E">
        <w:t xml:space="preserve"> to identify disability related support needs</w:t>
      </w:r>
    </w:p>
    <w:p w14:paraId="7747E78B" w14:textId="77777777" w:rsidR="007307F1" w:rsidRDefault="000E4663" w:rsidP="007307F1">
      <w:pPr>
        <w:pStyle w:val="ListParagraph"/>
        <w:numPr>
          <w:ilvl w:val="0"/>
          <w:numId w:val="38"/>
        </w:numPr>
      </w:pPr>
      <w:r w:rsidRPr="000E4663">
        <w:t xml:space="preserve">what must be included in </w:t>
      </w:r>
      <w:r w:rsidR="008A0A3E">
        <w:t>a</w:t>
      </w:r>
      <w:r w:rsidRPr="000E4663">
        <w:t xml:space="preserve"> </w:t>
      </w:r>
      <w:r w:rsidR="008A0A3E">
        <w:t>s</w:t>
      </w:r>
      <w:r w:rsidRPr="000E4663">
        <w:t xml:space="preserve">upport </w:t>
      </w:r>
      <w:r w:rsidR="008A0A3E">
        <w:t>n</w:t>
      </w:r>
      <w:r w:rsidRPr="000E4663">
        <w:t xml:space="preserve">eeds </w:t>
      </w:r>
      <w:r w:rsidR="008A0A3E">
        <w:t>a</w:t>
      </w:r>
      <w:r w:rsidRPr="000E4663">
        <w:t xml:space="preserve">ssessment </w:t>
      </w:r>
      <w:r w:rsidR="008A0A3E">
        <w:t>r</w:t>
      </w:r>
      <w:r w:rsidRPr="000E4663">
        <w:t xml:space="preserve">eport, and </w:t>
      </w:r>
    </w:p>
    <w:p w14:paraId="467A80F2" w14:textId="77777777" w:rsidR="007307F1" w:rsidRDefault="000E4663" w:rsidP="007307F1">
      <w:pPr>
        <w:pStyle w:val="ListParagraph"/>
        <w:numPr>
          <w:ilvl w:val="0"/>
          <w:numId w:val="38"/>
        </w:numPr>
      </w:pPr>
      <w:r w:rsidRPr="000E4663">
        <w:t xml:space="preserve">when a replacement assessment may be needed. </w:t>
      </w:r>
    </w:p>
    <w:p w14:paraId="6DFC22F0" w14:textId="2A82CC46" w:rsidR="000E4663" w:rsidRDefault="000E4663" w:rsidP="007307F1">
      <w:r w:rsidRPr="000E4663">
        <w:t xml:space="preserve">This information </w:t>
      </w:r>
      <w:r w:rsidR="00406B65">
        <w:t xml:space="preserve">will be </w:t>
      </w:r>
      <w:r w:rsidR="00CB55CA">
        <w:t>used to</w:t>
      </w:r>
      <w:r w:rsidR="006A7429">
        <w:t xml:space="preserve"> determine</w:t>
      </w:r>
      <w:r w:rsidRPr="000E4663">
        <w:t xml:space="preserve"> funding</w:t>
      </w:r>
      <w:r w:rsidR="006A7429">
        <w:t xml:space="preserve"> for </w:t>
      </w:r>
      <w:r w:rsidR="007307F1">
        <w:t xml:space="preserve">NDIS </w:t>
      </w:r>
      <w:r w:rsidR="006A7429">
        <w:t>support groups</w:t>
      </w:r>
      <w:r w:rsidRPr="000E4663">
        <w:t>.</w:t>
      </w:r>
    </w:p>
    <w:p w14:paraId="0C8B5A7C" w14:textId="76DEC398" w:rsidR="00DA7903" w:rsidRPr="00BA10AD" w:rsidRDefault="00DA7903" w:rsidP="00DA7903">
      <w:pPr>
        <w:pStyle w:val="Heading2"/>
      </w:pPr>
      <w:r>
        <w:lastRenderedPageBreak/>
        <w:t>When does this start</w:t>
      </w:r>
      <w:r w:rsidR="00595995">
        <w:t>?</w:t>
      </w:r>
    </w:p>
    <w:p w14:paraId="73BA9C00" w14:textId="164CD975" w:rsidR="00712721" w:rsidRPr="00911A14" w:rsidRDefault="00BD5360" w:rsidP="00712721">
      <w:r>
        <w:t>P</w:t>
      </w:r>
      <w:r w:rsidR="007307F1">
        <w:t>articipants</w:t>
      </w:r>
      <w:r>
        <w:t xml:space="preserve"> will start transitioning</w:t>
      </w:r>
      <w:r w:rsidR="00712721">
        <w:t xml:space="preserve"> to new framework planning from April 2027. </w:t>
      </w:r>
      <w:r w:rsidR="003B5F01">
        <w:t xml:space="preserve">NDIS participants will be contacted ahead of </w:t>
      </w:r>
      <w:r w:rsidR="001D1976">
        <w:t>moving to a new framework plan</w:t>
      </w:r>
      <w:r w:rsidR="4E4DD39C">
        <w:t>.</w:t>
      </w:r>
      <w:r w:rsidR="001D1976">
        <w:t xml:space="preserve"> </w:t>
      </w:r>
      <w:r w:rsidR="0028778D">
        <w:t>They</w:t>
      </w:r>
      <w:r w:rsidR="35A0810E">
        <w:t xml:space="preserve"> </w:t>
      </w:r>
      <w:r w:rsidR="001D1976">
        <w:t xml:space="preserve">will receive </w:t>
      </w:r>
      <w:r w:rsidR="007307F1">
        <w:t>information</w:t>
      </w:r>
      <w:r w:rsidR="001D1976">
        <w:t xml:space="preserve"> </w:t>
      </w:r>
      <w:r w:rsidR="346C1BCF">
        <w:t xml:space="preserve">and be supported as they move to the new way of planning. </w:t>
      </w:r>
    </w:p>
    <w:p w14:paraId="3BE23159" w14:textId="15883E76" w:rsidR="00911A14" w:rsidRDefault="003147FA" w:rsidP="3C2E2DC3">
      <w:r>
        <w:t>NDIS p</w:t>
      </w:r>
      <w:r w:rsidR="00911A14">
        <w:t>articipants who have not yet received a Notice of Impairment will</w:t>
      </w:r>
      <w:r w:rsidR="00541FD2">
        <w:t xml:space="preserve"> also</w:t>
      </w:r>
      <w:r w:rsidR="00911A14">
        <w:t xml:space="preserve"> begin receiving</w:t>
      </w:r>
      <w:r w:rsidR="00541FD2">
        <w:t xml:space="preserve"> </w:t>
      </w:r>
      <w:r w:rsidR="002166BC">
        <w:t xml:space="preserve">these </w:t>
      </w:r>
      <w:r w:rsidR="00911A14">
        <w:t xml:space="preserve">from 1 February 2027. A Notice of Impairment outlines the impairment </w:t>
      </w:r>
      <w:r w:rsidR="003B5F01">
        <w:t>categories a participant meets</w:t>
      </w:r>
      <w:r w:rsidR="00541FD2">
        <w:t xml:space="preserve"> to</w:t>
      </w:r>
      <w:r w:rsidR="003B5F01">
        <w:t xml:space="preserve"> access </w:t>
      </w:r>
      <w:r w:rsidR="00911A14">
        <w:t xml:space="preserve">the </w:t>
      </w:r>
      <w:r w:rsidR="00F35904">
        <w:t>NDIS</w:t>
      </w:r>
      <w:r w:rsidR="00911A14">
        <w:t xml:space="preserve">. More information is available </w:t>
      </w:r>
      <w:r w:rsidR="007C0FA9" w:rsidRPr="001F0C9E">
        <w:t>in</w:t>
      </w:r>
      <w:r w:rsidR="007C0FA9">
        <w:t xml:space="preserve"> the </w:t>
      </w:r>
      <w:hyperlink r:id="rId17" w:history="1">
        <w:r w:rsidR="007C0FA9" w:rsidRPr="001F0C9E">
          <w:rPr>
            <w:rStyle w:val="Hyperlink"/>
          </w:rPr>
          <w:t>Draft Notice of Impairments rules</w:t>
        </w:r>
      </w:hyperlink>
      <w:r w:rsidR="007C0FA9">
        <w:t xml:space="preserve"> on </w:t>
      </w:r>
      <w:proofErr w:type="spellStart"/>
      <w:r w:rsidR="007C0FA9">
        <w:t>our</w:t>
      </w:r>
      <w:proofErr w:type="spellEnd"/>
      <w:r w:rsidR="007C0FA9">
        <w:t xml:space="preserve"> </w:t>
      </w:r>
      <w:r w:rsidR="001F0C9E">
        <w:t>website</w:t>
      </w:r>
      <w:r w:rsidR="00006F47">
        <w:t xml:space="preserve">. </w:t>
      </w:r>
    </w:p>
    <w:p w14:paraId="1D62BCCF" w14:textId="4A2426B7" w:rsidR="00BA10AD" w:rsidRPr="00BA10AD" w:rsidRDefault="00057AE2" w:rsidP="00BA10AD">
      <w:pPr>
        <w:pStyle w:val="Heading2"/>
      </w:pPr>
      <w:r>
        <w:t>W</w:t>
      </w:r>
      <w:r w:rsidR="00AC26A7">
        <w:t>h</w:t>
      </w:r>
      <w:r w:rsidR="75366842">
        <w:t>at makes up a Support Needs Assessment</w:t>
      </w:r>
      <w:r w:rsidR="00541FD2">
        <w:t>?</w:t>
      </w:r>
    </w:p>
    <w:p w14:paraId="038EC84B" w14:textId="39C19410" w:rsidR="00BA10AD" w:rsidRPr="004975B1" w:rsidRDefault="75366842" w:rsidP="3C2E2DC3">
      <w:pPr>
        <w:rPr>
          <w:rFonts w:cs="Arial"/>
        </w:rPr>
      </w:pPr>
      <w:r w:rsidRPr="1F123773">
        <w:rPr>
          <w:rFonts w:cs="Arial"/>
        </w:rPr>
        <w:t xml:space="preserve">A support needs assessment </w:t>
      </w:r>
      <w:r w:rsidR="00BC1CE2" w:rsidRPr="1F123773">
        <w:rPr>
          <w:rFonts w:cs="Arial"/>
        </w:rPr>
        <w:t>is made up of</w:t>
      </w:r>
      <w:r w:rsidRPr="1F123773">
        <w:rPr>
          <w:rFonts w:cs="Arial"/>
        </w:rPr>
        <w:t xml:space="preserve"> four </w:t>
      </w:r>
      <w:r w:rsidR="00BC1CE2" w:rsidRPr="1F123773">
        <w:rPr>
          <w:rFonts w:cs="Arial"/>
        </w:rPr>
        <w:t>parts</w:t>
      </w:r>
      <w:r w:rsidRPr="1F123773">
        <w:rPr>
          <w:rFonts w:cs="Arial"/>
        </w:rPr>
        <w:t>:</w:t>
      </w:r>
    </w:p>
    <w:p w14:paraId="179592AE" w14:textId="7E650131" w:rsidR="00BA10AD" w:rsidRPr="004975B1" w:rsidRDefault="75366842" w:rsidP="3C2E2DC3">
      <w:pPr>
        <w:rPr>
          <w:rFonts w:cs="Arial"/>
          <w:b/>
          <w:bCs/>
        </w:rPr>
      </w:pPr>
      <w:r w:rsidRPr="004975B1">
        <w:rPr>
          <w:rFonts w:eastAsiaTheme="majorEastAsia" w:cs="Arial"/>
          <w:b/>
          <w:bCs/>
          <w:color w:val="1E1544" w:themeColor="text1"/>
        </w:rPr>
        <w:t>Core Needs Assessment</w:t>
      </w:r>
    </w:p>
    <w:p w14:paraId="6491A3E6" w14:textId="3FEB5C73" w:rsidR="00BA10AD" w:rsidRPr="004975B1" w:rsidRDefault="75366842" w:rsidP="00136D19">
      <w:pPr>
        <w:pStyle w:val="ListParagraph"/>
        <w:rPr>
          <w:rFonts w:cs="Arial"/>
        </w:rPr>
      </w:pPr>
      <w:r w:rsidRPr="004975B1">
        <w:rPr>
          <w:rFonts w:cs="Arial"/>
        </w:rPr>
        <w:t>Assesses</w:t>
      </w:r>
      <w:r w:rsidR="009136BB">
        <w:rPr>
          <w:rFonts w:cs="Arial"/>
        </w:rPr>
        <w:t xml:space="preserve"> a</w:t>
      </w:r>
      <w:r w:rsidRPr="004975B1">
        <w:rPr>
          <w:rFonts w:cs="Arial"/>
        </w:rPr>
        <w:t xml:space="preserve"> </w:t>
      </w:r>
      <w:r w:rsidR="00974C2E">
        <w:rPr>
          <w:rFonts w:cs="Arial"/>
        </w:rPr>
        <w:t xml:space="preserve">participant’s </w:t>
      </w:r>
      <w:r w:rsidRPr="004975B1">
        <w:rPr>
          <w:rFonts w:cs="Arial"/>
        </w:rPr>
        <w:t>core disability support needs.</w:t>
      </w:r>
    </w:p>
    <w:p w14:paraId="74D48151" w14:textId="2626DAEF" w:rsidR="00BA10AD" w:rsidRPr="004975B1" w:rsidRDefault="75366842" w:rsidP="3C2E2DC3">
      <w:pPr>
        <w:pStyle w:val="ListParagraph"/>
        <w:rPr>
          <w:rFonts w:cs="Arial"/>
        </w:rPr>
      </w:pPr>
      <w:r w:rsidRPr="004975B1">
        <w:rPr>
          <w:rFonts w:cs="Arial"/>
        </w:rPr>
        <w:t>Results are recorded in the NDIS Needs Assessment Tool.</w:t>
      </w:r>
    </w:p>
    <w:p w14:paraId="39C10A3B" w14:textId="0FE637F4" w:rsidR="00BA10AD" w:rsidRPr="004975B1" w:rsidRDefault="75366842" w:rsidP="3C2E2DC3">
      <w:pPr>
        <w:rPr>
          <w:rFonts w:eastAsiaTheme="majorEastAsia" w:cs="Arial"/>
          <w:b/>
          <w:bCs/>
          <w:color w:val="1E1544" w:themeColor="text1"/>
        </w:rPr>
      </w:pPr>
      <w:r w:rsidRPr="004975B1">
        <w:rPr>
          <w:rFonts w:eastAsiaTheme="majorEastAsia" w:cs="Arial"/>
          <w:b/>
          <w:bCs/>
          <w:color w:val="1E1544" w:themeColor="text1"/>
        </w:rPr>
        <w:t>Personal and Environmental Circumstances Questionnaire (PECQ)</w:t>
      </w:r>
    </w:p>
    <w:p w14:paraId="1DD7832B" w14:textId="680C79D0" w:rsidR="00BA10AD" w:rsidRPr="004975B1" w:rsidRDefault="75366842" w:rsidP="00136D19">
      <w:pPr>
        <w:pStyle w:val="ListParagraph"/>
        <w:rPr>
          <w:rFonts w:cs="Arial"/>
        </w:rPr>
      </w:pPr>
      <w:r w:rsidRPr="004975B1">
        <w:rPr>
          <w:rFonts w:cs="Arial"/>
        </w:rPr>
        <w:t>Collects additional information about a participant's personal circumstances and environment.</w:t>
      </w:r>
    </w:p>
    <w:p w14:paraId="491AA76D" w14:textId="3F0BF7B7" w:rsidR="008B6671" w:rsidRPr="004975B1" w:rsidRDefault="008B6671" w:rsidP="008B6671">
      <w:pPr>
        <w:pStyle w:val="ListParagraph"/>
        <w:rPr>
          <w:rFonts w:cs="Arial"/>
        </w:rPr>
      </w:pPr>
      <w:r>
        <w:rPr>
          <w:rFonts w:cs="Arial"/>
        </w:rPr>
        <w:t>Q</w:t>
      </w:r>
      <w:r w:rsidRPr="008B6671">
        <w:rPr>
          <w:rFonts w:cs="Arial"/>
        </w:rPr>
        <w:t>uestions will be asked about living arrangements, informal supports, education and employment, and assistive technology and home modifications</w:t>
      </w:r>
      <w:r>
        <w:rPr>
          <w:rFonts w:cs="Arial"/>
        </w:rPr>
        <w:t>.</w:t>
      </w:r>
    </w:p>
    <w:p w14:paraId="49883D71" w14:textId="127AD3BD" w:rsidR="00BA10AD" w:rsidRDefault="0059030D" w:rsidP="00136D19">
      <w:pPr>
        <w:pStyle w:val="ListParagraph"/>
        <w:rPr>
          <w:rFonts w:cs="Arial"/>
        </w:rPr>
      </w:pPr>
      <w:r>
        <w:rPr>
          <w:rFonts w:cs="Arial"/>
        </w:rPr>
        <w:t>Helps</w:t>
      </w:r>
      <w:r w:rsidR="75366842" w:rsidRPr="004975B1">
        <w:rPr>
          <w:rFonts w:cs="Arial"/>
        </w:rPr>
        <w:t xml:space="preserve"> identif</w:t>
      </w:r>
      <w:r w:rsidR="00541FD2">
        <w:rPr>
          <w:rFonts w:cs="Arial"/>
        </w:rPr>
        <w:t>y</w:t>
      </w:r>
      <w:r w:rsidR="75366842" w:rsidRPr="004975B1">
        <w:rPr>
          <w:rFonts w:cs="Arial"/>
        </w:rPr>
        <w:t xml:space="preserve"> </w:t>
      </w:r>
      <w:r w:rsidR="548E861D" w:rsidRPr="07ADF36A">
        <w:rPr>
          <w:rFonts w:cs="Arial"/>
        </w:rPr>
        <w:t xml:space="preserve">additional </w:t>
      </w:r>
      <w:r w:rsidR="00541FD2">
        <w:rPr>
          <w:rFonts w:cs="Arial"/>
        </w:rPr>
        <w:t xml:space="preserve">individual </w:t>
      </w:r>
      <w:r w:rsidR="75366842" w:rsidRPr="004975B1">
        <w:rPr>
          <w:rFonts w:cs="Arial"/>
        </w:rPr>
        <w:t>needs.</w:t>
      </w:r>
    </w:p>
    <w:p w14:paraId="23ACEAAA" w14:textId="694C9EAC" w:rsidR="00BA10AD" w:rsidRPr="004975B1" w:rsidRDefault="75366842" w:rsidP="3C2E2DC3">
      <w:pPr>
        <w:rPr>
          <w:rFonts w:eastAsiaTheme="majorEastAsia" w:cs="Arial"/>
          <w:b/>
          <w:bCs/>
          <w:color w:val="1E1544" w:themeColor="text1"/>
        </w:rPr>
      </w:pPr>
      <w:r w:rsidRPr="004975B1">
        <w:rPr>
          <w:rFonts w:eastAsiaTheme="majorEastAsia" w:cs="Arial"/>
          <w:b/>
          <w:bCs/>
          <w:color w:val="1E1544" w:themeColor="text1"/>
        </w:rPr>
        <w:t>Targeted Assessments</w:t>
      </w:r>
    </w:p>
    <w:p w14:paraId="3E3C55D8" w14:textId="24DD2127" w:rsidR="00BA10AD" w:rsidRPr="004975B1" w:rsidRDefault="75366842" w:rsidP="00136D19">
      <w:pPr>
        <w:pStyle w:val="ListParagraph"/>
        <w:rPr>
          <w:rFonts w:cs="Arial"/>
        </w:rPr>
      </w:pPr>
      <w:r w:rsidRPr="004975B1">
        <w:rPr>
          <w:rFonts w:cs="Arial"/>
        </w:rPr>
        <w:t xml:space="preserve">Used for participants where more detailed assessment of </w:t>
      </w:r>
      <w:r w:rsidR="00BC1CE2">
        <w:rPr>
          <w:rFonts w:cs="Arial"/>
        </w:rPr>
        <w:t>complex</w:t>
      </w:r>
      <w:r w:rsidRPr="004975B1">
        <w:rPr>
          <w:rFonts w:cs="Arial"/>
        </w:rPr>
        <w:t xml:space="preserve"> needs is required.</w:t>
      </w:r>
    </w:p>
    <w:p w14:paraId="28C05FEA" w14:textId="139E7C72" w:rsidR="00BA10AD" w:rsidRDefault="75366842" w:rsidP="00136D19">
      <w:pPr>
        <w:pStyle w:val="ListParagraph"/>
        <w:rPr>
          <w:rFonts w:cs="Arial"/>
        </w:rPr>
      </w:pPr>
      <w:r w:rsidRPr="004975B1">
        <w:rPr>
          <w:rFonts w:cs="Arial"/>
        </w:rPr>
        <w:t>Draws on evidence from health and allied health professionals.</w:t>
      </w:r>
    </w:p>
    <w:p w14:paraId="05B8893D" w14:textId="002C01F4" w:rsidR="00BA10AD" w:rsidRPr="004975B1" w:rsidRDefault="75366842" w:rsidP="3C2E2DC3">
      <w:pPr>
        <w:rPr>
          <w:rFonts w:eastAsiaTheme="majorEastAsia" w:cs="Arial"/>
          <w:b/>
          <w:bCs/>
          <w:color w:val="1E1544" w:themeColor="text1"/>
        </w:rPr>
      </w:pPr>
      <w:r w:rsidRPr="004975B1">
        <w:rPr>
          <w:rFonts w:eastAsiaTheme="majorEastAsia" w:cs="Arial"/>
          <w:b/>
          <w:bCs/>
          <w:color w:val="1E1544" w:themeColor="text1"/>
        </w:rPr>
        <w:t xml:space="preserve">Instructions </w:t>
      </w:r>
      <w:r w:rsidR="0D332E91" w:rsidRPr="07ADF36A">
        <w:rPr>
          <w:rFonts w:eastAsiaTheme="majorEastAsia" w:cs="Arial"/>
          <w:b/>
          <w:bCs/>
          <w:color w:val="1E1544" w:themeColor="text1"/>
        </w:rPr>
        <w:t>to assessors</w:t>
      </w:r>
    </w:p>
    <w:p w14:paraId="1EACA53B" w14:textId="2C5FBDD4" w:rsidR="00A015B9" w:rsidRDefault="0D332E91" w:rsidP="00136D19">
      <w:pPr>
        <w:pStyle w:val="ListParagraph"/>
        <w:rPr>
          <w:rFonts w:cs="Arial"/>
        </w:rPr>
      </w:pPr>
      <w:r w:rsidRPr="07ADF36A">
        <w:rPr>
          <w:rFonts w:cs="Arial"/>
        </w:rPr>
        <w:t>To</w:t>
      </w:r>
      <w:r w:rsidR="00B54F70">
        <w:rPr>
          <w:rFonts w:cs="Arial"/>
        </w:rPr>
        <w:t xml:space="preserve"> make sure </w:t>
      </w:r>
      <w:r w:rsidR="007369D9">
        <w:rPr>
          <w:rFonts w:cs="Arial"/>
        </w:rPr>
        <w:t>all participants</w:t>
      </w:r>
      <w:r w:rsidR="00B54F70">
        <w:rPr>
          <w:rFonts w:cs="Arial"/>
        </w:rPr>
        <w:t xml:space="preserve"> </w:t>
      </w:r>
      <w:r w:rsidR="005D5FE2">
        <w:rPr>
          <w:rFonts w:cs="Arial"/>
        </w:rPr>
        <w:t>have</w:t>
      </w:r>
      <w:r w:rsidR="00B54F70">
        <w:rPr>
          <w:rFonts w:cs="Arial"/>
        </w:rPr>
        <w:t xml:space="preserve"> a</w:t>
      </w:r>
      <w:r w:rsidR="007369D9">
        <w:rPr>
          <w:rFonts w:cs="Arial"/>
        </w:rPr>
        <w:t xml:space="preserve"> fair</w:t>
      </w:r>
      <w:r w:rsidR="00B54F70">
        <w:rPr>
          <w:rFonts w:cs="Arial"/>
        </w:rPr>
        <w:t xml:space="preserve"> </w:t>
      </w:r>
      <w:r w:rsidR="007369D9">
        <w:rPr>
          <w:rFonts w:cs="Arial"/>
        </w:rPr>
        <w:t xml:space="preserve">and </w:t>
      </w:r>
      <w:r w:rsidR="00B54F70">
        <w:rPr>
          <w:rFonts w:cs="Arial"/>
        </w:rPr>
        <w:t>consistent experience</w:t>
      </w:r>
      <w:r w:rsidR="005D5FE2">
        <w:rPr>
          <w:rFonts w:cs="Arial"/>
        </w:rPr>
        <w:t>.</w:t>
      </w:r>
    </w:p>
    <w:p w14:paraId="25033017" w14:textId="3ED12E45" w:rsidR="00BA10AD" w:rsidRPr="004975B1" w:rsidRDefault="009F6855" w:rsidP="00136D19">
      <w:pPr>
        <w:pStyle w:val="ListParagraph"/>
        <w:rPr>
          <w:rFonts w:cs="Arial"/>
        </w:rPr>
      </w:pPr>
      <w:r>
        <w:rPr>
          <w:rFonts w:cs="Arial"/>
        </w:rPr>
        <w:t xml:space="preserve">Used by </w:t>
      </w:r>
      <w:r w:rsidR="00851F16">
        <w:rPr>
          <w:rFonts w:cs="Arial"/>
        </w:rPr>
        <w:t xml:space="preserve">all </w:t>
      </w:r>
      <w:r>
        <w:rPr>
          <w:rFonts w:cs="Arial"/>
        </w:rPr>
        <w:t>NDI</w:t>
      </w:r>
      <w:r w:rsidR="00851F16">
        <w:rPr>
          <w:rFonts w:cs="Arial"/>
        </w:rPr>
        <w:t>A</w:t>
      </w:r>
      <w:r>
        <w:rPr>
          <w:rFonts w:cs="Arial"/>
        </w:rPr>
        <w:t xml:space="preserve"> </w:t>
      </w:r>
      <w:r w:rsidR="00851F16">
        <w:rPr>
          <w:rFonts w:cs="Arial"/>
        </w:rPr>
        <w:t>A</w:t>
      </w:r>
      <w:r>
        <w:rPr>
          <w:rFonts w:cs="Arial"/>
        </w:rPr>
        <w:t xml:space="preserve">ssessors to </w:t>
      </w:r>
      <w:r w:rsidR="5053667D" w:rsidRPr="07ADF36A">
        <w:rPr>
          <w:rFonts w:cs="Arial"/>
        </w:rPr>
        <w:t>translate</w:t>
      </w:r>
      <w:r w:rsidR="75366842" w:rsidRPr="004975B1">
        <w:rPr>
          <w:rFonts w:cs="Arial"/>
        </w:rPr>
        <w:t xml:space="preserve"> information from the core </w:t>
      </w:r>
      <w:r w:rsidR="000C6557">
        <w:rPr>
          <w:rFonts w:cs="Arial"/>
        </w:rPr>
        <w:t xml:space="preserve">needs </w:t>
      </w:r>
      <w:r w:rsidR="75366842" w:rsidRPr="004975B1">
        <w:rPr>
          <w:rFonts w:cs="Arial"/>
        </w:rPr>
        <w:t>assessment, PECQ and targeted assessments into a description of a participant's disability support needs</w:t>
      </w:r>
      <w:r w:rsidR="00066382">
        <w:rPr>
          <w:rFonts w:cs="Arial"/>
        </w:rPr>
        <w:t>.</w:t>
      </w:r>
      <w:r w:rsidR="75366842" w:rsidRPr="004975B1">
        <w:rPr>
          <w:rFonts w:cs="Arial"/>
        </w:rPr>
        <w:t xml:space="preserve"> </w:t>
      </w:r>
    </w:p>
    <w:p w14:paraId="3F980D60" w14:textId="55B12637" w:rsidR="00BA10AD" w:rsidRPr="00BA10AD" w:rsidRDefault="003553D8" w:rsidP="00244A7B">
      <w:pPr>
        <w:pStyle w:val="Heading2"/>
        <w:spacing w:after="0"/>
      </w:pPr>
      <w:r>
        <w:t xml:space="preserve">What happens </w:t>
      </w:r>
      <w:r w:rsidR="00490A0D">
        <w:t xml:space="preserve">during </w:t>
      </w:r>
      <w:r w:rsidR="004A2D79">
        <w:t>the</w:t>
      </w:r>
      <w:r w:rsidR="00764EDC">
        <w:t xml:space="preserve"> </w:t>
      </w:r>
      <w:r w:rsidR="00AE2959">
        <w:t>assessment</w:t>
      </w:r>
      <w:r w:rsidR="00595995">
        <w:t>?</w:t>
      </w:r>
      <w:r w:rsidR="00ED5169">
        <w:t xml:space="preserve"> </w:t>
      </w:r>
    </w:p>
    <w:p w14:paraId="0C569681" w14:textId="0C2F4CD9" w:rsidR="00BA10AD" w:rsidRPr="00BA10AD" w:rsidRDefault="00401448">
      <w:r>
        <w:t>A</w:t>
      </w:r>
      <w:r w:rsidR="28B1BDE1">
        <w:t xml:space="preserve"> </w:t>
      </w:r>
      <w:r w:rsidR="4EE72E3D">
        <w:t>NDIA Assessor will meet with a participant to understand their daily life, disability</w:t>
      </w:r>
      <w:r w:rsidR="4FC7F144">
        <w:t>-related</w:t>
      </w:r>
      <w:r w:rsidR="4EE72E3D">
        <w:t xml:space="preserve"> support needs and </w:t>
      </w:r>
      <w:r w:rsidR="00737783">
        <w:t xml:space="preserve">NDIS </w:t>
      </w:r>
      <w:r w:rsidR="00806033">
        <w:t xml:space="preserve">plan </w:t>
      </w:r>
      <w:r w:rsidR="4EE72E3D">
        <w:t xml:space="preserve">preferences. Participants </w:t>
      </w:r>
      <w:r w:rsidR="001C3DF8">
        <w:t>can</w:t>
      </w:r>
      <w:r w:rsidR="001312AB">
        <w:t xml:space="preserve"> bring</w:t>
      </w:r>
      <w:r w:rsidR="00292BB6">
        <w:t xml:space="preserve"> </w:t>
      </w:r>
      <w:r w:rsidR="00806033">
        <w:t>a support person</w:t>
      </w:r>
      <w:r w:rsidR="001C3DF8">
        <w:t xml:space="preserve"> t</w:t>
      </w:r>
      <w:r w:rsidR="001312AB">
        <w:t>o this meeting</w:t>
      </w:r>
      <w:r w:rsidR="00806033">
        <w:t xml:space="preserve">, </w:t>
      </w:r>
      <w:r w:rsidR="66331AA3">
        <w:t>such as</w:t>
      </w:r>
      <w:r w:rsidR="00806033">
        <w:t xml:space="preserve"> </w:t>
      </w:r>
      <w:r w:rsidR="4EE72E3D">
        <w:t>their nominee, family member or advocate</w:t>
      </w:r>
      <w:r w:rsidR="001C3DF8">
        <w:t>.</w:t>
      </w:r>
      <w:r w:rsidR="4EE72E3D">
        <w:t xml:space="preserve"> </w:t>
      </w:r>
    </w:p>
    <w:p w14:paraId="4745F4AA" w14:textId="4B22C195" w:rsidR="00BA10AD" w:rsidRPr="00BA10AD" w:rsidRDefault="4EE72E3D" w:rsidP="3C2E2DC3">
      <w:r>
        <w:t>The NDIA Assessor will check the information</w:t>
      </w:r>
      <w:r w:rsidR="001312AB">
        <w:t xml:space="preserve"> they gather</w:t>
      </w:r>
      <w:r>
        <w:t xml:space="preserve"> with the participant</w:t>
      </w:r>
      <w:r w:rsidR="003333DA">
        <w:t xml:space="preserve"> </w:t>
      </w:r>
      <w:r w:rsidR="00233969">
        <w:t>and their support person</w:t>
      </w:r>
      <w:r w:rsidR="001312AB">
        <w:t xml:space="preserve"> (</w:t>
      </w:r>
      <w:r w:rsidR="00233969">
        <w:t>if they have one</w:t>
      </w:r>
      <w:r w:rsidR="00035C28">
        <w:t xml:space="preserve"> attending</w:t>
      </w:r>
      <w:r w:rsidR="001312AB">
        <w:t>)</w:t>
      </w:r>
      <w:r w:rsidR="00233969">
        <w:t xml:space="preserve"> </w:t>
      </w:r>
      <w:r>
        <w:t xml:space="preserve">to make sure it is correct. </w:t>
      </w:r>
    </w:p>
    <w:p w14:paraId="6D68FD89" w14:textId="77777777" w:rsidR="00EE6BC4" w:rsidRDefault="00EE6BC4">
      <w:pPr>
        <w:spacing w:before="0" w:after="0" w:line="240" w:lineRule="auto"/>
        <w:rPr>
          <w:rFonts w:eastAsiaTheme="majorEastAsia" w:cstheme="majorBidi"/>
          <w:b/>
          <w:color w:val="1E1544" w:themeColor="text1"/>
          <w:sz w:val="32"/>
          <w:szCs w:val="26"/>
        </w:rPr>
      </w:pPr>
      <w:r>
        <w:br w:type="page"/>
      </w:r>
    </w:p>
    <w:p w14:paraId="61C800F6" w14:textId="0E3048E4" w:rsidR="00BA10AD" w:rsidRDefault="00D633E0" w:rsidP="00244A7B">
      <w:pPr>
        <w:pStyle w:val="Heading2"/>
        <w:spacing w:before="120" w:after="0"/>
      </w:pPr>
      <w:r>
        <w:lastRenderedPageBreak/>
        <w:t>The</w:t>
      </w:r>
      <w:r w:rsidR="00353D9C">
        <w:t xml:space="preserve"> </w:t>
      </w:r>
      <w:r w:rsidR="008D1A89">
        <w:t xml:space="preserve">support needs </w:t>
      </w:r>
      <w:r w:rsidR="00353D9C">
        <w:t>assessment</w:t>
      </w:r>
      <w:r w:rsidR="003D5BF0">
        <w:t xml:space="preserve"> report</w:t>
      </w:r>
    </w:p>
    <w:p w14:paraId="6CAA3E5D" w14:textId="13E50E84" w:rsidR="00132FED" w:rsidRPr="00132FED" w:rsidRDefault="00132FED" w:rsidP="00132FED">
      <w:r>
        <w:t xml:space="preserve">The results of the assessment will be recorded in a </w:t>
      </w:r>
      <w:r w:rsidR="00816A68">
        <w:t>s</w:t>
      </w:r>
      <w:r>
        <w:t xml:space="preserve">upport </w:t>
      </w:r>
      <w:r w:rsidR="00816A68">
        <w:t>n</w:t>
      </w:r>
      <w:r>
        <w:t xml:space="preserve">eeds </w:t>
      </w:r>
      <w:r w:rsidR="00816A68">
        <w:t>a</w:t>
      </w:r>
      <w:r>
        <w:t xml:space="preserve">ssessment </w:t>
      </w:r>
      <w:r w:rsidR="00816A68">
        <w:t>r</w:t>
      </w:r>
      <w:r>
        <w:t>eport</w:t>
      </w:r>
      <w:r w:rsidR="00295AE2">
        <w:t xml:space="preserve"> (the report)</w:t>
      </w:r>
      <w:r>
        <w:t>. Th</w:t>
      </w:r>
      <w:r w:rsidR="009C1FCA">
        <w:t>is</w:t>
      </w:r>
      <w:r>
        <w:t xml:space="preserve"> report </w:t>
      </w:r>
      <w:r w:rsidR="001500DB">
        <w:t>is</w:t>
      </w:r>
      <w:r>
        <w:t xml:space="preserve"> reviewed by a</w:t>
      </w:r>
      <w:r w:rsidR="006334AD">
        <w:t xml:space="preserve"> NDIA</w:t>
      </w:r>
      <w:r>
        <w:t xml:space="preserve"> delegate to make sure </w:t>
      </w:r>
      <w:r w:rsidR="00832D29">
        <w:t xml:space="preserve">it includes </w:t>
      </w:r>
      <w:r>
        <w:t>all the required information.</w:t>
      </w:r>
    </w:p>
    <w:p w14:paraId="5A277038" w14:textId="75F0B915" w:rsidR="00132FED" w:rsidRPr="00132FED" w:rsidRDefault="00132FED" w:rsidP="00132FED">
      <w:r>
        <w:t xml:space="preserve">Participants will </w:t>
      </w:r>
      <w:r w:rsidR="009C1FCA">
        <w:t>then</w:t>
      </w:r>
      <w:r>
        <w:t xml:space="preserve"> receive a copy of their report. They can also choose to share it with a nominee, family member or advocate. If a participant has concerns about the report, the NDIA delegate will discuss these with them</w:t>
      </w:r>
      <w:r w:rsidR="00B96A6F">
        <w:t xml:space="preserve"> and</w:t>
      </w:r>
      <w:r>
        <w:t xml:space="preserve"> consider whether a new assessment is needed.</w:t>
      </w:r>
    </w:p>
    <w:p w14:paraId="3608F4ED" w14:textId="4D19A544" w:rsidR="00132FED" w:rsidRPr="00F63FD6" w:rsidRDefault="00132FED" w:rsidP="00132FED">
      <w:r w:rsidRPr="00F63FD6">
        <w:t xml:space="preserve">The report must include information about the participant’s disability-related support needs, as well as any other important information identified during the </w:t>
      </w:r>
      <w:r w:rsidR="00F64580" w:rsidRPr="00F63FD6">
        <w:t xml:space="preserve">support needs </w:t>
      </w:r>
      <w:r w:rsidRPr="00F63FD6">
        <w:t>assessment.</w:t>
      </w:r>
    </w:p>
    <w:p w14:paraId="10A9071C" w14:textId="6B28BECF" w:rsidR="00132FED" w:rsidRPr="00F63FD6" w:rsidRDefault="00132FED" w:rsidP="00132FED">
      <w:r w:rsidRPr="00F63FD6">
        <w:t xml:space="preserve">The report </w:t>
      </w:r>
      <w:r w:rsidR="00816A68" w:rsidRPr="00F63FD6">
        <w:t>must be</w:t>
      </w:r>
      <w:r w:rsidRPr="00F63FD6">
        <w:t xml:space="preserve"> provide</w:t>
      </w:r>
      <w:r w:rsidR="00816A68" w:rsidRPr="00F63FD6">
        <w:t>d</w:t>
      </w:r>
      <w:r w:rsidRPr="00F63FD6">
        <w:t xml:space="preserve"> to the NDIA delegate as soon as possible after the assessment is completed. </w:t>
      </w:r>
      <w:r w:rsidR="00431F53" w:rsidRPr="00F63FD6">
        <w:t>It is used</w:t>
      </w:r>
      <w:r w:rsidRPr="00F63FD6">
        <w:t xml:space="preserve"> </w:t>
      </w:r>
      <w:r w:rsidR="00431F53" w:rsidRPr="00F63FD6">
        <w:t xml:space="preserve">to </w:t>
      </w:r>
      <w:r w:rsidRPr="00F63FD6">
        <w:t xml:space="preserve">help inform the </w:t>
      </w:r>
      <w:r w:rsidR="5E74D6BC" w:rsidRPr="00F63FD6">
        <w:t xml:space="preserve">participant’s </w:t>
      </w:r>
      <w:r w:rsidR="00A70C5F" w:rsidRPr="00F63FD6">
        <w:t>rea</w:t>
      </w:r>
      <w:r w:rsidR="00630FB5" w:rsidRPr="00F63FD6">
        <w:t xml:space="preserve">sonable and necessary </w:t>
      </w:r>
      <w:r w:rsidRPr="00F63FD6">
        <w:t xml:space="preserve">budget </w:t>
      </w:r>
      <w:r w:rsidR="75A9FA0B" w:rsidRPr="00F63FD6">
        <w:t>and</w:t>
      </w:r>
      <w:r w:rsidRPr="00F63FD6">
        <w:t xml:space="preserve"> new NDIS plan, in line with the NDIS </w:t>
      </w:r>
      <w:r w:rsidR="009970ED" w:rsidRPr="00F63FD6">
        <w:t>legislation</w:t>
      </w:r>
      <w:r w:rsidRPr="00F63FD6">
        <w:t>.</w:t>
      </w:r>
    </w:p>
    <w:p w14:paraId="3F827CF0" w14:textId="04F87F58" w:rsidR="00132FED" w:rsidRPr="00F63FD6" w:rsidRDefault="00132FED" w:rsidP="007B4A8F">
      <w:r w:rsidRPr="00F63FD6">
        <w:t>The</w:t>
      </w:r>
      <w:r w:rsidR="00337CFF" w:rsidRPr="00F63FD6">
        <w:t xml:space="preserve"> report </w:t>
      </w:r>
      <w:r w:rsidR="00FD6F38" w:rsidRPr="00F63FD6">
        <w:t xml:space="preserve">is </w:t>
      </w:r>
      <w:r w:rsidR="009B5131" w:rsidRPr="00F63FD6">
        <w:t xml:space="preserve">currently </w:t>
      </w:r>
      <w:r w:rsidR="00B01658" w:rsidRPr="00F63FD6">
        <w:t xml:space="preserve">being designed by the </w:t>
      </w:r>
      <w:r w:rsidRPr="00F63FD6">
        <w:t>NDIA</w:t>
      </w:r>
      <w:r w:rsidR="6EB7C3FB" w:rsidRPr="00F63FD6">
        <w:t xml:space="preserve"> in c</w:t>
      </w:r>
      <w:r w:rsidR="00317C20" w:rsidRPr="00F63FD6">
        <w:t>o</w:t>
      </w:r>
      <w:r w:rsidR="6EB7C3FB" w:rsidRPr="00F63FD6">
        <w:t xml:space="preserve">nsultation </w:t>
      </w:r>
      <w:r w:rsidR="009B5131" w:rsidRPr="00F63FD6">
        <w:t xml:space="preserve">with </w:t>
      </w:r>
      <w:r w:rsidRPr="00F63FD6">
        <w:t>participants and the disability community</w:t>
      </w:r>
      <w:r w:rsidR="00514755" w:rsidRPr="00F63FD6">
        <w:t xml:space="preserve"> to make sure it</w:t>
      </w:r>
      <w:r w:rsidR="747CEB6E" w:rsidRPr="00F63FD6">
        <w:t>’</w:t>
      </w:r>
      <w:r w:rsidR="00514755" w:rsidRPr="00F63FD6">
        <w:t>s clear and useful</w:t>
      </w:r>
      <w:r w:rsidR="005C6207" w:rsidRPr="00F63FD6">
        <w:t xml:space="preserve">. </w:t>
      </w:r>
      <w:r w:rsidR="00775BD1" w:rsidRPr="00F63FD6">
        <w:t xml:space="preserve">An example of </w:t>
      </w:r>
      <w:r w:rsidR="00273177" w:rsidRPr="00F63FD6">
        <w:t xml:space="preserve">what the </w:t>
      </w:r>
      <w:r w:rsidR="00384A9D" w:rsidRPr="00F63FD6">
        <w:t xml:space="preserve">report </w:t>
      </w:r>
      <w:r w:rsidR="00273177" w:rsidRPr="00F63FD6">
        <w:t xml:space="preserve">may </w:t>
      </w:r>
      <w:r w:rsidR="000919B5" w:rsidRPr="00F63FD6">
        <w:t xml:space="preserve">look like </w:t>
      </w:r>
      <w:r w:rsidR="00226972" w:rsidRPr="00F63FD6">
        <w:t>can be f</w:t>
      </w:r>
      <w:r w:rsidR="00C81A85" w:rsidRPr="00F63FD6">
        <w:t>ound o</w:t>
      </w:r>
      <w:r w:rsidR="00502679" w:rsidRPr="00F63FD6">
        <w:t xml:space="preserve">n our </w:t>
      </w:r>
      <w:hyperlink r:id="rId18" w:history="1">
        <w:r w:rsidR="00502679" w:rsidRPr="00F63FD6">
          <w:rPr>
            <w:rStyle w:val="Hyperlink"/>
          </w:rPr>
          <w:t>Consultation Hub</w:t>
        </w:r>
      </w:hyperlink>
      <w:r w:rsidR="00502679" w:rsidRPr="00F63FD6">
        <w:t xml:space="preserve">. </w:t>
      </w:r>
      <w:r w:rsidRPr="00F63FD6">
        <w:t>Th</w:t>
      </w:r>
      <w:r w:rsidR="00E20F70" w:rsidRPr="00F63FD6">
        <w:t>e</w:t>
      </w:r>
      <w:r w:rsidR="00402395" w:rsidRPr="00F63FD6">
        <w:t xml:space="preserve"> NDIA</w:t>
      </w:r>
      <w:r w:rsidR="00E20F70" w:rsidRPr="00F63FD6">
        <w:t xml:space="preserve"> </w:t>
      </w:r>
      <w:r w:rsidR="1E649F14" w:rsidRPr="00F63FD6">
        <w:t xml:space="preserve">is also conducting </w:t>
      </w:r>
      <w:r w:rsidRPr="00F63FD6">
        <w:t>workshops, forums and testing activities to make sure the report reflects the experiences and needs of people with disability</w:t>
      </w:r>
      <w:r w:rsidR="331B7C61" w:rsidRPr="00F63FD6">
        <w:t xml:space="preserve"> and </w:t>
      </w:r>
      <w:r w:rsidR="00D83F5A" w:rsidRPr="00F63FD6">
        <w:t xml:space="preserve">includes </w:t>
      </w:r>
      <w:r w:rsidR="304E3003" w:rsidRPr="00F63FD6">
        <w:t xml:space="preserve">the </w:t>
      </w:r>
      <w:r w:rsidR="001B0438" w:rsidRPr="00F63FD6">
        <w:t>information required</w:t>
      </w:r>
      <w:r w:rsidR="00F50A51" w:rsidRPr="00F63FD6">
        <w:t xml:space="preserve"> by the </w:t>
      </w:r>
      <w:r w:rsidR="009970ED" w:rsidRPr="00F63FD6">
        <w:t>NDIS legislation</w:t>
      </w:r>
      <w:r w:rsidRPr="00F63FD6">
        <w:t>.</w:t>
      </w:r>
    </w:p>
    <w:p w14:paraId="58A9E664" w14:textId="24302042" w:rsidR="00A02A3C" w:rsidRDefault="00A02A3C" w:rsidP="00E25C3C">
      <w:pPr>
        <w:pStyle w:val="Heading2"/>
        <w:spacing w:before="0" w:after="0"/>
      </w:pPr>
      <w:r>
        <w:t>How does th</w:t>
      </w:r>
      <w:r w:rsidR="00B86F9D">
        <w:t>e support needs</w:t>
      </w:r>
      <w:r w:rsidR="00461771">
        <w:t xml:space="preserve"> assessment</w:t>
      </w:r>
      <w:r>
        <w:t xml:space="preserve"> work with </w:t>
      </w:r>
      <w:r w:rsidR="008F69A0">
        <w:t>the</w:t>
      </w:r>
      <w:r>
        <w:t xml:space="preserve"> </w:t>
      </w:r>
      <w:r w:rsidR="00595995">
        <w:t xml:space="preserve">NDIS </w:t>
      </w:r>
      <w:r>
        <w:t>plan and budget</w:t>
      </w:r>
      <w:r w:rsidR="00595995">
        <w:t>?</w:t>
      </w:r>
    </w:p>
    <w:p w14:paraId="01CD016E" w14:textId="351937E4" w:rsidR="00591402" w:rsidRPr="00F63FD6" w:rsidRDefault="2B9BB7C3" w:rsidP="00591402">
      <w:r w:rsidRPr="00F63FD6">
        <w:t xml:space="preserve">A support needs assessment is a guided conversation used to understand a participant's disability-related support needs. A trained and accredited </w:t>
      </w:r>
      <w:r w:rsidR="00317C20" w:rsidRPr="00F63FD6">
        <w:t xml:space="preserve">NDIA </w:t>
      </w:r>
      <w:r w:rsidRPr="00F63FD6">
        <w:t>assessor will discuss different areas of the participant's life, including daily activities, goals and the supports they need.</w:t>
      </w:r>
    </w:p>
    <w:p w14:paraId="48E0E0AB" w14:textId="6AE955A7" w:rsidR="00591402" w:rsidRPr="00F63FD6" w:rsidRDefault="00591402" w:rsidP="00591402">
      <w:r w:rsidRPr="00F63FD6">
        <w:t>The assessor records information about what the participant can do, what support they require, and how often that support is needed. Information about support provided by family, friends, community services and paid supports is also considered.</w:t>
      </w:r>
    </w:p>
    <w:p w14:paraId="5B53C107" w14:textId="3628D952" w:rsidR="00D3270C" w:rsidRPr="00F63FD6" w:rsidRDefault="00591402" w:rsidP="00591402">
      <w:r w:rsidRPr="00F63FD6">
        <w:t xml:space="preserve">The information gathered is used to create a </w:t>
      </w:r>
      <w:r w:rsidR="00402395" w:rsidRPr="00F63FD6">
        <w:t>s</w:t>
      </w:r>
      <w:r w:rsidRPr="00F63FD6">
        <w:t xml:space="preserve">upport </w:t>
      </w:r>
      <w:r w:rsidR="00402395" w:rsidRPr="00F63FD6">
        <w:t>n</w:t>
      </w:r>
      <w:r w:rsidRPr="00F63FD6">
        <w:t xml:space="preserve">eeds </w:t>
      </w:r>
      <w:r w:rsidR="00402395" w:rsidRPr="00F63FD6">
        <w:t>a</w:t>
      </w:r>
      <w:r w:rsidRPr="00F63FD6">
        <w:t xml:space="preserve">ssessment </w:t>
      </w:r>
      <w:r w:rsidR="00402395" w:rsidRPr="00F63FD6">
        <w:t>r</w:t>
      </w:r>
      <w:r w:rsidRPr="00F63FD6">
        <w:t xml:space="preserve">eport. The report provides </w:t>
      </w:r>
      <w:r w:rsidR="00E23920" w:rsidRPr="00F63FD6">
        <w:t>information about</w:t>
      </w:r>
      <w:r w:rsidRPr="00F63FD6">
        <w:t xml:space="preserve"> the participant’s disability</w:t>
      </w:r>
      <w:r w:rsidR="003457A4" w:rsidRPr="00F63FD6">
        <w:t xml:space="preserve">-related </w:t>
      </w:r>
      <w:r w:rsidRPr="00F63FD6">
        <w:t xml:space="preserve">support needs, goals and circumstances. It also includes information from the </w:t>
      </w:r>
      <w:r w:rsidR="00AB1D82" w:rsidRPr="00F63FD6">
        <w:t>PECQ</w:t>
      </w:r>
      <w:r w:rsidR="00040543" w:rsidRPr="00F63FD6">
        <w:t xml:space="preserve"> and targeted assessment modules</w:t>
      </w:r>
      <w:r w:rsidR="12EAE7CC" w:rsidRPr="00F63FD6">
        <w:t xml:space="preserve"> that are used</w:t>
      </w:r>
      <w:r w:rsidR="18F2883D" w:rsidRPr="00F63FD6">
        <w:t>. These</w:t>
      </w:r>
      <w:r w:rsidRPr="00F63FD6">
        <w:t xml:space="preserve"> help identify</w:t>
      </w:r>
      <w:r w:rsidR="001D25F6" w:rsidRPr="00F63FD6">
        <w:t xml:space="preserve"> </w:t>
      </w:r>
      <w:r w:rsidR="191496C5" w:rsidRPr="00F63FD6">
        <w:t xml:space="preserve">any </w:t>
      </w:r>
      <w:r w:rsidR="001D25F6" w:rsidRPr="00F63FD6">
        <w:t>additional support</w:t>
      </w:r>
      <w:r w:rsidR="0AEB836A" w:rsidRPr="00F63FD6">
        <w:t xml:space="preserve"> needs, such as</w:t>
      </w:r>
      <w:r w:rsidR="001D25F6" w:rsidRPr="00F63FD6">
        <w:t xml:space="preserve"> home modifications</w:t>
      </w:r>
      <w:r w:rsidR="00DA4EAA" w:rsidRPr="00F63FD6">
        <w:t xml:space="preserve"> and</w:t>
      </w:r>
      <w:r w:rsidR="001D25F6" w:rsidRPr="00F63FD6">
        <w:t xml:space="preserve"> assistive technology</w:t>
      </w:r>
      <w:r w:rsidR="55A2239F" w:rsidRPr="00F63FD6">
        <w:t xml:space="preserve">. </w:t>
      </w:r>
    </w:p>
    <w:p w14:paraId="5CE04F37" w14:textId="13AB50F2" w:rsidR="00FA117A" w:rsidRDefault="00D3270C" w:rsidP="00794733">
      <w:r w:rsidRPr="00F63FD6">
        <w:t xml:space="preserve">The support needs assessment report is used to inform a participant's NDIS funding. Information in the report is </w:t>
      </w:r>
      <w:r w:rsidR="00C975AE" w:rsidRPr="00F63FD6">
        <w:t>considered against</w:t>
      </w:r>
      <w:r w:rsidRPr="00F63FD6">
        <w:t xml:space="preserve"> the NDIS budget method rules to help determine a participant's reasonable and necessary budget for their NDIS plan.</w:t>
      </w:r>
      <w:r w:rsidR="00742890" w:rsidRPr="00F63FD6">
        <w:t xml:space="preserve"> </w:t>
      </w:r>
      <w:r w:rsidR="00B163C7" w:rsidRPr="004D3632">
        <w:t>You can read m</w:t>
      </w:r>
      <w:r w:rsidR="00742890" w:rsidRPr="004D3632">
        <w:t xml:space="preserve">ore information about budgets </w:t>
      </w:r>
      <w:r w:rsidR="00B163C7" w:rsidRPr="004D3632">
        <w:t>on</w:t>
      </w:r>
      <w:r w:rsidR="00B163C7">
        <w:t xml:space="preserve"> the </w:t>
      </w:r>
      <w:hyperlink r:id="rId19" w:history="1">
        <w:r w:rsidR="004D3632" w:rsidRPr="004D3632">
          <w:rPr>
            <w:rStyle w:val="Hyperlink"/>
          </w:rPr>
          <w:t>Working out a budget factsheet</w:t>
        </w:r>
      </w:hyperlink>
      <w:r w:rsidR="0022439C" w:rsidRPr="0043310D">
        <w:t>.</w:t>
      </w:r>
    </w:p>
    <w:p w14:paraId="1AF5B0FC" w14:textId="5E938358" w:rsidR="00EE6BC4" w:rsidRDefault="00EE6BC4">
      <w:pPr>
        <w:spacing w:before="0" w:after="0" w:line="240" w:lineRule="auto"/>
        <w:rPr>
          <w:highlight w:val="yellow"/>
        </w:rPr>
      </w:pPr>
      <w:r>
        <w:rPr>
          <w:highlight w:val="yellow"/>
        </w:rPr>
        <w:br w:type="page"/>
      </w:r>
    </w:p>
    <w:p w14:paraId="5C22B1F7" w14:textId="427E1A73" w:rsidR="00EE6BC4" w:rsidRPr="00F63FD6" w:rsidRDefault="00EE6BC4" w:rsidP="00EE6BC4">
      <w:pPr>
        <w:pStyle w:val="Heading2"/>
      </w:pPr>
      <w:r w:rsidRPr="00E11A13">
        <w:lastRenderedPageBreak/>
        <w:t>How this works in practice</w:t>
      </w:r>
    </w:p>
    <w:p w14:paraId="55A52067" w14:textId="77777777" w:rsidR="00794733" w:rsidRPr="0043259E" w:rsidRDefault="00794733" w:rsidP="00F63FD6">
      <w:pPr>
        <w:pStyle w:val="Boxtext"/>
        <w:ind w:left="0"/>
      </w:pPr>
      <w:r w:rsidRPr="0043259E">
        <w:t xml:space="preserve">Thanh is a 26-year-old woman who lives independently and has a physical impairment. She receives a Notice of Impairment that confirms </w:t>
      </w:r>
      <w:r w:rsidR="00C518C8" w:rsidRPr="0043259E">
        <w:t xml:space="preserve">she has </w:t>
      </w:r>
      <w:r w:rsidR="00257C10" w:rsidRPr="0043259E">
        <w:t>physical</w:t>
      </w:r>
      <w:r w:rsidRPr="0043259E">
        <w:t xml:space="preserve"> impairment</w:t>
      </w:r>
      <w:r w:rsidR="00257C10" w:rsidRPr="0043259E">
        <w:t>s</w:t>
      </w:r>
      <w:r w:rsidR="00C07431" w:rsidRPr="0043259E">
        <w:t xml:space="preserve"> eligible for NDIS support</w:t>
      </w:r>
      <w:r w:rsidRPr="0043259E">
        <w:t xml:space="preserve"> and is invited to book a </w:t>
      </w:r>
      <w:r w:rsidR="00B548B8" w:rsidRPr="0043259E">
        <w:t>s</w:t>
      </w:r>
      <w:r w:rsidRPr="0043259E">
        <w:t xml:space="preserve">upport </w:t>
      </w:r>
      <w:r w:rsidR="00B548B8" w:rsidRPr="0043259E">
        <w:t>n</w:t>
      </w:r>
      <w:r w:rsidRPr="0043259E">
        <w:t xml:space="preserve">eeds </w:t>
      </w:r>
      <w:r w:rsidR="00B548B8" w:rsidRPr="0043259E">
        <w:t>a</w:t>
      </w:r>
      <w:r w:rsidRPr="0043259E">
        <w:t xml:space="preserve">ssessment. Before the assessment, Thanh gathers </w:t>
      </w:r>
      <w:r w:rsidR="02D8333D" w:rsidRPr="0043259E">
        <w:t>any recent</w:t>
      </w:r>
      <w:r w:rsidRPr="0043259E">
        <w:t xml:space="preserve"> information from her occupational therapist (OT) and GP, including that her wheelchair is more than eight years old, no longer fits properly and requires frequent repairs. During the assessment, Thanh talks with the assessor about her daily life, disability-related support needs</w:t>
      </w:r>
      <w:r w:rsidR="00B548B8" w:rsidRPr="0043259E">
        <w:t xml:space="preserve"> and</w:t>
      </w:r>
      <w:r w:rsidRPr="0043259E">
        <w:t xml:space="preserve"> goals.</w:t>
      </w:r>
    </w:p>
    <w:p w14:paraId="62E3595D" w14:textId="3AD8F5D8" w:rsidR="00794733" w:rsidRPr="0043259E" w:rsidRDefault="00794733" w:rsidP="00F63FD6">
      <w:pPr>
        <w:pStyle w:val="Boxtext"/>
        <w:ind w:left="0"/>
      </w:pPr>
      <w:r w:rsidRPr="0043259E">
        <w:t xml:space="preserve">The assessor uses this information, along with supporting evidence from Thanh’s OT, to complete the </w:t>
      </w:r>
      <w:r w:rsidR="00B548B8" w:rsidRPr="0043259E">
        <w:t>s</w:t>
      </w:r>
      <w:r w:rsidRPr="0043259E">
        <w:t xml:space="preserve">upport </w:t>
      </w:r>
      <w:r w:rsidR="00B548B8" w:rsidRPr="0043259E">
        <w:t>n</w:t>
      </w:r>
      <w:r w:rsidRPr="0043259E">
        <w:t xml:space="preserve">eeds </w:t>
      </w:r>
      <w:r w:rsidR="00B548B8" w:rsidRPr="0043259E">
        <w:t>a</w:t>
      </w:r>
      <w:r w:rsidRPr="0043259E">
        <w:t xml:space="preserve">ssessment </w:t>
      </w:r>
      <w:r w:rsidR="00826B21" w:rsidRPr="0043259E">
        <w:t>re</w:t>
      </w:r>
      <w:r w:rsidRPr="0043259E">
        <w:t>port and confirm</w:t>
      </w:r>
      <w:r w:rsidR="00826B21" w:rsidRPr="0043259E">
        <w:t>s</w:t>
      </w:r>
      <w:r w:rsidRPr="0043259E">
        <w:t xml:space="preserve"> her need for a replacement wheelchair. The report is then used to inform </w:t>
      </w:r>
      <w:r w:rsidR="00DA1817" w:rsidRPr="0043259E">
        <w:t>her</w:t>
      </w:r>
      <w:r w:rsidRPr="0043259E">
        <w:t xml:space="preserve"> NDIS </w:t>
      </w:r>
      <w:r w:rsidR="00DA1817" w:rsidRPr="0043259E">
        <w:t xml:space="preserve">funding based on the </w:t>
      </w:r>
      <w:r w:rsidRPr="0043259E">
        <w:t xml:space="preserve">budget </w:t>
      </w:r>
      <w:r w:rsidR="00DA1817" w:rsidRPr="0043259E">
        <w:t>method rules</w:t>
      </w:r>
      <w:r w:rsidRPr="0043259E">
        <w:t xml:space="preserve">. A plan delegate considers the assessment findings, Thanh’s support needs and her experience </w:t>
      </w:r>
      <w:r w:rsidR="00DA1817" w:rsidRPr="0043259E">
        <w:t xml:space="preserve">and preference for </w:t>
      </w:r>
      <w:r w:rsidRPr="0043259E">
        <w:t>self-managing funding and approves a five-year plan with self-managed funding. The delegate also explains the next steps for obtaining a new wheelchair and discusses how Thanh can use her flexible budget to support her independence and achieve her goals.</w:t>
      </w:r>
    </w:p>
    <w:sectPr w:rsidR="00794733" w:rsidRPr="0043259E" w:rsidSect="00CA25C1">
      <w:headerReference w:type="default" r:id="rId20"/>
      <w:footerReference w:type="default" r:id="rId21"/>
      <w:headerReference w:type="first" r:id="rId22"/>
      <w:pgSz w:w="11906" w:h="16838"/>
      <w:pgMar w:top="993" w:right="566" w:bottom="568" w:left="851" w:header="938" w:footer="5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A778" w14:textId="77777777" w:rsidR="008F5824" w:rsidRDefault="008F5824" w:rsidP="0076491B">
      <w:pPr>
        <w:spacing w:before="0" w:after="0" w:line="240" w:lineRule="auto"/>
      </w:pPr>
      <w:r>
        <w:separator/>
      </w:r>
    </w:p>
  </w:endnote>
  <w:endnote w:type="continuationSeparator" w:id="0">
    <w:p w14:paraId="376401A7" w14:textId="77777777" w:rsidR="008F5824" w:rsidRDefault="008F5824" w:rsidP="007649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159524"/>
      <w:docPartObj>
        <w:docPartGallery w:val="Page Numbers (Bottom of Page)"/>
        <w:docPartUnique/>
      </w:docPartObj>
    </w:sdtPr>
    <w:sdtContent>
      <w:p w14:paraId="1BFA3D92" w14:textId="7AF79DAC" w:rsidR="00BD4990" w:rsidRDefault="00BD4990">
        <w:pPr>
          <w:pStyle w:val="Footer"/>
          <w:jc w:val="center"/>
        </w:pPr>
        <w:r>
          <w:fldChar w:fldCharType="begin"/>
        </w:r>
        <w:r>
          <w:instrText>PAGE   \* MERGEFORMAT</w:instrText>
        </w:r>
        <w:r>
          <w:fldChar w:fldCharType="separate"/>
        </w:r>
        <w:r>
          <w:rPr>
            <w:lang w:val="en-GB"/>
          </w:rPr>
          <w:t>2</w:t>
        </w:r>
        <w:r>
          <w:fldChar w:fldCharType="end"/>
        </w:r>
      </w:p>
    </w:sdtContent>
  </w:sdt>
  <w:p w14:paraId="5B237C3B" w14:textId="77777777" w:rsidR="00AC78D3" w:rsidRDefault="00AC7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472B9" w14:textId="77777777" w:rsidR="008F5824" w:rsidRDefault="008F5824" w:rsidP="0076491B">
      <w:pPr>
        <w:spacing w:before="0" w:after="0" w:line="240" w:lineRule="auto"/>
      </w:pPr>
      <w:r>
        <w:separator/>
      </w:r>
    </w:p>
  </w:footnote>
  <w:footnote w:type="continuationSeparator" w:id="0">
    <w:p w14:paraId="3CFB5D7A" w14:textId="77777777" w:rsidR="008F5824" w:rsidRDefault="008F5824" w:rsidP="0076491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F94A" w14:textId="6C875C98" w:rsidR="00AC78D3" w:rsidRDefault="00360D25">
    <w:pPr>
      <w:pStyle w:val="Header"/>
    </w:pPr>
    <w:r>
      <w:rPr>
        <w:noProof/>
      </w:rPr>
      <mc:AlternateContent>
        <mc:Choice Requires="wps">
          <w:drawing>
            <wp:anchor distT="0" distB="0" distL="114300" distR="114300" simplePos="0" relativeHeight="251658242" behindDoc="0" locked="0" layoutInCell="1" allowOverlap="1" wp14:anchorId="35BD7381" wp14:editId="47310971">
              <wp:simplePos x="0" y="0"/>
              <wp:positionH relativeFrom="column">
                <wp:posOffset>2381250</wp:posOffset>
              </wp:positionH>
              <wp:positionV relativeFrom="paragraph">
                <wp:posOffset>-1190625</wp:posOffset>
              </wp:positionV>
              <wp:extent cx="971550" cy="409575"/>
              <wp:effectExtent l="0" t="0" r="0" b="9525"/>
              <wp:wrapNone/>
              <wp:docPr id="52998304" name="Text Box 6"/>
              <wp:cNvGraphicFramePr/>
              <a:graphic xmlns:a="http://schemas.openxmlformats.org/drawingml/2006/main">
                <a:graphicData uri="http://schemas.microsoft.com/office/word/2010/wordprocessingShape">
                  <wps:wsp>
                    <wps:cNvSpPr txBox="1"/>
                    <wps:spPr>
                      <a:xfrm>
                        <a:off x="0" y="0"/>
                        <a:ext cx="971550" cy="409575"/>
                      </a:xfrm>
                      <a:prstGeom prst="rect">
                        <a:avLst/>
                      </a:prstGeom>
                      <a:solidFill>
                        <a:schemeClr val="lt1"/>
                      </a:solidFill>
                      <a:ln w="6350">
                        <a:noFill/>
                      </a:ln>
                    </wps:spPr>
                    <wps:txbx>
                      <w:txbxContent>
                        <w:p w14:paraId="1F6ADDF6" w14:textId="77777777" w:rsidR="00360D25" w:rsidRPr="00C136AC" w:rsidRDefault="00360D25" w:rsidP="00360D25">
                          <w:pPr>
                            <w:rPr>
                              <w:b/>
                              <w:bCs/>
                              <w:color w:val="DF0000"/>
                            </w:rPr>
                          </w:pPr>
                          <w:r w:rsidRPr="00C136AC">
                            <w:rPr>
                              <w:b/>
                              <w:bCs/>
                              <w:color w:val="DF0000"/>
                            </w:rPr>
                            <w:t>OFFICAL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5BD7381" id="_x0000_t202" coordsize="21600,21600" o:spt="202" path="m,l,21600r21600,l21600,xe">
              <v:stroke joinstyle="miter"/>
              <v:path gradientshapeok="t" o:connecttype="rect"/>
            </v:shapetype>
            <v:shape id="Text Box 6" o:spid="_x0000_s1026" type="#_x0000_t202" style="position:absolute;margin-left:187.5pt;margin-top:-93.75pt;width:76.5pt;height:3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" fillcolor="#f1f2f2 [3201]" stroked="f" strokeweight=".5pt">
              <v:textbox>
                <w:txbxContent>
                  <w:p w14:paraId="1F6ADDF6" w14:textId="77777777" w:rsidR="00360D25" w:rsidRPr="00C136AC" w:rsidRDefault="00360D25" w:rsidP="00360D25">
                    <w:pPr>
                      <w:rPr>
                        <w:b/>
                        <w:bCs/>
                        <w:color w:val="DF0000"/>
                      </w:rPr>
                    </w:pPr>
                    <w:r w:rsidRPr="00C136AC">
                      <w:rPr>
                        <w:b/>
                        <w:bCs/>
                        <w:color w:val="DF0000"/>
                      </w:rPr>
                      <w:t>OFFICAL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8EAB" w14:textId="1FF82D81" w:rsidR="0076491B" w:rsidRDefault="00360D25">
    <w:r>
      <w:rPr>
        <w:noProof/>
      </w:rPr>
      <mc:AlternateContent>
        <mc:Choice Requires="wps">
          <w:drawing>
            <wp:anchor distT="0" distB="0" distL="114300" distR="114300" simplePos="0" relativeHeight="251658243" behindDoc="0" locked="0" layoutInCell="1" allowOverlap="1" wp14:anchorId="278B35DC" wp14:editId="58CFC649">
              <wp:simplePos x="0" y="0"/>
              <wp:positionH relativeFrom="column">
                <wp:align>center</wp:align>
              </wp:positionH>
              <wp:positionV relativeFrom="paragraph">
                <wp:posOffset>-280670</wp:posOffset>
              </wp:positionV>
              <wp:extent cx="972000" cy="410400"/>
              <wp:effectExtent l="0" t="0" r="0" b="8890"/>
              <wp:wrapNone/>
              <wp:docPr id="2033228952" name="Text Box 6"/>
              <wp:cNvGraphicFramePr/>
              <a:graphic xmlns:a="http://schemas.openxmlformats.org/drawingml/2006/main">
                <a:graphicData uri="http://schemas.microsoft.com/office/word/2010/wordprocessingShape">
                  <wps:wsp>
                    <wps:cNvSpPr txBox="1"/>
                    <wps:spPr>
                      <a:xfrm>
                        <a:off x="0" y="0"/>
                        <a:ext cx="972000" cy="410400"/>
                      </a:xfrm>
                      <a:prstGeom prst="rect">
                        <a:avLst/>
                      </a:prstGeom>
                      <a:solidFill>
                        <a:schemeClr val="lt1"/>
                      </a:solidFill>
                      <a:ln w="6350">
                        <a:noFill/>
                      </a:ln>
                    </wps:spPr>
                    <wps:txbx>
                      <w:txbxContent>
                        <w:p w14:paraId="13C68586" w14:textId="45921EB7" w:rsidR="00360D25" w:rsidRPr="00C136AC" w:rsidRDefault="00360D25" w:rsidP="002D4985">
                          <w:pPr>
                            <w:jc w:val="center"/>
                            <w:rPr>
                              <w:b/>
                              <w:bCs/>
                              <w:color w:val="DF0000"/>
                            </w:rPr>
                          </w:pPr>
                          <w:r w:rsidRPr="00C136AC">
                            <w:rPr>
                              <w:b/>
                              <w:bCs/>
                              <w:color w:val="DF0000"/>
                            </w:rPr>
                            <w:t>OFFIC</w:t>
                          </w:r>
                          <w:r w:rsidR="00BB269F" w:rsidRPr="00C136AC">
                            <w:rPr>
                              <w:b/>
                              <w:bCs/>
                              <w:color w:val="DF0000"/>
                            </w:rPr>
                            <w:t>I</w:t>
                          </w:r>
                          <w:r w:rsidRPr="00C136AC">
                            <w:rPr>
                              <w:b/>
                              <w:bCs/>
                              <w:color w:val="DF0000"/>
                            </w:rPr>
                            <w: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78B35DC" id="_x0000_t202" coordsize="21600,21600" o:spt="202" path="m,l,21600r21600,l21600,xe">
              <v:stroke joinstyle="miter"/>
              <v:path gradientshapeok="t" o:connecttype="rect"/>
            </v:shapetype>
            <v:shape id="_x0000_s1027" type="#_x0000_t202" style="position:absolute;margin-left:0;margin-top:-22.1pt;width:76.55pt;height:32.3pt;z-index:251658243;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" fillcolor="#f1f2f2 [3201]" stroked="f" strokeweight=".5pt">
              <v:textbox>
                <w:txbxContent>
                  <w:p w14:paraId="13C68586" w14:textId="45921EB7" w:rsidR="00360D25" w:rsidRPr="00C136AC" w:rsidRDefault="00360D25" w:rsidP="002D4985">
                    <w:pPr>
                      <w:jc w:val="center"/>
                      <w:rPr>
                        <w:b/>
                        <w:bCs/>
                        <w:color w:val="DF0000"/>
                      </w:rPr>
                    </w:pPr>
                    <w:r w:rsidRPr="00C136AC">
                      <w:rPr>
                        <w:b/>
                        <w:bCs/>
                        <w:color w:val="DF0000"/>
                      </w:rPr>
                      <w:t>OFFIC</w:t>
                    </w:r>
                    <w:r w:rsidR="00BB269F" w:rsidRPr="00C136AC">
                      <w:rPr>
                        <w:b/>
                        <w:bCs/>
                        <w:color w:val="DF0000"/>
                      </w:rPr>
                      <w:t>I</w:t>
                    </w:r>
                    <w:r w:rsidRPr="00C136AC">
                      <w:rPr>
                        <w:b/>
                        <w:bCs/>
                        <w:color w:val="DF0000"/>
                      </w:rPr>
                      <w:t>AL</w:t>
                    </w:r>
                  </w:p>
                </w:txbxContent>
              </v:textbox>
            </v:shape>
          </w:pict>
        </mc:Fallback>
      </mc:AlternateContent>
    </w:r>
    <w:r w:rsidR="00FD4616">
      <w:rPr>
        <w:noProof/>
      </w:rPr>
      <w:drawing>
        <wp:anchor distT="0" distB="0" distL="114300" distR="114300" simplePos="0" relativeHeight="251658241" behindDoc="1" locked="0" layoutInCell="1" allowOverlap="1" wp14:anchorId="63401DFA" wp14:editId="01EE4921">
          <wp:simplePos x="0" y="0"/>
          <wp:positionH relativeFrom="column">
            <wp:posOffset>-542925</wp:posOffset>
          </wp:positionH>
          <wp:positionV relativeFrom="paragraph">
            <wp:posOffset>-590550</wp:posOffset>
          </wp:positionV>
          <wp:extent cx="7602234" cy="3705228"/>
          <wp:effectExtent l="0" t="0" r="0" b="0"/>
          <wp:wrapNone/>
          <wp:docPr id="1743160965" name="Picture 1743160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t="13464" b="13464"/>
                  <a:stretch>
                    <a:fillRect/>
                  </a:stretch>
                </pic:blipFill>
                <pic:spPr bwMode="auto">
                  <a:xfrm>
                    <a:off x="0" y="0"/>
                    <a:ext cx="7602234" cy="3705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4616">
      <w:rPr>
        <w:noProof/>
      </w:rPr>
      <w:drawing>
        <wp:anchor distT="0" distB="0" distL="114300" distR="114300" simplePos="0" relativeHeight="251658240" behindDoc="0" locked="0" layoutInCell="1" allowOverlap="1" wp14:anchorId="0F830DDC" wp14:editId="6666EE46">
          <wp:simplePos x="0" y="0"/>
          <wp:positionH relativeFrom="column">
            <wp:posOffset>-533400</wp:posOffset>
          </wp:positionH>
          <wp:positionV relativeFrom="paragraph">
            <wp:posOffset>-1428750</wp:posOffset>
          </wp:positionV>
          <wp:extent cx="7558405" cy="1981200"/>
          <wp:effectExtent l="0" t="0" r="4445" b="0"/>
          <wp:wrapNone/>
          <wp:docPr id="536059510" name="Picture 536059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405" cy="19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4077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0876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D0FC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AEA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F875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1AE9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C7D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08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F6B8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A889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12A21"/>
    <w:multiLevelType w:val="hybridMultilevel"/>
    <w:tmpl w:val="F00EFBEE"/>
    <w:lvl w:ilvl="0" w:tplc="33720E80">
      <w:start w:val="1"/>
      <w:numFmt w:val="bullet"/>
      <w:lvlText w:val=""/>
      <w:lvlJc w:val="left"/>
      <w:pPr>
        <w:ind w:left="360" w:hanging="360"/>
      </w:pPr>
      <w:rPr>
        <w:rFonts w:ascii="Symbol" w:hAnsi="Symbol" w:hint="default"/>
        <w:color w:val="DA576C" w:themeColor="accent4"/>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1" w15:restartNumberingAfterBreak="0">
    <w:nsid w:val="05B05F11"/>
    <w:multiLevelType w:val="hybridMultilevel"/>
    <w:tmpl w:val="9426DF36"/>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2" w15:restartNumberingAfterBreak="0">
    <w:nsid w:val="068B2295"/>
    <w:multiLevelType w:val="hybridMultilevel"/>
    <w:tmpl w:val="C290A552"/>
    <w:lvl w:ilvl="0" w:tplc="0CF8F064">
      <w:start w:val="1"/>
      <w:numFmt w:val="bullet"/>
      <w:lvlText w:val=""/>
      <w:lvlJc w:val="left"/>
      <w:pPr>
        <w:ind w:left="360" w:hanging="360"/>
      </w:pPr>
      <w:rPr>
        <w:rFonts w:ascii="Symbol" w:hAnsi="Symbol" w:hint="default"/>
        <w:color w:val="DA576C" w:themeColor="accent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3722DDD"/>
    <w:multiLevelType w:val="hybridMultilevel"/>
    <w:tmpl w:val="574A2A80"/>
    <w:lvl w:ilvl="0" w:tplc="9AEA6F2A">
      <w:start w:val="1"/>
      <w:numFmt w:val="bullet"/>
      <w:lvlText w:val=""/>
      <w:lvlJc w:val="left"/>
      <w:pPr>
        <w:ind w:left="360" w:hanging="360"/>
      </w:pPr>
      <w:rPr>
        <w:rFonts w:ascii="Symbol" w:hAnsi="Symbol" w:hint="default"/>
        <w:color w:val="F2692B" w:themeColor="accent5"/>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3751915"/>
    <w:multiLevelType w:val="hybridMultilevel"/>
    <w:tmpl w:val="FB36D288"/>
    <w:lvl w:ilvl="0" w:tplc="6292FE0A">
      <w:start w:val="1"/>
      <w:numFmt w:val="bullet"/>
      <w:lvlText w:val=""/>
      <w:lvlJc w:val="left"/>
      <w:pPr>
        <w:ind w:left="720" w:hanging="360"/>
      </w:pPr>
      <w:rPr>
        <w:rFonts w:ascii="Symbol" w:hAnsi="Symbol" w:hint="default"/>
      </w:rPr>
    </w:lvl>
    <w:lvl w:ilvl="1" w:tplc="9094209E">
      <w:start w:val="1"/>
      <w:numFmt w:val="bullet"/>
      <w:lvlText w:val="o"/>
      <w:lvlJc w:val="left"/>
      <w:pPr>
        <w:ind w:left="1440" w:hanging="360"/>
      </w:pPr>
      <w:rPr>
        <w:rFonts w:ascii="Courier New" w:hAnsi="Courier New" w:hint="default"/>
      </w:rPr>
    </w:lvl>
    <w:lvl w:ilvl="2" w:tplc="BD561EF0">
      <w:start w:val="1"/>
      <w:numFmt w:val="bullet"/>
      <w:lvlText w:val=""/>
      <w:lvlJc w:val="left"/>
      <w:pPr>
        <w:ind w:left="2160" w:hanging="360"/>
      </w:pPr>
      <w:rPr>
        <w:rFonts w:ascii="Wingdings" w:hAnsi="Wingdings" w:hint="default"/>
      </w:rPr>
    </w:lvl>
    <w:lvl w:ilvl="3" w:tplc="2F067B6A">
      <w:start w:val="1"/>
      <w:numFmt w:val="bullet"/>
      <w:lvlText w:val=""/>
      <w:lvlJc w:val="left"/>
      <w:pPr>
        <w:ind w:left="2880" w:hanging="360"/>
      </w:pPr>
      <w:rPr>
        <w:rFonts w:ascii="Symbol" w:hAnsi="Symbol" w:hint="default"/>
      </w:rPr>
    </w:lvl>
    <w:lvl w:ilvl="4" w:tplc="0084383A">
      <w:start w:val="1"/>
      <w:numFmt w:val="bullet"/>
      <w:lvlText w:val="o"/>
      <w:lvlJc w:val="left"/>
      <w:pPr>
        <w:ind w:left="3600" w:hanging="360"/>
      </w:pPr>
      <w:rPr>
        <w:rFonts w:ascii="Courier New" w:hAnsi="Courier New" w:hint="default"/>
      </w:rPr>
    </w:lvl>
    <w:lvl w:ilvl="5" w:tplc="8E2236F4">
      <w:start w:val="1"/>
      <w:numFmt w:val="bullet"/>
      <w:lvlText w:val=""/>
      <w:lvlJc w:val="left"/>
      <w:pPr>
        <w:ind w:left="4320" w:hanging="360"/>
      </w:pPr>
      <w:rPr>
        <w:rFonts w:ascii="Wingdings" w:hAnsi="Wingdings" w:hint="default"/>
      </w:rPr>
    </w:lvl>
    <w:lvl w:ilvl="6" w:tplc="A260E36C">
      <w:start w:val="1"/>
      <w:numFmt w:val="bullet"/>
      <w:lvlText w:val=""/>
      <w:lvlJc w:val="left"/>
      <w:pPr>
        <w:ind w:left="5040" w:hanging="360"/>
      </w:pPr>
      <w:rPr>
        <w:rFonts w:ascii="Symbol" w:hAnsi="Symbol" w:hint="default"/>
      </w:rPr>
    </w:lvl>
    <w:lvl w:ilvl="7" w:tplc="2F485FB0">
      <w:start w:val="1"/>
      <w:numFmt w:val="bullet"/>
      <w:lvlText w:val="o"/>
      <w:lvlJc w:val="left"/>
      <w:pPr>
        <w:ind w:left="5760" w:hanging="360"/>
      </w:pPr>
      <w:rPr>
        <w:rFonts w:ascii="Courier New" w:hAnsi="Courier New" w:hint="default"/>
      </w:rPr>
    </w:lvl>
    <w:lvl w:ilvl="8" w:tplc="6F7A31CA">
      <w:start w:val="1"/>
      <w:numFmt w:val="bullet"/>
      <w:lvlText w:val=""/>
      <w:lvlJc w:val="left"/>
      <w:pPr>
        <w:ind w:left="6480" w:hanging="360"/>
      </w:pPr>
      <w:rPr>
        <w:rFonts w:ascii="Wingdings" w:hAnsi="Wingdings" w:hint="default"/>
      </w:rPr>
    </w:lvl>
  </w:abstractNum>
  <w:abstractNum w:abstractNumId="15" w15:restartNumberingAfterBreak="0">
    <w:nsid w:val="1AD466BE"/>
    <w:multiLevelType w:val="hybridMultilevel"/>
    <w:tmpl w:val="555AC2EA"/>
    <w:lvl w:ilvl="0" w:tplc="CB82E55E">
      <w:start w:val="1"/>
      <w:numFmt w:val="bullet"/>
      <w:lvlText w:val=""/>
      <w:lvlJc w:val="left"/>
      <w:pPr>
        <w:ind w:left="360" w:hanging="360"/>
      </w:pPr>
      <w:rPr>
        <w:rFonts w:ascii="Symbol" w:hAnsi="Symbol" w:hint="default"/>
        <w:color w:val="F2692B" w:themeColor="accent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4033F4D"/>
    <w:multiLevelType w:val="hybridMultilevel"/>
    <w:tmpl w:val="D28025E0"/>
    <w:lvl w:ilvl="0" w:tplc="CB82E55E">
      <w:start w:val="1"/>
      <w:numFmt w:val="bullet"/>
      <w:lvlText w:val=""/>
      <w:lvlJc w:val="left"/>
      <w:pPr>
        <w:ind w:left="360" w:hanging="360"/>
      </w:pPr>
      <w:rPr>
        <w:rFonts w:ascii="Symbol" w:hAnsi="Symbol" w:hint="default"/>
        <w:color w:val="F2692B" w:themeColor="accent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46328CC"/>
    <w:multiLevelType w:val="hybridMultilevel"/>
    <w:tmpl w:val="B614C8A6"/>
    <w:lvl w:ilvl="0" w:tplc="9DA69248">
      <w:start w:val="1"/>
      <w:numFmt w:val="bullet"/>
      <w:lvlText w:val=""/>
      <w:lvlJc w:val="left"/>
      <w:pPr>
        <w:ind w:left="360" w:hanging="360"/>
      </w:pPr>
      <w:rPr>
        <w:rFonts w:ascii="Symbol" w:hAnsi="Symbol" w:hint="default"/>
        <w:color w:val="F3B223" w:themeColor="accent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998895"/>
    <w:multiLevelType w:val="hybridMultilevel"/>
    <w:tmpl w:val="2B4205D6"/>
    <w:lvl w:ilvl="0" w:tplc="2F146B8E">
      <w:start w:val="1"/>
      <w:numFmt w:val="bullet"/>
      <w:lvlText w:val=""/>
      <w:lvlJc w:val="left"/>
      <w:pPr>
        <w:ind w:left="720" w:hanging="360"/>
      </w:pPr>
      <w:rPr>
        <w:rFonts w:ascii="Symbol" w:hAnsi="Symbol" w:hint="default"/>
      </w:rPr>
    </w:lvl>
    <w:lvl w:ilvl="1" w:tplc="8416BDB4">
      <w:start w:val="1"/>
      <w:numFmt w:val="bullet"/>
      <w:lvlText w:val="o"/>
      <w:lvlJc w:val="left"/>
      <w:pPr>
        <w:ind w:left="1440" w:hanging="360"/>
      </w:pPr>
      <w:rPr>
        <w:rFonts w:ascii="Courier New" w:hAnsi="Courier New" w:hint="default"/>
      </w:rPr>
    </w:lvl>
    <w:lvl w:ilvl="2" w:tplc="29A023C6">
      <w:start w:val="1"/>
      <w:numFmt w:val="bullet"/>
      <w:lvlText w:val=""/>
      <w:lvlJc w:val="left"/>
      <w:pPr>
        <w:ind w:left="2160" w:hanging="360"/>
      </w:pPr>
      <w:rPr>
        <w:rFonts w:ascii="Wingdings" w:hAnsi="Wingdings" w:hint="default"/>
      </w:rPr>
    </w:lvl>
    <w:lvl w:ilvl="3" w:tplc="D842DFBA">
      <w:start w:val="1"/>
      <w:numFmt w:val="bullet"/>
      <w:lvlText w:val=""/>
      <w:lvlJc w:val="left"/>
      <w:pPr>
        <w:ind w:left="2880" w:hanging="360"/>
      </w:pPr>
      <w:rPr>
        <w:rFonts w:ascii="Symbol" w:hAnsi="Symbol" w:hint="default"/>
      </w:rPr>
    </w:lvl>
    <w:lvl w:ilvl="4" w:tplc="6FD01D00">
      <w:start w:val="1"/>
      <w:numFmt w:val="bullet"/>
      <w:lvlText w:val="o"/>
      <w:lvlJc w:val="left"/>
      <w:pPr>
        <w:ind w:left="3600" w:hanging="360"/>
      </w:pPr>
      <w:rPr>
        <w:rFonts w:ascii="Courier New" w:hAnsi="Courier New" w:hint="default"/>
      </w:rPr>
    </w:lvl>
    <w:lvl w:ilvl="5" w:tplc="0CEAB210">
      <w:start w:val="1"/>
      <w:numFmt w:val="bullet"/>
      <w:lvlText w:val=""/>
      <w:lvlJc w:val="left"/>
      <w:pPr>
        <w:ind w:left="4320" w:hanging="360"/>
      </w:pPr>
      <w:rPr>
        <w:rFonts w:ascii="Wingdings" w:hAnsi="Wingdings" w:hint="default"/>
      </w:rPr>
    </w:lvl>
    <w:lvl w:ilvl="6" w:tplc="91B67DCE">
      <w:start w:val="1"/>
      <w:numFmt w:val="bullet"/>
      <w:lvlText w:val=""/>
      <w:lvlJc w:val="left"/>
      <w:pPr>
        <w:ind w:left="5040" w:hanging="360"/>
      </w:pPr>
      <w:rPr>
        <w:rFonts w:ascii="Symbol" w:hAnsi="Symbol" w:hint="default"/>
      </w:rPr>
    </w:lvl>
    <w:lvl w:ilvl="7" w:tplc="EF5AE2A2">
      <w:start w:val="1"/>
      <w:numFmt w:val="bullet"/>
      <w:lvlText w:val="o"/>
      <w:lvlJc w:val="left"/>
      <w:pPr>
        <w:ind w:left="5760" w:hanging="360"/>
      </w:pPr>
      <w:rPr>
        <w:rFonts w:ascii="Courier New" w:hAnsi="Courier New" w:hint="default"/>
      </w:rPr>
    </w:lvl>
    <w:lvl w:ilvl="8" w:tplc="00785710">
      <w:start w:val="1"/>
      <w:numFmt w:val="bullet"/>
      <w:lvlText w:val=""/>
      <w:lvlJc w:val="left"/>
      <w:pPr>
        <w:ind w:left="6480" w:hanging="360"/>
      </w:pPr>
      <w:rPr>
        <w:rFonts w:ascii="Wingdings" w:hAnsi="Wingdings" w:hint="default"/>
      </w:rPr>
    </w:lvl>
  </w:abstractNum>
  <w:abstractNum w:abstractNumId="19"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802ADA"/>
    <w:multiLevelType w:val="hybridMultilevel"/>
    <w:tmpl w:val="1B167CEC"/>
    <w:lvl w:ilvl="0" w:tplc="3E22FA4E">
      <w:start w:val="1"/>
      <w:numFmt w:val="bullet"/>
      <w:pStyle w:val="ListParagraph"/>
      <w:lvlText w:val=""/>
      <w:lvlJc w:val="left"/>
      <w:pPr>
        <w:ind w:left="360" w:hanging="360"/>
      </w:pPr>
      <w:rPr>
        <w:rFonts w:ascii="Symbol" w:hAnsi="Symbol" w:hint="default"/>
        <w:color w:val="F2692B" w:themeColor="accent5"/>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7B7D4F"/>
    <w:multiLevelType w:val="hybridMultilevel"/>
    <w:tmpl w:val="6CDCD252"/>
    <w:lvl w:ilvl="0" w:tplc="9DA69248">
      <w:start w:val="1"/>
      <w:numFmt w:val="bullet"/>
      <w:lvlText w:val=""/>
      <w:lvlJc w:val="left"/>
      <w:pPr>
        <w:ind w:left="360" w:hanging="360"/>
      </w:pPr>
      <w:rPr>
        <w:rFonts w:ascii="Symbol" w:hAnsi="Symbol" w:hint="default"/>
        <w:color w:val="F3B223" w:themeColor="accent6"/>
      </w:rPr>
    </w:lvl>
    <w:lvl w:ilvl="1" w:tplc="40626166">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F52E8C"/>
    <w:multiLevelType w:val="hybridMultilevel"/>
    <w:tmpl w:val="56D6A3B6"/>
    <w:lvl w:ilvl="0" w:tplc="7A547E20">
      <w:start w:val="1"/>
      <w:numFmt w:val="bullet"/>
      <w:lvlText w:val=""/>
      <w:lvlJc w:val="left"/>
      <w:pPr>
        <w:ind w:left="360" w:hanging="360"/>
      </w:pPr>
      <w:rPr>
        <w:rFonts w:ascii="Symbol" w:hAnsi="Symbol" w:hint="default"/>
        <w:color w:val="78BE43" w:themeColor="accen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61875FC"/>
    <w:multiLevelType w:val="hybridMultilevel"/>
    <w:tmpl w:val="974003A8"/>
    <w:lvl w:ilvl="0" w:tplc="AD66D4FC">
      <w:start w:val="1"/>
      <w:numFmt w:val="bullet"/>
      <w:lvlText w:val=""/>
      <w:lvlJc w:val="left"/>
      <w:pPr>
        <w:ind w:left="720" w:hanging="360"/>
      </w:pPr>
      <w:rPr>
        <w:rFonts w:ascii="Symbol" w:hAnsi="Symbol" w:hint="default"/>
      </w:rPr>
    </w:lvl>
    <w:lvl w:ilvl="1" w:tplc="8988BAB2">
      <w:start w:val="1"/>
      <w:numFmt w:val="bullet"/>
      <w:lvlText w:val="o"/>
      <w:lvlJc w:val="left"/>
      <w:pPr>
        <w:ind w:left="1440" w:hanging="360"/>
      </w:pPr>
      <w:rPr>
        <w:rFonts w:ascii="Courier New" w:hAnsi="Courier New" w:hint="default"/>
      </w:rPr>
    </w:lvl>
    <w:lvl w:ilvl="2" w:tplc="BB90000C">
      <w:start w:val="1"/>
      <w:numFmt w:val="bullet"/>
      <w:lvlText w:val=""/>
      <w:lvlJc w:val="left"/>
      <w:pPr>
        <w:ind w:left="2160" w:hanging="360"/>
      </w:pPr>
      <w:rPr>
        <w:rFonts w:ascii="Wingdings" w:hAnsi="Wingdings" w:hint="default"/>
      </w:rPr>
    </w:lvl>
    <w:lvl w:ilvl="3" w:tplc="1038AA16">
      <w:start w:val="1"/>
      <w:numFmt w:val="bullet"/>
      <w:lvlText w:val=""/>
      <w:lvlJc w:val="left"/>
      <w:pPr>
        <w:ind w:left="2880" w:hanging="360"/>
      </w:pPr>
      <w:rPr>
        <w:rFonts w:ascii="Symbol" w:hAnsi="Symbol" w:hint="default"/>
      </w:rPr>
    </w:lvl>
    <w:lvl w:ilvl="4" w:tplc="BD2E0F56">
      <w:start w:val="1"/>
      <w:numFmt w:val="bullet"/>
      <w:lvlText w:val="o"/>
      <w:lvlJc w:val="left"/>
      <w:pPr>
        <w:ind w:left="3600" w:hanging="360"/>
      </w:pPr>
      <w:rPr>
        <w:rFonts w:ascii="Courier New" w:hAnsi="Courier New" w:hint="default"/>
      </w:rPr>
    </w:lvl>
    <w:lvl w:ilvl="5" w:tplc="A3D47FD0">
      <w:start w:val="1"/>
      <w:numFmt w:val="bullet"/>
      <w:lvlText w:val=""/>
      <w:lvlJc w:val="left"/>
      <w:pPr>
        <w:ind w:left="4320" w:hanging="360"/>
      </w:pPr>
      <w:rPr>
        <w:rFonts w:ascii="Wingdings" w:hAnsi="Wingdings" w:hint="default"/>
      </w:rPr>
    </w:lvl>
    <w:lvl w:ilvl="6" w:tplc="BFF819E8">
      <w:start w:val="1"/>
      <w:numFmt w:val="bullet"/>
      <w:lvlText w:val=""/>
      <w:lvlJc w:val="left"/>
      <w:pPr>
        <w:ind w:left="5040" w:hanging="360"/>
      </w:pPr>
      <w:rPr>
        <w:rFonts w:ascii="Symbol" w:hAnsi="Symbol" w:hint="default"/>
      </w:rPr>
    </w:lvl>
    <w:lvl w:ilvl="7" w:tplc="3FDADD42">
      <w:start w:val="1"/>
      <w:numFmt w:val="bullet"/>
      <w:lvlText w:val="o"/>
      <w:lvlJc w:val="left"/>
      <w:pPr>
        <w:ind w:left="5760" w:hanging="360"/>
      </w:pPr>
      <w:rPr>
        <w:rFonts w:ascii="Courier New" w:hAnsi="Courier New" w:hint="default"/>
      </w:rPr>
    </w:lvl>
    <w:lvl w:ilvl="8" w:tplc="E7820BDA">
      <w:start w:val="1"/>
      <w:numFmt w:val="bullet"/>
      <w:lvlText w:val=""/>
      <w:lvlJc w:val="left"/>
      <w:pPr>
        <w:ind w:left="6480" w:hanging="360"/>
      </w:pPr>
      <w:rPr>
        <w:rFonts w:ascii="Wingdings" w:hAnsi="Wingdings" w:hint="default"/>
      </w:rPr>
    </w:lvl>
  </w:abstractNum>
  <w:abstractNum w:abstractNumId="24" w15:restartNumberingAfterBreak="0">
    <w:nsid w:val="4AA022B2"/>
    <w:multiLevelType w:val="hybridMultilevel"/>
    <w:tmpl w:val="35E26942"/>
    <w:lvl w:ilvl="0" w:tplc="9AECBA28">
      <w:start w:val="1"/>
      <w:numFmt w:val="bullet"/>
      <w:lvlText w:val=""/>
      <w:lvlJc w:val="left"/>
      <w:pPr>
        <w:ind w:left="360" w:hanging="360"/>
      </w:pPr>
      <w:rPr>
        <w:rFonts w:ascii="Symbol" w:hAnsi="Symbol" w:hint="default"/>
        <w:color w:val="F3B223" w:themeColor="accent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4697E56"/>
    <w:multiLevelType w:val="hybridMultilevel"/>
    <w:tmpl w:val="DC6EF808"/>
    <w:lvl w:ilvl="0" w:tplc="9AEA6F2A">
      <w:start w:val="1"/>
      <w:numFmt w:val="bullet"/>
      <w:lvlText w:val=""/>
      <w:lvlJc w:val="left"/>
      <w:pPr>
        <w:ind w:left="360" w:hanging="360"/>
      </w:pPr>
      <w:rPr>
        <w:rFonts w:ascii="Symbol" w:hAnsi="Symbol" w:hint="default"/>
        <w:color w:val="F2692B" w:themeColor="accent5"/>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6" w15:restartNumberingAfterBreak="0">
    <w:nsid w:val="56FD7847"/>
    <w:multiLevelType w:val="hybridMultilevel"/>
    <w:tmpl w:val="B288A8B0"/>
    <w:lvl w:ilvl="0" w:tplc="9AEA6F2A">
      <w:start w:val="1"/>
      <w:numFmt w:val="bullet"/>
      <w:lvlText w:val=""/>
      <w:lvlJc w:val="left"/>
      <w:pPr>
        <w:ind w:left="360" w:hanging="360"/>
      </w:pPr>
      <w:rPr>
        <w:rFonts w:ascii="Symbol" w:hAnsi="Symbol" w:hint="default"/>
        <w:color w:val="F2692B" w:themeColor="accent5"/>
      </w:rPr>
    </w:lvl>
    <w:lvl w:ilvl="1" w:tplc="40626166">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8D941C3"/>
    <w:multiLevelType w:val="hybridMultilevel"/>
    <w:tmpl w:val="493E3BD4"/>
    <w:lvl w:ilvl="0" w:tplc="7A547E20">
      <w:start w:val="1"/>
      <w:numFmt w:val="bullet"/>
      <w:lvlText w:val=""/>
      <w:lvlJc w:val="left"/>
      <w:pPr>
        <w:ind w:left="360" w:hanging="360"/>
      </w:pPr>
      <w:rPr>
        <w:rFonts w:ascii="Symbol" w:hAnsi="Symbol" w:hint="default"/>
        <w:color w:val="78BE43" w:themeColor="accen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8F509F4"/>
    <w:multiLevelType w:val="hybridMultilevel"/>
    <w:tmpl w:val="0E401322"/>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83CA350"/>
    <w:multiLevelType w:val="hybridMultilevel"/>
    <w:tmpl w:val="65C25490"/>
    <w:lvl w:ilvl="0" w:tplc="A4AA8F20">
      <w:start w:val="1"/>
      <w:numFmt w:val="bullet"/>
      <w:lvlText w:val=""/>
      <w:lvlJc w:val="left"/>
      <w:pPr>
        <w:ind w:left="720" w:hanging="360"/>
      </w:pPr>
      <w:rPr>
        <w:rFonts w:ascii="Symbol" w:hAnsi="Symbol" w:hint="default"/>
      </w:rPr>
    </w:lvl>
    <w:lvl w:ilvl="1" w:tplc="329625F4">
      <w:start w:val="1"/>
      <w:numFmt w:val="bullet"/>
      <w:lvlText w:val="o"/>
      <w:lvlJc w:val="left"/>
      <w:pPr>
        <w:ind w:left="1440" w:hanging="360"/>
      </w:pPr>
      <w:rPr>
        <w:rFonts w:ascii="Courier New" w:hAnsi="Courier New" w:hint="default"/>
      </w:rPr>
    </w:lvl>
    <w:lvl w:ilvl="2" w:tplc="8D047B24">
      <w:start w:val="1"/>
      <w:numFmt w:val="bullet"/>
      <w:lvlText w:val=""/>
      <w:lvlJc w:val="left"/>
      <w:pPr>
        <w:ind w:left="2160" w:hanging="360"/>
      </w:pPr>
      <w:rPr>
        <w:rFonts w:ascii="Wingdings" w:hAnsi="Wingdings" w:hint="default"/>
      </w:rPr>
    </w:lvl>
    <w:lvl w:ilvl="3" w:tplc="A4084374">
      <w:start w:val="1"/>
      <w:numFmt w:val="bullet"/>
      <w:lvlText w:val=""/>
      <w:lvlJc w:val="left"/>
      <w:pPr>
        <w:ind w:left="2880" w:hanging="360"/>
      </w:pPr>
      <w:rPr>
        <w:rFonts w:ascii="Symbol" w:hAnsi="Symbol" w:hint="default"/>
      </w:rPr>
    </w:lvl>
    <w:lvl w:ilvl="4" w:tplc="1424176A">
      <w:start w:val="1"/>
      <w:numFmt w:val="bullet"/>
      <w:lvlText w:val="o"/>
      <w:lvlJc w:val="left"/>
      <w:pPr>
        <w:ind w:left="3600" w:hanging="360"/>
      </w:pPr>
      <w:rPr>
        <w:rFonts w:ascii="Courier New" w:hAnsi="Courier New" w:hint="default"/>
      </w:rPr>
    </w:lvl>
    <w:lvl w:ilvl="5" w:tplc="8E38942A">
      <w:start w:val="1"/>
      <w:numFmt w:val="bullet"/>
      <w:lvlText w:val=""/>
      <w:lvlJc w:val="left"/>
      <w:pPr>
        <w:ind w:left="4320" w:hanging="360"/>
      </w:pPr>
      <w:rPr>
        <w:rFonts w:ascii="Wingdings" w:hAnsi="Wingdings" w:hint="default"/>
      </w:rPr>
    </w:lvl>
    <w:lvl w:ilvl="6" w:tplc="A5986896">
      <w:start w:val="1"/>
      <w:numFmt w:val="bullet"/>
      <w:lvlText w:val=""/>
      <w:lvlJc w:val="left"/>
      <w:pPr>
        <w:ind w:left="5040" w:hanging="360"/>
      </w:pPr>
      <w:rPr>
        <w:rFonts w:ascii="Symbol" w:hAnsi="Symbol" w:hint="default"/>
      </w:rPr>
    </w:lvl>
    <w:lvl w:ilvl="7" w:tplc="995ABEA4">
      <w:start w:val="1"/>
      <w:numFmt w:val="bullet"/>
      <w:lvlText w:val="o"/>
      <w:lvlJc w:val="left"/>
      <w:pPr>
        <w:ind w:left="5760" w:hanging="360"/>
      </w:pPr>
      <w:rPr>
        <w:rFonts w:ascii="Courier New" w:hAnsi="Courier New" w:hint="default"/>
      </w:rPr>
    </w:lvl>
    <w:lvl w:ilvl="8" w:tplc="19CAABB6">
      <w:start w:val="1"/>
      <w:numFmt w:val="bullet"/>
      <w:lvlText w:val=""/>
      <w:lvlJc w:val="left"/>
      <w:pPr>
        <w:ind w:left="6480" w:hanging="360"/>
      </w:pPr>
      <w:rPr>
        <w:rFonts w:ascii="Wingdings" w:hAnsi="Wingdings" w:hint="default"/>
      </w:rPr>
    </w:lvl>
  </w:abstractNum>
  <w:abstractNum w:abstractNumId="30"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19D5D85"/>
    <w:multiLevelType w:val="hybridMultilevel"/>
    <w:tmpl w:val="26D40E96"/>
    <w:lvl w:ilvl="0" w:tplc="9DA69248">
      <w:start w:val="1"/>
      <w:numFmt w:val="bullet"/>
      <w:lvlText w:val=""/>
      <w:lvlJc w:val="left"/>
      <w:pPr>
        <w:ind w:left="360" w:hanging="360"/>
      </w:pPr>
      <w:rPr>
        <w:rFonts w:ascii="Symbol" w:hAnsi="Symbol" w:hint="default"/>
        <w:color w:val="F3B223" w:themeColor="accent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50750B4"/>
    <w:multiLevelType w:val="hybridMultilevel"/>
    <w:tmpl w:val="9684C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D63674"/>
    <w:multiLevelType w:val="hybridMultilevel"/>
    <w:tmpl w:val="670812D8"/>
    <w:lvl w:ilvl="0" w:tplc="9DA69248">
      <w:start w:val="1"/>
      <w:numFmt w:val="bullet"/>
      <w:lvlText w:val=""/>
      <w:lvlJc w:val="left"/>
      <w:pPr>
        <w:ind w:left="360" w:hanging="360"/>
      </w:pPr>
      <w:rPr>
        <w:rFonts w:ascii="Symbol" w:hAnsi="Symbol" w:hint="default"/>
        <w:color w:val="F3B223" w:themeColor="accent6"/>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5"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964CA"/>
    <w:multiLevelType w:val="hybridMultilevel"/>
    <w:tmpl w:val="B5E24EBC"/>
    <w:lvl w:ilvl="0" w:tplc="9AECBA28">
      <w:start w:val="1"/>
      <w:numFmt w:val="bullet"/>
      <w:lvlText w:val=""/>
      <w:lvlJc w:val="left"/>
      <w:pPr>
        <w:ind w:left="360" w:hanging="360"/>
      </w:pPr>
      <w:rPr>
        <w:rFonts w:ascii="Symbol" w:hAnsi="Symbol" w:hint="default"/>
        <w:color w:val="F3B223" w:themeColor="accent6"/>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7" w15:restartNumberingAfterBreak="0">
    <w:nsid w:val="7A7361ED"/>
    <w:multiLevelType w:val="hybridMultilevel"/>
    <w:tmpl w:val="03B2410E"/>
    <w:lvl w:ilvl="0" w:tplc="9AECBA28">
      <w:start w:val="1"/>
      <w:numFmt w:val="bullet"/>
      <w:lvlText w:val=""/>
      <w:lvlJc w:val="left"/>
      <w:pPr>
        <w:ind w:left="360" w:hanging="360"/>
      </w:pPr>
      <w:rPr>
        <w:rFonts w:ascii="Symbol" w:hAnsi="Symbol" w:hint="default"/>
        <w:color w:val="F3B223" w:themeColor="accent6"/>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num w:numId="1" w16cid:durableId="1971008315">
    <w:abstractNumId w:val="29"/>
  </w:num>
  <w:num w:numId="2" w16cid:durableId="100996991">
    <w:abstractNumId w:val="23"/>
  </w:num>
  <w:num w:numId="3" w16cid:durableId="1255093030">
    <w:abstractNumId w:val="14"/>
  </w:num>
  <w:num w:numId="4" w16cid:durableId="2064021265">
    <w:abstractNumId w:val="18"/>
  </w:num>
  <w:num w:numId="5" w16cid:durableId="1046561083">
    <w:abstractNumId w:val="35"/>
  </w:num>
  <w:num w:numId="6" w16cid:durableId="1859654231">
    <w:abstractNumId w:val="19"/>
  </w:num>
  <w:num w:numId="7" w16cid:durableId="1585872083">
    <w:abstractNumId w:val="30"/>
  </w:num>
  <w:num w:numId="8" w16cid:durableId="929628318">
    <w:abstractNumId w:val="31"/>
  </w:num>
  <w:num w:numId="9" w16cid:durableId="675889586">
    <w:abstractNumId w:val="27"/>
  </w:num>
  <w:num w:numId="10" w16cid:durableId="1134985025">
    <w:abstractNumId w:val="22"/>
  </w:num>
  <w:num w:numId="11" w16cid:durableId="1690179744">
    <w:abstractNumId w:val="16"/>
  </w:num>
  <w:num w:numId="12" w16cid:durableId="2132438095">
    <w:abstractNumId w:val="15"/>
  </w:num>
  <w:num w:numId="13" w16cid:durableId="966087162">
    <w:abstractNumId w:val="12"/>
  </w:num>
  <w:num w:numId="14" w16cid:durableId="949972108">
    <w:abstractNumId w:val="24"/>
  </w:num>
  <w:num w:numId="15" w16cid:durableId="561915753">
    <w:abstractNumId w:val="21"/>
  </w:num>
  <w:num w:numId="16" w16cid:durableId="1751154664">
    <w:abstractNumId w:val="37"/>
  </w:num>
  <w:num w:numId="17" w16cid:durableId="2048069217">
    <w:abstractNumId w:val="36"/>
  </w:num>
  <w:num w:numId="18" w16cid:durableId="1318655358">
    <w:abstractNumId w:val="26"/>
  </w:num>
  <w:num w:numId="19" w16cid:durableId="584608571">
    <w:abstractNumId w:val="10"/>
  </w:num>
  <w:num w:numId="20" w16cid:durableId="785661425">
    <w:abstractNumId w:val="17"/>
  </w:num>
  <w:num w:numId="21" w16cid:durableId="1237204485">
    <w:abstractNumId w:val="32"/>
  </w:num>
  <w:num w:numId="22" w16cid:durableId="2096398121">
    <w:abstractNumId w:val="34"/>
  </w:num>
  <w:num w:numId="23" w16cid:durableId="1441995528">
    <w:abstractNumId w:val="13"/>
  </w:num>
  <w:num w:numId="24" w16cid:durableId="2034990660">
    <w:abstractNumId w:val="25"/>
  </w:num>
  <w:num w:numId="25" w16cid:durableId="4091745">
    <w:abstractNumId w:val="28"/>
  </w:num>
  <w:num w:numId="26" w16cid:durableId="2125030480">
    <w:abstractNumId w:val="20"/>
  </w:num>
  <w:num w:numId="27" w16cid:durableId="1750931251">
    <w:abstractNumId w:val="9"/>
  </w:num>
  <w:num w:numId="28" w16cid:durableId="662853843">
    <w:abstractNumId w:val="7"/>
  </w:num>
  <w:num w:numId="29" w16cid:durableId="1909152635">
    <w:abstractNumId w:val="6"/>
  </w:num>
  <w:num w:numId="30" w16cid:durableId="21445032">
    <w:abstractNumId w:val="5"/>
  </w:num>
  <w:num w:numId="31" w16cid:durableId="2120024323">
    <w:abstractNumId w:val="4"/>
  </w:num>
  <w:num w:numId="32" w16cid:durableId="312219165">
    <w:abstractNumId w:val="8"/>
  </w:num>
  <w:num w:numId="33" w16cid:durableId="716011004">
    <w:abstractNumId w:val="3"/>
  </w:num>
  <w:num w:numId="34" w16cid:durableId="344017826">
    <w:abstractNumId w:val="2"/>
  </w:num>
  <w:num w:numId="35" w16cid:durableId="442574395">
    <w:abstractNumId w:val="1"/>
  </w:num>
  <w:num w:numId="36" w16cid:durableId="540360023">
    <w:abstractNumId w:val="0"/>
  </w:num>
  <w:num w:numId="37" w16cid:durableId="1279723883">
    <w:abstractNumId w:val="11"/>
  </w:num>
  <w:num w:numId="38" w16cid:durableId="10538922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E2"/>
    <w:rsid w:val="000056E9"/>
    <w:rsid w:val="00006F47"/>
    <w:rsid w:val="00010937"/>
    <w:rsid w:val="0001593C"/>
    <w:rsid w:val="00032976"/>
    <w:rsid w:val="00035C28"/>
    <w:rsid w:val="00040543"/>
    <w:rsid w:val="00040CFF"/>
    <w:rsid w:val="00051017"/>
    <w:rsid w:val="0005471A"/>
    <w:rsid w:val="00056097"/>
    <w:rsid w:val="00057AE2"/>
    <w:rsid w:val="000627F7"/>
    <w:rsid w:val="000633D9"/>
    <w:rsid w:val="00066382"/>
    <w:rsid w:val="000729DF"/>
    <w:rsid w:val="00080B3E"/>
    <w:rsid w:val="00086277"/>
    <w:rsid w:val="00087A58"/>
    <w:rsid w:val="0009166C"/>
    <w:rsid w:val="000919B5"/>
    <w:rsid w:val="00096D57"/>
    <w:rsid w:val="000A3216"/>
    <w:rsid w:val="000B44FC"/>
    <w:rsid w:val="000B6BA2"/>
    <w:rsid w:val="000B7B67"/>
    <w:rsid w:val="000C1BCF"/>
    <w:rsid w:val="000C6557"/>
    <w:rsid w:val="000C655E"/>
    <w:rsid w:val="000D14AA"/>
    <w:rsid w:val="000D4102"/>
    <w:rsid w:val="000E4489"/>
    <w:rsid w:val="000E4663"/>
    <w:rsid w:val="000E4F5D"/>
    <w:rsid w:val="000F0983"/>
    <w:rsid w:val="000F0E33"/>
    <w:rsid w:val="000F23A9"/>
    <w:rsid w:val="00104F43"/>
    <w:rsid w:val="00106363"/>
    <w:rsid w:val="00106D70"/>
    <w:rsid w:val="00110556"/>
    <w:rsid w:val="00111CEB"/>
    <w:rsid w:val="00114E22"/>
    <w:rsid w:val="001267CE"/>
    <w:rsid w:val="001312AB"/>
    <w:rsid w:val="00131B2D"/>
    <w:rsid w:val="001325CF"/>
    <w:rsid w:val="00132FED"/>
    <w:rsid w:val="00133B90"/>
    <w:rsid w:val="00134E54"/>
    <w:rsid w:val="001351D5"/>
    <w:rsid w:val="00136D19"/>
    <w:rsid w:val="0014199F"/>
    <w:rsid w:val="00144C4B"/>
    <w:rsid w:val="00147C3E"/>
    <w:rsid w:val="001500DB"/>
    <w:rsid w:val="00162546"/>
    <w:rsid w:val="00167754"/>
    <w:rsid w:val="001677EB"/>
    <w:rsid w:val="00173D41"/>
    <w:rsid w:val="00175AEB"/>
    <w:rsid w:val="00181188"/>
    <w:rsid w:val="00183250"/>
    <w:rsid w:val="0018466D"/>
    <w:rsid w:val="001854A2"/>
    <w:rsid w:val="00186154"/>
    <w:rsid w:val="001906CF"/>
    <w:rsid w:val="00190CC7"/>
    <w:rsid w:val="00192342"/>
    <w:rsid w:val="001A3883"/>
    <w:rsid w:val="001A4831"/>
    <w:rsid w:val="001A4B05"/>
    <w:rsid w:val="001A7C00"/>
    <w:rsid w:val="001B0438"/>
    <w:rsid w:val="001B12CD"/>
    <w:rsid w:val="001B4709"/>
    <w:rsid w:val="001C12AE"/>
    <w:rsid w:val="001C2C32"/>
    <w:rsid w:val="001C3DF8"/>
    <w:rsid w:val="001D005E"/>
    <w:rsid w:val="001D1976"/>
    <w:rsid w:val="001D25F6"/>
    <w:rsid w:val="001D4105"/>
    <w:rsid w:val="001D4CE8"/>
    <w:rsid w:val="001D610D"/>
    <w:rsid w:val="001D6266"/>
    <w:rsid w:val="001E048A"/>
    <w:rsid w:val="001F0C1F"/>
    <w:rsid w:val="001F0C9E"/>
    <w:rsid w:val="001F48A0"/>
    <w:rsid w:val="0020407A"/>
    <w:rsid w:val="00205023"/>
    <w:rsid w:val="00205B66"/>
    <w:rsid w:val="00205EFB"/>
    <w:rsid w:val="00206AAB"/>
    <w:rsid w:val="00207CB9"/>
    <w:rsid w:val="0021273B"/>
    <w:rsid w:val="00213D54"/>
    <w:rsid w:val="00215FC0"/>
    <w:rsid w:val="002166BC"/>
    <w:rsid w:val="00220CAD"/>
    <w:rsid w:val="00223DFB"/>
    <w:rsid w:val="0022439C"/>
    <w:rsid w:val="00226972"/>
    <w:rsid w:val="00226ECC"/>
    <w:rsid w:val="00227545"/>
    <w:rsid w:val="002277C2"/>
    <w:rsid w:val="002300BF"/>
    <w:rsid w:val="0023150A"/>
    <w:rsid w:val="00233969"/>
    <w:rsid w:val="002360E5"/>
    <w:rsid w:val="002407B5"/>
    <w:rsid w:val="00241C57"/>
    <w:rsid w:val="00243950"/>
    <w:rsid w:val="00243C87"/>
    <w:rsid w:val="00244A7B"/>
    <w:rsid w:val="00245F55"/>
    <w:rsid w:val="00250DA6"/>
    <w:rsid w:val="00251208"/>
    <w:rsid w:val="0025160D"/>
    <w:rsid w:val="00257C10"/>
    <w:rsid w:val="002617E2"/>
    <w:rsid w:val="00264655"/>
    <w:rsid w:val="00265AD2"/>
    <w:rsid w:val="00265DB8"/>
    <w:rsid w:val="002663D4"/>
    <w:rsid w:val="00266F64"/>
    <w:rsid w:val="002671FA"/>
    <w:rsid w:val="00271587"/>
    <w:rsid w:val="00272E40"/>
    <w:rsid w:val="00273177"/>
    <w:rsid w:val="002775FF"/>
    <w:rsid w:val="002801CC"/>
    <w:rsid w:val="0028409B"/>
    <w:rsid w:val="002852B8"/>
    <w:rsid w:val="002856C5"/>
    <w:rsid w:val="0028778D"/>
    <w:rsid w:val="00291060"/>
    <w:rsid w:val="0029149B"/>
    <w:rsid w:val="0029298E"/>
    <w:rsid w:val="00292BB6"/>
    <w:rsid w:val="002958B6"/>
    <w:rsid w:val="00295AE2"/>
    <w:rsid w:val="002972F4"/>
    <w:rsid w:val="002A4F87"/>
    <w:rsid w:val="002A786C"/>
    <w:rsid w:val="002B1DB3"/>
    <w:rsid w:val="002B3188"/>
    <w:rsid w:val="002B3987"/>
    <w:rsid w:val="002B4DE3"/>
    <w:rsid w:val="002C32B4"/>
    <w:rsid w:val="002C39D1"/>
    <w:rsid w:val="002C3C88"/>
    <w:rsid w:val="002C7FF7"/>
    <w:rsid w:val="002D3054"/>
    <w:rsid w:val="002D4226"/>
    <w:rsid w:val="002D4985"/>
    <w:rsid w:val="002E2160"/>
    <w:rsid w:val="002E3159"/>
    <w:rsid w:val="002E376B"/>
    <w:rsid w:val="002F054B"/>
    <w:rsid w:val="002F29B1"/>
    <w:rsid w:val="002F66CF"/>
    <w:rsid w:val="002F6ADB"/>
    <w:rsid w:val="00300AA0"/>
    <w:rsid w:val="00311B3D"/>
    <w:rsid w:val="003147FA"/>
    <w:rsid w:val="00316373"/>
    <w:rsid w:val="00317C20"/>
    <w:rsid w:val="00323499"/>
    <w:rsid w:val="003333DA"/>
    <w:rsid w:val="00335A75"/>
    <w:rsid w:val="00336D53"/>
    <w:rsid w:val="00337CFF"/>
    <w:rsid w:val="00337E03"/>
    <w:rsid w:val="0034526F"/>
    <w:rsid w:val="003457A4"/>
    <w:rsid w:val="00345D38"/>
    <w:rsid w:val="00347A76"/>
    <w:rsid w:val="00350B7A"/>
    <w:rsid w:val="00353B5A"/>
    <w:rsid w:val="00353D9C"/>
    <w:rsid w:val="003553D8"/>
    <w:rsid w:val="00355662"/>
    <w:rsid w:val="00356ABB"/>
    <w:rsid w:val="00360B34"/>
    <w:rsid w:val="00360D25"/>
    <w:rsid w:val="00366176"/>
    <w:rsid w:val="00370FE6"/>
    <w:rsid w:val="0037201F"/>
    <w:rsid w:val="0037731E"/>
    <w:rsid w:val="0038101D"/>
    <w:rsid w:val="003832A9"/>
    <w:rsid w:val="00383542"/>
    <w:rsid w:val="00384A9D"/>
    <w:rsid w:val="00396238"/>
    <w:rsid w:val="003A0008"/>
    <w:rsid w:val="003B1A01"/>
    <w:rsid w:val="003B252C"/>
    <w:rsid w:val="003B44E1"/>
    <w:rsid w:val="003B5CCF"/>
    <w:rsid w:val="003B5F01"/>
    <w:rsid w:val="003B63F5"/>
    <w:rsid w:val="003B737B"/>
    <w:rsid w:val="003B74F3"/>
    <w:rsid w:val="003C2808"/>
    <w:rsid w:val="003C59EA"/>
    <w:rsid w:val="003D5BF0"/>
    <w:rsid w:val="003E179D"/>
    <w:rsid w:val="003E59C0"/>
    <w:rsid w:val="003F3F34"/>
    <w:rsid w:val="003F63EF"/>
    <w:rsid w:val="00401448"/>
    <w:rsid w:val="00402395"/>
    <w:rsid w:val="00404530"/>
    <w:rsid w:val="00406B65"/>
    <w:rsid w:val="00407949"/>
    <w:rsid w:val="00412D40"/>
    <w:rsid w:val="00414780"/>
    <w:rsid w:val="00421F21"/>
    <w:rsid w:val="00423276"/>
    <w:rsid w:val="004257FC"/>
    <w:rsid w:val="00426339"/>
    <w:rsid w:val="00431F53"/>
    <w:rsid w:val="0043259E"/>
    <w:rsid w:val="00432AD9"/>
    <w:rsid w:val="0043310D"/>
    <w:rsid w:val="00437631"/>
    <w:rsid w:val="00437B3D"/>
    <w:rsid w:val="004424BC"/>
    <w:rsid w:val="0045002C"/>
    <w:rsid w:val="00450199"/>
    <w:rsid w:val="00450798"/>
    <w:rsid w:val="00450CF6"/>
    <w:rsid w:val="004557A0"/>
    <w:rsid w:val="00461771"/>
    <w:rsid w:val="004635FB"/>
    <w:rsid w:val="00463F49"/>
    <w:rsid w:val="00467F54"/>
    <w:rsid w:val="00476650"/>
    <w:rsid w:val="00483941"/>
    <w:rsid w:val="004868CF"/>
    <w:rsid w:val="00486F5E"/>
    <w:rsid w:val="0048706B"/>
    <w:rsid w:val="0049009B"/>
    <w:rsid w:val="00490A0D"/>
    <w:rsid w:val="004931F4"/>
    <w:rsid w:val="00496EBD"/>
    <w:rsid w:val="004975B1"/>
    <w:rsid w:val="004A151E"/>
    <w:rsid w:val="004A1E69"/>
    <w:rsid w:val="004A2D79"/>
    <w:rsid w:val="004A37FF"/>
    <w:rsid w:val="004A61B2"/>
    <w:rsid w:val="004B5F45"/>
    <w:rsid w:val="004C11EB"/>
    <w:rsid w:val="004C23DE"/>
    <w:rsid w:val="004C296D"/>
    <w:rsid w:val="004C36A7"/>
    <w:rsid w:val="004C7AF5"/>
    <w:rsid w:val="004D0289"/>
    <w:rsid w:val="004D3632"/>
    <w:rsid w:val="004D3CCB"/>
    <w:rsid w:val="004D5401"/>
    <w:rsid w:val="004E1DD4"/>
    <w:rsid w:val="004E28C4"/>
    <w:rsid w:val="004E7D1B"/>
    <w:rsid w:val="004F0353"/>
    <w:rsid w:val="004F3085"/>
    <w:rsid w:val="004F591B"/>
    <w:rsid w:val="00502679"/>
    <w:rsid w:val="005035B6"/>
    <w:rsid w:val="00505DC3"/>
    <w:rsid w:val="00506CE6"/>
    <w:rsid w:val="005111A7"/>
    <w:rsid w:val="00512652"/>
    <w:rsid w:val="00514755"/>
    <w:rsid w:val="00517C71"/>
    <w:rsid w:val="00523F9B"/>
    <w:rsid w:val="00523FC8"/>
    <w:rsid w:val="005260F3"/>
    <w:rsid w:val="00530719"/>
    <w:rsid w:val="00530A0A"/>
    <w:rsid w:val="00531EC8"/>
    <w:rsid w:val="005323D2"/>
    <w:rsid w:val="00534847"/>
    <w:rsid w:val="00541F29"/>
    <w:rsid w:val="00541FD2"/>
    <w:rsid w:val="00543076"/>
    <w:rsid w:val="00544AAA"/>
    <w:rsid w:val="00551CC3"/>
    <w:rsid w:val="00556684"/>
    <w:rsid w:val="00564744"/>
    <w:rsid w:val="00567406"/>
    <w:rsid w:val="005731AE"/>
    <w:rsid w:val="0057420E"/>
    <w:rsid w:val="005767E0"/>
    <w:rsid w:val="00577C30"/>
    <w:rsid w:val="00580FCE"/>
    <w:rsid w:val="00581958"/>
    <w:rsid w:val="00581F50"/>
    <w:rsid w:val="005822B3"/>
    <w:rsid w:val="00590011"/>
    <w:rsid w:val="0059030D"/>
    <w:rsid w:val="0059054B"/>
    <w:rsid w:val="00591402"/>
    <w:rsid w:val="00592170"/>
    <w:rsid w:val="00595995"/>
    <w:rsid w:val="005A0E94"/>
    <w:rsid w:val="005A2239"/>
    <w:rsid w:val="005A325D"/>
    <w:rsid w:val="005A71C4"/>
    <w:rsid w:val="005B1003"/>
    <w:rsid w:val="005C2323"/>
    <w:rsid w:val="005C3298"/>
    <w:rsid w:val="005C45D0"/>
    <w:rsid w:val="005C6207"/>
    <w:rsid w:val="005C7F3F"/>
    <w:rsid w:val="005D1EAE"/>
    <w:rsid w:val="005D46EF"/>
    <w:rsid w:val="005D57E1"/>
    <w:rsid w:val="005D5FE2"/>
    <w:rsid w:val="005D761F"/>
    <w:rsid w:val="005E5DD8"/>
    <w:rsid w:val="005F08D5"/>
    <w:rsid w:val="005F1813"/>
    <w:rsid w:val="005F1B3B"/>
    <w:rsid w:val="005F5323"/>
    <w:rsid w:val="005F5708"/>
    <w:rsid w:val="00604A4D"/>
    <w:rsid w:val="00605160"/>
    <w:rsid w:val="0060533D"/>
    <w:rsid w:val="00612FC1"/>
    <w:rsid w:val="00616F8E"/>
    <w:rsid w:val="00624DA4"/>
    <w:rsid w:val="00625F04"/>
    <w:rsid w:val="006265B8"/>
    <w:rsid w:val="00626968"/>
    <w:rsid w:val="00626D2E"/>
    <w:rsid w:val="00626D9F"/>
    <w:rsid w:val="00627259"/>
    <w:rsid w:val="00630AD4"/>
    <w:rsid w:val="00630FB5"/>
    <w:rsid w:val="0063208B"/>
    <w:rsid w:val="00633430"/>
    <w:rsid w:val="006334AD"/>
    <w:rsid w:val="00633DB4"/>
    <w:rsid w:val="00634B47"/>
    <w:rsid w:val="0063614C"/>
    <w:rsid w:val="00641466"/>
    <w:rsid w:val="00644851"/>
    <w:rsid w:val="006468B5"/>
    <w:rsid w:val="00646C90"/>
    <w:rsid w:val="00647944"/>
    <w:rsid w:val="00651ACF"/>
    <w:rsid w:val="00651C9D"/>
    <w:rsid w:val="00655E39"/>
    <w:rsid w:val="0065603B"/>
    <w:rsid w:val="00657944"/>
    <w:rsid w:val="006677FB"/>
    <w:rsid w:val="006733B3"/>
    <w:rsid w:val="0068264C"/>
    <w:rsid w:val="006952A9"/>
    <w:rsid w:val="0069754E"/>
    <w:rsid w:val="00697A3C"/>
    <w:rsid w:val="00697DD7"/>
    <w:rsid w:val="006A65B5"/>
    <w:rsid w:val="006A7429"/>
    <w:rsid w:val="006B4A4A"/>
    <w:rsid w:val="006B6067"/>
    <w:rsid w:val="006D62B9"/>
    <w:rsid w:val="006D7526"/>
    <w:rsid w:val="006D7EA0"/>
    <w:rsid w:val="006E051B"/>
    <w:rsid w:val="006E16CF"/>
    <w:rsid w:val="006E2CDF"/>
    <w:rsid w:val="006E4E2D"/>
    <w:rsid w:val="006E791D"/>
    <w:rsid w:val="006F4500"/>
    <w:rsid w:val="00700092"/>
    <w:rsid w:val="007001C7"/>
    <w:rsid w:val="0070162A"/>
    <w:rsid w:val="00703292"/>
    <w:rsid w:val="0070503E"/>
    <w:rsid w:val="00707226"/>
    <w:rsid w:val="00707856"/>
    <w:rsid w:val="0071025F"/>
    <w:rsid w:val="00710D26"/>
    <w:rsid w:val="007110FF"/>
    <w:rsid w:val="00711BB3"/>
    <w:rsid w:val="00711DEF"/>
    <w:rsid w:val="00712721"/>
    <w:rsid w:val="00712CD4"/>
    <w:rsid w:val="00712EAE"/>
    <w:rsid w:val="00715772"/>
    <w:rsid w:val="00722032"/>
    <w:rsid w:val="00724F9A"/>
    <w:rsid w:val="00726939"/>
    <w:rsid w:val="007307F1"/>
    <w:rsid w:val="007331AB"/>
    <w:rsid w:val="007369D9"/>
    <w:rsid w:val="00737783"/>
    <w:rsid w:val="00742890"/>
    <w:rsid w:val="007476F8"/>
    <w:rsid w:val="0076295E"/>
    <w:rsid w:val="0076491B"/>
    <w:rsid w:val="00764EDC"/>
    <w:rsid w:val="00770A79"/>
    <w:rsid w:val="00775377"/>
    <w:rsid w:val="007756F6"/>
    <w:rsid w:val="00775BD1"/>
    <w:rsid w:val="007825A3"/>
    <w:rsid w:val="0078519D"/>
    <w:rsid w:val="00787B5D"/>
    <w:rsid w:val="007917A9"/>
    <w:rsid w:val="0079188E"/>
    <w:rsid w:val="0079265B"/>
    <w:rsid w:val="00793FB8"/>
    <w:rsid w:val="00794733"/>
    <w:rsid w:val="00795B20"/>
    <w:rsid w:val="00796067"/>
    <w:rsid w:val="00796297"/>
    <w:rsid w:val="007A72BC"/>
    <w:rsid w:val="007B1E6A"/>
    <w:rsid w:val="007B1E97"/>
    <w:rsid w:val="007B4A26"/>
    <w:rsid w:val="007B4A8F"/>
    <w:rsid w:val="007C0794"/>
    <w:rsid w:val="007C0A91"/>
    <w:rsid w:val="007C0FA9"/>
    <w:rsid w:val="007C10EE"/>
    <w:rsid w:val="007C1B4F"/>
    <w:rsid w:val="007C3D8B"/>
    <w:rsid w:val="007D0E9B"/>
    <w:rsid w:val="007D62A0"/>
    <w:rsid w:val="007D68F3"/>
    <w:rsid w:val="007D6B1F"/>
    <w:rsid w:val="007D7C80"/>
    <w:rsid w:val="007E314A"/>
    <w:rsid w:val="007E3B97"/>
    <w:rsid w:val="007E61E8"/>
    <w:rsid w:val="007F0D70"/>
    <w:rsid w:val="007F20D6"/>
    <w:rsid w:val="008006C9"/>
    <w:rsid w:val="0080144A"/>
    <w:rsid w:val="0080175A"/>
    <w:rsid w:val="00803005"/>
    <w:rsid w:val="00805677"/>
    <w:rsid w:val="00805A22"/>
    <w:rsid w:val="00806033"/>
    <w:rsid w:val="00806201"/>
    <w:rsid w:val="008105AC"/>
    <w:rsid w:val="00812F54"/>
    <w:rsid w:val="00816A68"/>
    <w:rsid w:val="0081710B"/>
    <w:rsid w:val="00824835"/>
    <w:rsid w:val="00826B21"/>
    <w:rsid w:val="0083000A"/>
    <w:rsid w:val="00831304"/>
    <w:rsid w:val="00832078"/>
    <w:rsid w:val="00832D29"/>
    <w:rsid w:val="008331EC"/>
    <w:rsid w:val="00842B30"/>
    <w:rsid w:val="00845721"/>
    <w:rsid w:val="00851F16"/>
    <w:rsid w:val="0085633D"/>
    <w:rsid w:val="0086177B"/>
    <w:rsid w:val="0087399D"/>
    <w:rsid w:val="0087730D"/>
    <w:rsid w:val="00880A99"/>
    <w:rsid w:val="00886ACD"/>
    <w:rsid w:val="008876B0"/>
    <w:rsid w:val="00892E73"/>
    <w:rsid w:val="00893CFA"/>
    <w:rsid w:val="0089401E"/>
    <w:rsid w:val="0089561B"/>
    <w:rsid w:val="00895B62"/>
    <w:rsid w:val="008A0A3E"/>
    <w:rsid w:val="008A183B"/>
    <w:rsid w:val="008A3EA9"/>
    <w:rsid w:val="008A4880"/>
    <w:rsid w:val="008A6D24"/>
    <w:rsid w:val="008B21F5"/>
    <w:rsid w:val="008B3AB2"/>
    <w:rsid w:val="008B6671"/>
    <w:rsid w:val="008B6841"/>
    <w:rsid w:val="008B6A7D"/>
    <w:rsid w:val="008C1E55"/>
    <w:rsid w:val="008C5092"/>
    <w:rsid w:val="008C7219"/>
    <w:rsid w:val="008C7BED"/>
    <w:rsid w:val="008D1034"/>
    <w:rsid w:val="008D1A89"/>
    <w:rsid w:val="008D2724"/>
    <w:rsid w:val="008D6841"/>
    <w:rsid w:val="008D7E5F"/>
    <w:rsid w:val="008E1470"/>
    <w:rsid w:val="008E1E6D"/>
    <w:rsid w:val="008E5038"/>
    <w:rsid w:val="008E5729"/>
    <w:rsid w:val="008E5FCF"/>
    <w:rsid w:val="008F5824"/>
    <w:rsid w:val="008F5A5D"/>
    <w:rsid w:val="008F69A0"/>
    <w:rsid w:val="00901E78"/>
    <w:rsid w:val="009101D2"/>
    <w:rsid w:val="00911A14"/>
    <w:rsid w:val="00912132"/>
    <w:rsid w:val="00912597"/>
    <w:rsid w:val="009136BB"/>
    <w:rsid w:val="00913853"/>
    <w:rsid w:val="00916B2F"/>
    <w:rsid w:val="00921FEA"/>
    <w:rsid w:val="00924D89"/>
    <w:rsid w:val="00932618"/>
    <w:rsid w:val="00933868"/>
    <w:rsid w:val="009346B6"/>
    <w:rsid w:val="0093707E"/>
    <w:rsid w:val="00941E85"/>
    <w:rsid w:val="00944A3F"/>
    <w:rsid w:val="00947BBD"/>
    <w:rsid w:val="00947E4A"/>
    <w:rsid w:val="0095132F"/>
    <w:rsid w:val="00951366"/>
    <w:rsid w:val="00955F4A"/>
    <w:rsid w:val="0095607C"/>
    <w:rsid w:val="00956880"/>
    <w:rsid w:val="009625FA"/>
    <w:rsid w:val="00965E38"/>
    <w:rsid w:val="00967F9B"/>
    <w:rsid w:val="009717CD"/>
    <w:rsid w:val="00972038"/>
    <w:rsid w:val="009732A1"/>
    <w:rsid w:val="00974955"/>
    <w:rsid w:val="00974C2E"/>
    <w:rsid w:val="00980A01"/>
    <w:rsid w:val="00980ED5"/>
    <w:rsid w:val="00981CA6"/>
    <w:rsid w:val="00982A89"/>
    <w:rsid w:val="00984536"/>
    <w:rsid w:val="00984624"/>
    <w:rsid w:val="009859F5"/>
    <w:rsid w:val="00985C38"/>
    <w:rsid w:val="009860C8"/>
    <w:rsid w:val="00987BB2"/>
    <w:rsid w:val="00990191"/>
    <w:rsid w:val="00992524"/>
    <w:rsid w:val="00993611"/>
    <w:rsid w:val="00994771"/>
    <w:rsid w:val="0099545F"/>
    <w:rsid w:val="00995B15"/>
    <w:rsid w:val="009970ED"/>
    <w:rsid w:val="00997CB6"/>
    <w:rsid w:val="009A3FF2"/>
    <w:rsid w:val="009B0913"/>
    <w:rsid w:val="009B126C"/>
    <w:rsid w:val="009B2132"/>
    <w:rsid w:val="009B2828"/>
    <w:rsid w:val="009B320C"/>
    <w:rsid w:val="009B5131"/>
    <w:rsid w:val="009C1FCA"/>
    <w:rsid w:val="009C3B91"/>
    <w:rsid w:val="009C520E"/>
    <w:rsid w:val="009D0D6C"/>
    <w:rsid w:val="009D1322"/>
    <w:rsid w:val="009D692A"/>
    <w:rsid w:val="009F00C4"/>
    <w:rsid w:val="009F1841"/>
    <w:rsid w:val="009F2657"/>
    <w:rsid w:val="009F27FF"/>
    <w:rsid w:val="009F4835"/>
    <w:rsid w:val="009F6228"/>
    <w:rsid w:val="009F67AE"/>
    <w:rsid w:val="009F6855"/>
    <w:rsid w:val="00A015B9"/>
    <w:rsid w:val="00A02A3C"/>
    <w:rsid w:val="00A041E4"/>
    <w:rsid w:val="00A0437F"/>
    <w:rsid w:val="00A063AE"/>
    <w:rsid w:val="00A123D4"/>
    <w:rsid w:val="00A1244F"/>
    <w:rsid w:val="00A14AFA"/>
    <w:rsid w:val="00A155F8"/>
    <w:rsid w:val="00A1642D"/>
    <w:rsid w:val="00A16980"/>
    <w:rsid w:val="00A2051D"/>
    <w:rsid w:val="00A2177D"/>
    <w:rsid w:val="00A22837"/>
    <w:rsid w:val="00A24A52"/>
    <w:rsid w:val="00A26193"/>
    <w:rsid w:val="00A263F4"/>
    <w:rsid w:val="00A32640"/>
    <w:rsid w:val="00A33CE5"/>
    <w:rsid w:val="00A35D27"/>
    <w:rsid w:val="00A365CA"/>
    <w:rsid w:val="00A36ED5"/>
    <w:rsid w:val="00A37535"/>
    <w:rsid w:val="00A43616"/>
    <w:rsid w:val="00A45326"/>
    <w:rsid w:val="00A45879"/>
    <w:rsid w:val="00A471C7"/>
    <w:rsid w:val="00A52C55"/>
    <w:rsid w:val="00A54D82"/>
    <w:rsid w:val="00A5640B"/>
    <w:rsid w:val="00A6121C"/>
    <w:rsid w:val="00A61531"/>
    <w:rsid w:val="00A649E4"/>
    <w:rsid w:val="00A66942"/>
    <w:rsid w:val="00A70C5F"/>
    <w:rsid w:val="00A74140"/>
    <w:rsid w:val="00A74E1F"/>
    <w:rsid w:val="00A756BC"/>
    <w:rsid w:val="00A855F1"/>
    <w:rsid w:val="00A865C7"/>
    <w:rsid w:val="00A87EAC"/>
    <w:rsid w:val="00A901EF"/>
    <w:rsid w:val="00A94E42"/>
    <w:rsid w:val="00A97030"/>
    <w:rsid w:val="00AA5351"/>
    <w:rsid w:val="00AA568A"/>
    <w:rsid w:val="00AA676A"/>
    <w:rsid w:val="00AA6979"/>
    <w:rsid w:val="00AA7DE2"/>
    <w:rsid w:val="00AB1D82"/>
    <w:rsid w:val="00AB41C3"/>
    <w:rsid w:val="00AB42A3"/>
    <w:rsid w:val="00AB6F5D"/>
    <w:rsid w:val="00AB730C"/>
    <w:rsid w:val="00AB787A"/>
    <w:rsid w:val="00AB7B5B"/>
    <w:rsid w:val="00AB7DC8"/>
    <w:rsid w:val="00AC26A7"/>
    <w:rsid w:val="00AC4E94"/>
    <w:rsid w:val="00AC78D3"/>
    <w:rsid w:val="00AD15BC"/>
    <w:rsid w:val="00AD792E"/>
    <w:rsid w:val="00AE0716"/>
    <w:rsid w:val="00AE224E"/>
    <w:rsid w:val="00AE2959"/>
    <w:rsid w:val="00AE4556"/>
    <w:rsid w:val="00AF5163"/>
    <w:rsid w:val="00B01658"/>
    <w:rsid w:val="00B01691"/>
    <w:rsid w:val="00B04A9E"/>
    <w:rsid w:val="00B105FD"/>
    <w:rsid w:val="00B12687"/>
    <w:rsid w:val="00B14209"/>
    <w:rsid w:val="00B163C7"/>
    <w:rsid w:val="00B172AF"/>
    <w:rsid w:val="00B17C64"/>
    <w:rsid w:val="00B22686"/>
    <w:rsid w:val="00B268B5"/>
    <w:rsid w:val="00B442FE"/>
    <w:rsid w:val="00B46232"/>
    <w:rsid w:val="00B47F5D"/>
    <w:rsid w:val="00B50268"/>
    <w:rsid w:val="00B50DC4"/>
    <w:rsid w:val="00B53F5E"/>
    <w:rsid w:val="00B548B8"/>
    <w:rsid w:val="00B54F70"/>
    <w:rsid w:val="00B5706F"/>
    <w:rsid w:val="00B61C58"/>
    <w:rsid w:val="00B624FF"/>
    <w:rsid w:val="00B6638F"/>
    <w:rsid w:val="00B7039A"/>
    <w:rsid w:val="00B707EC"/>
    <w:rsid w:val="00B724D6"/>
    <w:rsid w:val="00B737F2"/>
    <w:rsid w:val="00B74157"/>
    <w:rsid w:val="00B74E64"/>
    <w:rsid w:val="00B80EC4"/>
    <w:rsid w:val="00B8166C"/>
    <w:rsid w:val="00B8183B"/>
    <w:rsid w:val="00B820D8"/>
    <w:rsid w:val="00B82AFA"/>
    <w:rsid w:val="00B834D2"/>
    <w:rsid w:val="00B84094"/>
    <w:rsid w:val="00B86F9D"/>
    <w:rsid w:val="00B91191"/>
    <w:rsid w:val="00B9272C"/>
    <w:rsid w:val="00B9336B"/>
    <w:rsid w:val="00B951C7"/>
    <w:rsid w:val="00B96A6F"/>
    <w:rsid w:val="00B97879"/>
    <w:rsid w:val="00BA0788"/>
    <w:rsid w:val="00BA10AD"/>
    <w:rsid w:val="00BB0CA6"/>
    <w:rsid w:val="00BB132E"/>
    <w:rsid w:val="00BB269F"/>
    <w:rsid w:val="00BB4D51"/>
    <w:rsid w:val="00BB6D72"/>
    <w:rsid w:val="00BC1CE2"/>
    <w:rsid w:val="00BC2108"/>
    <w:rsid w:val="00BC3389"/>
    <w:rsid w:val="00BC787A"/>
    <w:rsid w:val="00BC7AAC"/>
    <w:rsid w:val="00BC7CEE"/>
    <w:rsid w:val="00BD13C3"/>
    <w:rsid w:val="00BD4990"/>
    <w:rsid w:val="00BD5360"/>
    <w:rsid w:val="00BD7B2E"/>
    <w:rsid w:val="00BE0AEC"/>
    <w:rsid w:val="00C07431"/>
    <w:rsid w:val="00C136AC"/>
    <w:rsid w:val="00C155AF"/>
    <w:rsid w:val="00C17E43"/>
    <w:rsid w:val="00C17FD7"/>
    <w:rsid w:val="00C27796"/>
    <w:rsid w:val="00C30163"/>
    <w:rsid w:val="00C30C9C"/>
    <w:rsid w:val="00C35BB6"/>
    <w:rsid w:val="00C36D53"/>
    <w:rsid w:val="00C4361C"/>
    <w:rsid w:val="00C440EA"/>
    <w:rsid w:val="00C45EDD"/>
    <w:rsid w:val="00C46331"/>
    <w:rsid w:val="00C5113F"/>
    <w:rsid w:val="00C518C8"/>
    <w:rsid w:val="00C54A36"/>
    <w:rsid w:val="00C55DB9"/>
    <w:rsid w:val="00C56292"/>
    <w:rsid w:val="00C57424"/>
    <w:rsid w:val="00C579B3"/>
    <w:rsid w:val="00C57DEF"/>
    <w:rsid w:val="00C63E35"/>
    <w:rsid w:val="00C70D2C"/>
    <w:rsid w:val="00C763B2"/>
    <w:rsid w:val="00C76B54"/>
    <w:rsid w:val="00C76F92"/>
    <w:rsid w:val="00C7757C"/>
    <w:rsid w:val="00C7775E"/>
    <w:rsid w:val="00C81520"/>
    <w:rsid w:val="00C81A85"/>
    <w:rsid w:val="00C823D4"/>
    <w:rsid w:val="00C85422"/>
    <w:rsid w:val="00C85833"/>
    <w:rsid w:val="00C85BCB"/>
    <w:rsid w:val="00C87B84"/>
    <w:rsid w:val="00C901B3"/>
    <w:rsid w:val="00C9187A"/>
    <w:rsid w:val="00C918C7"/>
    <w:rsid w:val="00C975AE"/>
    <w:rsid w:val="00CA03F0"/>
    <w:rsid w:val="00CA0CFC"/>
    <w:rsid w:val="00CA15F6"/>
    <w:rsid w:val="00CA2451"/>
    <w:rsid w:val="00CA25C1"/>
    <w:rsid w:val="00CA2949"/>
    <w:rsid w:val="00CB55CA"/>
    <w:rsid w:val="00CC0BC9"/>
    <w:rsid w:val="00CC1BE7"/>
    <w:rsid w:val="00CD06C0"/>
    <w:rsid w:val="00CD1A4F"/>
    <w:rsid w:val="00CD281E"/>
    <w:rsid w:val="00CD71B3"/>
    <w:rsid w:val="00CE23AE"/>
    <w:rsid w:val="00CE5F31"/>
    <w:rsid w:val="00CE6AAF"/>
    <w:rsid w:val="00CF11B7"/>
    <w:rsid w:val="00CF2A94"/>
    <w:rsid w:val="00CF5B7A"/>
    <w:rsid w:val="00CF6AA1"/>
    <w:rsid w:val="00D0243A"/>
    <w:rsid w:val="00D05B6C"/>
    <w:rsid w:val="00D06F87"/>
    <w:rsid w:val="00D10456"/>
    <w:rsid w:val="00D12591"/>
    <w:rsid w:val="00D14863"/>
    <w:rsid w:val="00D14C56"/>
    <w:rsid w:val="00D15AE2"/>
    <w:rsid w:val="00D23C38"/>
    <w:rsid w:val="00D3270C"/>
    <w:rsid w:val="00D34C24"/>
    <w:rsid w:val="00D372BE"/>
    <w:rsid w:val="00D41508"/>
    <w:rsid w:val="00D4435C"/>
    <w:rsid w:val="00D45D3A"/>
    <w:rsid w:val="00D61145"/>
    <w:rsid w:val="00D633E0"/>
    <w:rsid w:val="00D6570A"/>
    <w:rsid w:val="00D72049"/>
    <w:rsid w:val="00D73468"/>
    <w:rsid w:val="00D74CA1"/>
    <w:rsid w:val="00D757D9"/>
    <w:rsid w:val="00D7773C"/>
    <w:rsid w:val="00D80A26"/>
    <w:rsid w:val="00D81607"/>
    <w:rsid w:val="00D81BEE"/>
    <w:rsid w:val="00D8289D"/>
    <w:rsid w:val="00D83CEE"/>
    <w:rsid w:val="00D83F5A"/>
    <w:rsid w:val="00D85638"/>
    <w:rsid w:val="00D856DD"/>
    <w:rsid w:val="00D86F8A"/>
    <w:rsid w:val="00D90790"/>
    <w:rsid w:val="00D946E8"/>
    <w:rsid w:val="00D95B89"/>
    <w:rsid w:val="00D95CE2"/>
    <w:rsid w:val="00D96247"/>
    <w:rsid w:val="00DA1817"/>
    <w:rsid w:val="00DA4EAA"/>
    <w:rsid w:val="00DA7903"/>
    <w:rsid w:val="00DB24BB"/>
    <w:rsid w:val="00DC04A1"/>
    <w:rsid w:val="00DC2CED"/>
    <w:rsid w:val="00DC4D4D"/>
    <w:rsid w:val="00DC5372"/>
    <w:rsid w:val="00DD06DE"/>
    <w:rsid w:val="00DD4A2F"/>
    <w:rsid w:val="00DD695D"/>
    <w:rsid w:val="00DE052F"/>
    <w:rsid w:val="00DE06F5"/>
    <w:rsid w:val="00DE1381"/>
    <w:rsid w:val="00DE56E0"/>
    <w:rsid w:val="00DE5961"/>
    <w:rsid w:val="00DE725B"/>
    <w:rsid w:val="00DE7661"/>
    <w:rsid w:val="00DF4680"/>
    <w:rsid w:val="00DF4F42"/>
    <w:rsid w:val="00DF6121"/>
    <w:rsid w:val="00DF6C5F"/>
    <w:rsid w:val="00DF71E5"/>
    <w:rsid w:val="00E02FB7"/>
    <w:rsid w:val="00E06DCE"/>
    <w:rsid w:val="00E11A13"/>
    <w:rsid w:val="00E123CB"/>
    <w:rsid w:val="00E14837"/>
    <w:rsid w:val="00E20F70"/>
    <w:rsid w:val="00E23920"/>
    <w:rsid w:val="00E24C53"/>
    <w:rsid w:val="00E25C3C"/>
    <w:rsid w:val="00E32A6F"/>
    <w:rsid w:val="00E345DC"/>
    <w:rsid w:val="00E3B23E"/>
    <w:rsid w:val="00E43FD1"/>
    <w:rsid w:val="00E44C66"/>
    <w:rsid w:val="00E44EF6"/>
    <w:rsid w:val="00E5381F"/>
    <w:rsid w:val="00E5408E"/>
    <w:rsid w:val="00E55B14"/>
    <w:rsid w:val="00E5676C"/>
    <w:rsid w:val="00E57545"/>
    <w:rsid w:val="00E62325"/>
    <w:rsid w:val="00E63E4C"/>
    <w:rsid w:val="00E653B5"/>
    <w:rsid w:val="00E6709D"/>
    <w:rsid w:val="00E7171E"/>
    <w:rsid w:val="00E72795"/>
    <w:rsid w:val="00E74C11"/>
    <w:rsid w:val="00E75808"/>
    <w:rsid w:val="00E75EA5"/>
    <w:rsid w:val="00E76D7F"/>
    <w:rsid w:val="00E77522"/>
    <w:rsid w:val="00E81A52"/>
    <w:rsid w:val="00E87539"/>
    <w:rsid w:val="00E93F9E"/>
    <w:rsid w:val="00E95CCA"/>
    <w:rsid w:val="00EA23E4"/>
    <w:rsid w:val="00EA2EF3"/>
    <w:rsid w:val="00EA68FE"/>
    <w:rsid w:val="00EA7134"/>
    <w:rsid w:val="00EB14E6"/>
    <w:rsid w:val="00EB39CA"/>
    <w:rsid w:val="00EB3A98"/>
    <w:rsid w:val="00EC40C8"/>
    <w:rsid w:val="00EC59F4"/>
    <w:rsid w:val="00EC666D"/>
    <w:rsid w:val="00EC6A05"/>
    <w:rsid w:val="00EC75B3"/>
    <w:rsid w:val="00ED0173"/>
    <w:rsid w:val="00ED0A8C"/>
    <w:rsid w:val="00ED5169"/>
    <w:rsid w:val="00ED7374"/>
    <w:rsid w:val="00ED7C44"/>
    <w:rsid w:val="00EE05E2"/>
    <w:rsid w:val="00EE1D75"/>
    <w:rsid w:val="00EE293F"/>
    <w:rsid w:val="00EE4B5F"/>
    <w:rsid w:val="00EE548A"/>
    <w:rsid w:val="00EE582F"/>
    <w:rsid w:val="00EE6BC4"/>
    <w:rsid w:val="00EF1D47"/>
    <w:rsid w:val="00F008AE"/>
    <w:rsid w:val="00F023D9"/>
    <w:rsid w:val="00F04579"/>
    <w:rsid w:val="00F04686"/>
    <w:rsid w:val="00F04764"/>
    <w:rsid w:val="00F12DBA"/>
    <w:rsid w:val="00F20C2E"/>
    <w:rsid w:val="00F24D38"/>
    <w:rsid w:val="00F31371"/>
    <w:rsid w:val="00F32BF9"/>
    <w:rsid w:val="00F35904"/>
    <w:rsid w:val="00F40CD6"/>
    <w:rsid w:val="00F423AA"/>
    <w:rsid w:val="00F4397A"/>
    <w:rsid w:val="00F508A7"/>
    <w:rsid w:val="00F50A51"/>
    <w:rsid w:val="00F52847"/>
    <w:rsid w:val="00F54707"/>
    <w:rsid w:val="00F56643"/>
    <w:rsid w:val="00F6256B"/>
    <w:rsid w:val="00F63FD6"/>
    <w:rsid w:val="00F64580"/>
    <w:rsid w:val="00F64915"/>
    <w:rsid w:val="00F70AC0"/>
    <w:rsid w:val="00F7301E"/>
    <w:rsid w:val="00F74492"/>
    <w:rsid w:val="00F76571"/>
    <w:rsid w:val="00F82CF2"/>
    <w:rsid w:val="00F8480F"/>
    <w:rsid w:val="00F85407"/>
    <w:rsid w:val="00F85BEE"/>
    <w:rsid w:val="00F870AF"/>
    <w:rsid w:val="00F87C43"/>
    <w:rsid w:val="00F915C4"/>
    <w:rsid w:val="00F97C8D"/>
    <w:rsid w:val="00FA117A"/>
    <w:rsid w:val="00FA4FC3"/>
    <w:rsid w:val="00FA6A30"/>
    <w:rsid w:val="00FB2833"/>
    <w:rsid w:val="00FB4448"/>
    <w:rsid w:val="00FC2606"/>
    <w:rsid w:val="00FC3D51"/>
    <w:rsid w:val="00FD16A7"/>
    <w:rsid w:val="00FD3713"/>
    <w:rsid w:val="00FD4616"/>
    <w:rsid w:val="00FD6702"/>
    <w:rsid w:val="00FD6849"/>
    <w:rsid w:val="00FD6F38"/>
    <w:rsid w:val="00FE3DC1"/>
    <w:rsid w:val="00FE728A"/>
    <w:rsid w:val="00FE7EB4"/>
    <w:rsid w:val="00FF0ED3"/>
    <w:rsid w:val="00FF2590"/>
    <w:rsid w:val="00FF3BA2"/>
    <w:rsid w:val="02D8333D"/>
    <w:rsid w:val="03477515"/>
    <w:rsid w:val="05A87B72"/>
    <w:rsid w:val="07ADF36A"/>
    <w:rsid w:val="08ED499E"/>
    <w:rsid w:val="0A7EE8C1"/>
    <w:rsid w:val="0AEB836A"/>
    <w:rsid w:val="0AFC9706"/>
    <w:rsid w:val="0D06F6E6"/>
    <w:rsid w:val="0D332E91"/>
    <w:rsid w:val="0EA9D073"/>
    <w:rsid w:val="0EC21835"/>
    <w:rsid w:val="0F9ADDC6"/>
    <w:rsid w:val="107C24D6"/>
    <w:rsid w:val="117CB0D2"/>
    <w:rsid w:val="12E16E64"/>
    <w:rsid w:val="12EAE7CC"/>
    <w:rsid w:val="141F1D64"/>
    <w:rsid w:val="149223FC"/>
    <w:rsid w:val="16BB9E5F"/>
    <w:rsid w:val="171603F0"/>
    <w:rsid w:val="1829CF4B"/>
    <w:rsid w:val="18F2883D"/>
    <w:rsid w:val="191496C5"/>
    <w:rsid w:val="195B58E5"/>
    <w:rsid w:val="19980FEC"/>
    <w:rsid w:val="1CB1F975"/>
    <w:rsid w:val="1CCC9BB4"/>
    <w:rsid w:val="1CE3BC21"/>
    <w:rsid w:val="1E649F14"/>
    <w:rsid w:val="1E91DD32"/>
    <w:rsid w:val="1F123773"/>
    <w:rsid w:val="1FA483FB"/>
    <w:rsid w:val="2033C9B6"/>
    <w:rsid w:val="23DC1E1F"/>
    <w:rsid w:val="2447D341"/>
    <w:rsid w:val="2583331B"/>
    <w:rsid w:val="25F129CE"/>
    <w:rsid w:val="25FCFA61"/>
    <w:rsid w:val="27020F84"/>
    <w:rsid w:val="273D8F49"/>
    <w:rsid w:val="274E719C"/>
    <w:rsid w:val="277040B9"/>
    <w:rsid w:val="27A7F138"/>
    <w:rsid w:val="27CFF4C1"/>
    <w:rsid w:val="27E5F944"/>
    <w:rsid w:val="2833DF3B"/>
    <w:rsid w:val="28B1BDE1"/>
    <w:rsid w:val="290BBD8E"/>
    <w:rsid w:val="29A494D2"/>
    <w:rsid w:val="2ADD2B7B"/>
    <w:rsid w:val="2B9BB7C3"/>
    <w:rsid w:val="2BCB6437"/>
    <w:rsid w:val="2F745881"/>
    <w:rsid w:val="304E3003"/>
    <w:rsid w:val="30B8902F"/>
    <w:rsid w:val="331B7C61"/>
    <w:rsid w:val="3332B8DC"/>
    <w:rsid w:val="33710DEF"/>
    <w:rsid w:val="34476E9D"/>
    <w:rsid w:val="346C1BCF"/>
    <w:rsid w:val="35034861"/>
    <w:rsid w:val="35A0810E"/>
    <w:rsid w:val="36C46AB0"/>
    <w:rsid w:val="37A09A79"/>
    <w:rsid w:val="3A56A70B"/>
    <w:rsid w:val="3A9251EF"/>
    <w:rsid w:val="3B708B78"/>
    <w:rsid w:val="3C2E2DC3"/>
    <w:rsid w:val="3C901D3D"/>
    <w:rsid w:val="4281E3D1"/>
    <w:rsid w:val="43D0A819"/>
    <w:rsid w:val="44E66733"/>
    <w:rsid w:val="45ECE2B3"/>
    <w:rsid w:val="469F2C4A"/>
    <w:rsid w:val="46EF5E78"/>
    <w:rsid w:val="482E3D5B"/>
    <w:rsid w:val="4909EAB5"/>
    <w:rsid w:val="49677577"/>
    <w:rsid w:val="49D83372"/>
    <w:rsid w:val="4A605210"/>
    <w:rsid w:val="4AFB0643"/>
    <w:rsid w:val="4B241AA0"/>
    <w:rsid w:val="4BC7360B"/>
    <w:rsid w:val="4CFBC1C5"/>
    <w:rsid w:val="4E37B2A1"/>
    <w:rsid w:val="4E4DD39C"/>
    <w:rsid w:val="4E98502B"/>
    <w:rsid w:val="4EE72E3D"/>
    <w:rsid w:val="4EF5E6A6"/>
    <w:rsid w:val="4FC7F144"/>
    <w:rsid w:val="5053667D"/>
    <w:rsid w:val="52AD74BD"/>
    <w:rsid w:val="535317E6"/>
    <w:rsid w:val="548E861D"/>
    <w:rsid w:val="54E29612"/>
    <w:rsid w:val="55A2239F"/>
    <w:rsid w:val="57E7F598"/>
    <w:rsid w:val="595A1331"/>
    <w:rsid w:val="59862048"/>
    <w:rsid w:val="5A73DEA3"/>
    <w:rsid w:val="5A7FEA8E"/>
    <w:rsid w:val="5B0D404F"/>
    <w:rsid w:val="5D410401"/>
    <w:rsid w:val="5E11F93F"/>
    <w:rsid w:val="5E6A86F1"/>
    <w:rsid w:val="5E74D6BC"/>
    <w:rsid w:val="5FF00DD3"/>
    <w:rsid w:val="642E75AE"/>
    <w:rsid w:val="64F3AEAD"/>
    <w:rsid w:val="65CF146E"/>
    <w:rsid w:val="66331AA3"/>
    <w:rsid w:val="6754A2A3"/>
    <w:rsid w:val="689BB3F2"/>
    <w:rsid w:val="69EC297B"/>
    <w:rsid w:val="6E79B763"/>
    <w:rsid w:val="6EB7C3FB"/>
    <w:rsid w:val="71935E35"/>
    <w:rsid w:val="74677940"/>
    <w:rsid w:val="747CEB6E"/>
    <w:rsid w:val="75366842"/>
    <w:rsid w:val="75A9FA0B"/>
    <w:rsid w:val="78C2ECB1"/>
    <w:rsid w:val="79134F30"/>
    <w:rsid w:val="79977FE1"/>
    <w:rsid w:val="7AA6BF54"/>
    <w:rsid w:val="7AF9D329"/>
    <w:rsid w:val="7BA05D38"/>
    <w:rsid w:val="7C3E9D67"/>
    <w:rsid w:val="7CB4B363"/>
    <w:rsid w:val="7CF9E96B"/>
    <w:rsid w:val="7D5351B1"/>
    <w:rsid w:val="7D680A7E"/>
    <w:rsid w:val="7DC3F438"/>
    <w:rsid w:val="7FE661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6DBCF"/>
  <w15:chartTrackingRefBased/>
  <w15:docId w15:val="{EDBA7A08-133F-4559-9350-BBCF215D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CC7"/>
    <w:pPr>
      <w:spacing w:before="120" w:after="120" w:line="276" w:lineRule="auto"/>
    </w:pPr>
    <w:rPr>
      <w:rFonts w:ascii="Arial" w:hAnsi="Arial"/>
    </w:rPr>
  </w:style>
  <w:style w:type="paragraph" w:styleId="Heading1">
    <w:name w:val="heading 1"/>
    <w:basedOn w:val="Normal"/>
    <w:next w:val="Normal"/>
    <w:link w:val="Heading1Char"/>
    <w:uiPriority w:val="9"/>
    <w:qFormat/>
    <w:rsid w:val="00BA10AD"/>
    <w:pPr>
      <w:keepNext/>
      <w:keepLines/>
      <w:spacing w:before="2960" w:after="240"/>
      <w:outlineLvl w:val="0"/>
    </w:pPr>
    <w:rPr>
      <w:rFonts w:eastAsiaTheme="majorEastAsia" w:cs="Arial"/>
      <w:b/>
      <w:bCs/>
      <w:color w:val="1E1544" w:themeColor="text1"/>
      <w:sz w:val="60"/>
      <w:szCs w:val="60"/>
    </w:rPr>
  </w:style>
  <w:style w:type="paragraph" w:styleId="Heading2">
    <w:name w:val="heading 2"/>
    <w:basedOn w:val="Normal"/>
    <w:next w:val="Normal"/>
    <w:link w:val="Heading2Char"/>
    <w:uiPriority w:val="9"/>
    <w:unhideWhenUsed/>
    <w:qFormat/>
    <w:rsid w:val="00BA10AD"/>
    <w:pPr>
      <w:keepNext/>
      <w:keepLines/>
      <w:spacing w:before="240"/>
      <w:outlineLvl w:val="1"/>
    </w:pPr>
    <w:rPr>
      <w:rFonts w:eastAsiaTheme="majorEastAsia" w:cstheme="majorBidi"/>
      <w:b/>
      <w:color w:val="1E1544" w:themeColor="text1"/>
      <w:sz w:val="32"/>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0AD"/>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BA10AD"/>
    <w:rPr>
      <w:rFonts w:ascii="Arial" w:eastAsiaTheme="majorEastAsia" w:hAnsi="Arial" w:cstheme="majorBidi"/>
      <w:b/>
      <w:color w:val="1E1544" w:themeColor="text1"/>
      <w:sz w:val="32"/>
      <w:szCs w:val="26"/>
    </w:rPr>
  </w:style>
  <w:style w:type="paragraph" w:styleId="ListParagraph">
    <w:name w:val="List Paragraph"/>
    <w:basedOn w:val="Normal"/>
    <w:uiPriority w:val="34"/>
    <w:qFormat/>
    <w:rsid w:val="00BA10AD"/>
    <w:pPr>
      <w:numPr>
        <w:numId w:val="26"/>
      </w:numPr>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BA10AD"/>
    <w:pPr>
      <w:spacing w:before="0"/>
    </w:pPr>
    <w:rPr>
      <w:color w:val="1E1544" w:themeColor="text1"/>
      <w:sz w:val="32"/>
      <w:szCs w:val="32"/>
    </w:rPr>
  </w:style>
  <w:style w:type="paragraph" w:styleId="FootnoteText">
    <w:name w:val="footnote text"/>
    <w:basedOn w:val="Normal"/>
    <w:link w:val="FootnoteTextChar"/>
    <w:uiPriority w:val="99"/>
    <w:semiHidden/>
    <w:unhideWhenUsed/>
    <w:rsid w:val="009F67A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F67AE"/>
    <w:rPr>
      <w:rFonts w:ascii="Arial" w:hAnsi="Arial"/>
      <w:sz w:val="20"/>
      <w:szCs w:val="20"/>
    </w:rPr>
  </w:style>
  <w:style w:type="character" w:styleId="FootnoteReference">
    <w:name w:val="footnote reference"/>
    <w:basedOn w:val="DefaultParagraphFont"/>
    <w:uiPriority w:val="99"/>
    <w:semiHidden/>
    <w:unhideWhenUsed/>
    <w:rsid w:val="009F67AE"/>
    <w:rPr>
      <w:vertAlign w:val="superscript"/>
    </w:rPr>
  </w:style>
  <w:style w:type="paragraph" w:customStyle="1" w:styleId="Header2">
    <w:name w:val="Header 2"/>
    <w:basedOn w:val="Introduction"/>
    <w:rsid w:val="00DF6C5F"/>
    <w:pPr>
      <w:spacing w:before="100" w:beforeAutospacing="1"/>
    </w:pPr>
    <w:rPr>
      <w:rFonts w:eastAsia="Times New Roman"/>
      <w:b/>
      <w:bCs/>
      <w:noProof/>
      <w:color w:val="1E1644"/>
      <w:szCs w:val="28"/>
      <w:shd w:val="clear" w:color="auto" w:fill="FFFFFF"/>
      <w:lang w:eastAsia="en-GB"/>
    </w:rPr>
  </w:style>
  <w:style w:type="table" w:styleId="TableGrid">
    <w:name w:val="Table Grid"/>
    <w:aliases w:val="Aged Care"/>
    <w:basedOn w:val="TableNormal"/>
    <w:uiPriority w:val="39"/>
    <w:rsid w:val="00BA10AD"/>
    <w:pPr>
      <w:spacing w:after="240"/>
    </w:pPr>
    <w:rPr>
      <w:rFonts w:ascii="Arial" w:hAnsi="Arial"/>
    </w:rPr>
    <w:tblPr>
      <w:tblBorders>
        <w:top w:val="single" w:sz="4" w:space="0" w:color="F2692B" w:themeColor="accent5"/>
        <w:bottom w:val="single" w:sz="4" w:space="0" w:color="F2692B" w:themeColor="accent5"/>
        <w:insideH w:val="single" w:sz="4" w:space="0" w:color="F2692B" w:themeColor="accent5"/>
      </w:tblBorders>
    </w:tblPr>
    <w:trPr>
      <w:cantSplit/>
    </w:trPr>
    <w:tcPr>
      <w:shd w:val="clear" w:color="auto" w:fill="auto"/>
    </w:tcPr>
    <w:tblStylePr w:type="firstRow">
      <w:rPr>
        <w:rFonts w:ascii="Arial" w:hAnsi="Arial"/>
        <w:b/>
        <w:sz w:val="24"/>
      </w:rPr>
    </w:tblStylePr>
  </w:style>
  <w:style w:type="paragraph" w:customStyle="1" w:styleId="BoxHeading">
    <w:name w:val="Box Heading"/>
    <w:basedOn w:val="Normal"/>
    <w:qFormat/>
    <w:rsid w:val="00BA10AD"/>
    <w:pPr>
      <w:pBdr>
        <w:top w:val="single" w:sz="4" w:space="10" w:color="F2692B" w:themeColor="accent5"/>
        <w:left w:val="single" w:sz="4" w:space="4" w:color="F2692B" w:themeColor="accent5"/>
        <w:bottom w:val="single" w:sz="4" w:space="10" w:color="F2692B" w:themeColor="accent5"/>
        <w:right w:val="single" w:sz="4" w:space="4" w:color="F2692B" w:themeColor="accent5"/>
      </w:pBdr>
      <w:spacing w:before="240"/>
      <w:ind w:left="862" w:right="862"/>
    </w:pPr>
    <w:rPr>
      <w:b/>
      <w:iCs/>
    </w:rPr>
  </w:style>
  <w:style w:type="paragraph" w:customStyle="1" w:styleId="Boxtext">
    <w:name w:val="Box text"/>
    <w:basedOn w:val="Normal"/>
    <w:qFormat/>
    <w:rsid w:val="00BD13C3"/>
    <w:pPr>
      <w:pBdr>
        <w:top w:val="single" w:sz="4" w:space="10" w:color="F2692B" w:themeColor="accent5"/>
        <w:left w:val="single" w:sz="4" w:space="4" w:color="F2692B" w:themeColor="accent5"/>
        <w:bottom w:val="single" w:sz="4" w:space="10" w:color="F2692B" w:themeColor="accent5"/>
        <w:right w:val="single" w:sz="4" w:space="4" w:color="F2692B" w:themeColor="accent5"/>
      </w:pBdr>
      <w:ind w:left="862" w:right="862"/>
    </w:pPr>
    <w:rPr>
      <w:bCs/>
      <w:iCs/>
    </w:rPr>
  </w:style>
  <w:style w:type="paragraph" w:customStyle="1" w:styleId="Headingtable">
    <w:name w:val="Heading table"/>
    <w:basedOn w:val="Normal"/>
    <w:qFormat/>
    <w:rsid w:val="00BD13C3"/>
    <w:pPr>
      <w:spacing w:before="360"/>
    </w:pPr>
    <w:rPr>
      <w:rFonts w:eastAsiaTheme="majorEastAsia" w:cstheme="majorBidi"/>
      <w:b/>
      <w:bCs/>
      <w:color w:val="1E1544" w:themeColor="text1"/>
    </w:rPr>
  </w:style>
  <w:style w:type="character" w:styleId="Hyperlink">
    <w:name w:val="Hyperlink"/>
    <w:uiPriority w:val="99"/>
    <w:unhideWhenUsed/>
    <w:rsid w:val="00190CC7"/>
    <w:rPr>
      <w:u w:val="single"/>
    </w:rPr>
  </w:style>
  <w:style w:type="paragraph" w:styleId="Header">
    <w:name w:val="header"/>
    <w:basedOn w:val="Normal"/>
    <w:link w:val="HeaderChar"/>
    <w:uiPriority w:val="99"/>
    <w:unhideWhenUsed/>
    <w:rsid w:val="000F0E3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F0E33"/>
    <w:rPr>
      <w:rFonts w:ascii="Arial" w:hAnsi="Arial"/>
    </w:rPr>
  </w:style>
  <w:style w:type="character" w:styleId="Strong">
    <w:name w:val="Strong"/>
    <w:basedOn w:val="DefaultParagraphFont"/>
    <w:uiPriority w:val="22"/>
    <w:qFormat/>
    <w:rsid w:val="008E1E6D"/>
    <w:rPr>
      <w:b/>
      <w:bCs/>
    </w:rPr>
  </w:style>
  <w:style w:type="character" w:styleId="UnresolvedMention">
    <w:name w:val="Unresolved Mention"/>
    <w:basedOn w:val="DefaultParagraphFont"/>
    <w:uiPriority w:val="99"/>
    <w:semiHidden/>
    <w:unhideWhenUsed/>
    <w:rsid w:val="00D72049"/>
    <w:rPr>
      <w:color w:val="605E5C"/>
      <w:shd w:val="clear" w:color="auto" w:fill="E1DFDD"/>
    </w:rPr>
  </w:style>
  <w:style w:type="paragraph" w:styleId="Revision">
    <w:name w:val="Revision"/>
    <w:hidden/>
    <w:uiPriority w:val="99"/>
    <w:semiHidden/>
    <w:rsid w:val="0009166C"/>
    <w:rPr>
      <w:rFonts w:ascii="Arial" w:hAnsi="Arial"/>
    </w:rPr>
  </w:style>
  <w:style w:type="character" w:styleId="CommentReference">
    <w:name w:val="annotation reference"/>
    <w:basedOn w:val="DefaultParagraphFont"/>
    <w:uiPriority w:val="99"/>
    <w:semiHidden/>
    <w:unhideWhenUsed/>
    <w:rsid w:val="00712721"/>
    <w:rPr>
      <w:sz w:val="16"/>
      <w:szCs w:val="16"/>
    </w:rPr>
  </w:style>
  <w:style w:type="paragraph" w:styleId="CommentText">
    <w:name w:val="annotation text"/>
    <w:basedOn w:val="Normal"/>
    <w:link w:val="CommentTextChar"/>
    <w:uiPriority w:val="99"/>
    <w:unhideWhenUsed/>
    <w:rsid w:val="00712721"/>
    <w:pPr>
      <w:spacing w:line="240" w:lineRule="auto"/>
    </w:pPr>
    <w:rPr>
      <w:sz w:val="20"/>
      <w:szCs w:val="20"/>
    </w:rPr>
  </w:style>
  <w:style w:type="character" w:customStyle="1" w:styleId="CommentTextChar">
    <w:name w:val="Comment Text Char"/>
    <w:basedOn w:val="DefaultParagraphFont"/>
    <w:link w:val="CommentText"/>
    <w:uiPriority w:val="99"/>
    <w:rsid w:val="0071272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12721"/>
    <w:rPr>
      <w:b/>
      <w:bCs/>
    </w:rPr>
  </w:style>
  <w:style w:type="character" w:customStyle="1" w:styleId="CommentSubjectChar">
    <w:name w:val="Comment Subject Char"/>
    <w:basedOn w:val="CommentTextChar"/>
    <w:link w:val="CommentSubject"/>
    <w:uiPriority w:val="99"/>
    <w:semiHidden/>
    <w:rsid w:val="00712721"/>
    <w:rPr>
      <w:rFonts w:ascii="Arial" w:hAnsi="Arial"/>
      <w:b/>
      <w:bCs/>
      <w:sz w:val="20"/>
      <w:szCs w:val="20"/>
    </w:rPr>
  </w:style>
  <w:style w:type="character" w:styleId="FollowedHyperlink">
    <w:name w:val="FollowedHyperlink"/>
    <w:basedOn w:val="DefaultParagraphFont"/>
    <w:uiPriority w:val="99"/>
    <w:semiHidden/>
    <w:unhideWhenUsed/>
    <w:rsid w:val="007C0FA9"/>
    <w:rPr>
      <w:color w:val="6D6D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onsultations.health.gov.au/disability-and-carers-group/nfp-ndis-supports/user_uploads/draft-support-needs-assessment-report-for-new-framework-planning-1.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health.gov.au/sites/default/files/2026-01/explanatory-document-notice-of-impairment.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0.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nsultations.health.gov.au/disability-and-carers-group/nfp-ndis-supports/user_uploads/ndis-new-framework-planning---working-out-a-budget---fact-sheet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EZH\AppData\Local\Temp\7zO0A796D1E\Aged%20Care%20mandarin%20fact%20sheet%20web%20template_July%202025.dotx" TargetMode="External"/></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12" ma:contentTypeDescription="Create a new document." ma:contentTypeScope="" ma:versionID="c4ee592537e3235bcc7c20c319e8a483">
  <xsd:schema xmlns:xsd="http://www.w3.org/2001/XMLSchema" xmlns:xs="http://www.w3.org/2001/XMLSchema" xmlns:p="http://schemas.microsoft.com/office/2006/metadata/properties" xmlns:ns2="91b40e7f-128e-49f6-a30d-9c137c2f2d67" xmlns:ns3="7fcfe7c6-fd82-4536-8e95-31510ecf1dc3" targetNamespace="http://schemas.microsoft.com/office/2006/metadata/properties" ma:root="true" ma:fieldsID="f4aef37e009d4a853eaf9a8f4545e91d" ns2:_="" ns3:_="">
    <xsd:import namespace="91b40e7f-128e-49f6-a30d-9c137c2f2d67"/>
    <xsd:import namespace="7fcfe7c6-fd82-4536-8e95-31510ecf1d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cfe7c6-fd82-4536-8e95-31510ecf1d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9dfb62-a2e3-4805-94b3-a3ed0782d0e0}" ma:internalName="TaxCatchAll" ma:showField="CatchAllData" ma:web="7fcfe7c6-fd82-4536-8e95-31510ecf1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cfe7c6-fd82-4536-8e95-31510ecf1dc3" xsi:nil="true"/>
    <lcf76f155ced4ddcb4097134ff3c332f xmlns="91b40e7f-128e-49f6-a30d-9c137c2f2d6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27801-8554-E843-8F95-A508B3213042}">
  <ds:schemaRefs>
    <ds:schemaRef ds:uri="http://schemas.openxmlformats.org/officeDocument/2006/bibliography"/>
  </ds:schemaRefs>
</ds:datastoreItem>
</file>

<file path=customXml/itemProps2.xml><?xml version="1.0" encoding="utf-8"?>
<ds:datastoreItem xmlns:ds="http://schemas.openxmlformats.org/officeDocument/2006/customXml" ds:itemID="{B0878B2F-D82B-41AF-91AC-E5BEE4EA9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7fcfe7c6-fd82-4536-8e95-31510ecf1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90D243-E5B8-4D11-8D20-82C02723C93D}">
  <ds:schemaRefs>
    <ds:schemaRef ds:uri="http://schemas.microsoft.com/office/2006/metadata/properties"/>
    <ds:schemaRef ds:uri="http://schemas.microsoft.com/office/infopath/2007/PartnerControls"/>
    <ds:schemaRef ds:uri="7fcfe7c6-fd82-4536-8e95-31510ecf1dc3"/>
    <ds:schemaRef ds:uri="91b40e7f-128e-49f6-a30d-9c137c2f2d67"/>
  </ds:schemaRefs>
</ds:datastoreItem>
</file>

<file path=customXml/itemProps4.xml><?xml version="1.0" encoding="utf-8"?>
<ds:datastoreItem xmlns:ds="http://schemas.openxmlformats.org/officeDocument/2006/customXml" ds:itemID="{238CD7CC-AE79-43E7-9BDA-F7D0FA20A4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Aged Care mandarin fact sheet web template_July 2025.dotx</Template>
  <TotalTime>36</TotalTime>
  <Pages>4</Pages>
  <Words>1150</Words>
  <Characters>6394</Characters>
  <Application>Microsoft Office Word</Application>
  <DocSecurity>0</DocSecurity>
  <Lines>108</Lines>
  <Paragraphs>60</Paragraphs>
  <ScaleCrop>false</ScaleCrop>
  <Company>Australian Government Department of Health and Aged Care</Company>
  <LinksUpToDate>false</LinksUpToDate>
  <CharactersWithSpaces>7484</CharactersWithSpaces>
  <SharedDoc>false</SharedDoc>
  <HLinks>
    <vt:vector size="18" baseType="variant">
      <vt:variant>
        <vt:i4>458844</vt:i4>
      </vt:variant>
      <vt:variant>
        <vt:i4>6</vt:i4>
      </vt:variant>
      <vt:variant>
        <vt:i4>0</vt:i4>
      </vt:variant>
      <vt:variant>
        <vt:i4>5</vt:i4>
      </vt:variant>
      <vt:variant>
        <vt:lpwstr>https://consultations.health.gov.au/disability-and-carers-group/nfp-ndis-supports/user_uploads/ndis-new-framework-planning---working-out-a-budget---fact-sheet_final.pdf</vt:lpwstr>
      </vt:variant>
      <vt:variant>
        <vt:lpwstr/>
      </vt:variant>
      <vt:variant>
        <vt:i4>5832818</vt:i4>
      </vt:variant>
      <vt:variant>
        <vt:i4>3</vt:i4>
      </vt:variant>
      <vt:variant>
        <vt:i4>0</vt:i4>
      </vt:variant>
      <vt:variant>
        <vt:i4>5</vt:i4>
      </vt:variant>
      <vt:variant>
        <vt:lpwstr>https://consultations.health.gov.au/disability-and-carers-group/nfp-ndis-supports/user_uploads/draft-support-needs-assessment-report-for-new-framework-planning-1.pdf</vt:lpwstr>
      </vt:variant>
      <vt:variant>
        <vt:lpwstr/>
      </vt:variant>
      <vt:variant>
        <vt:i4>7929889</vt:i4>
      </vt:variant>
      <vt:variant>
        <vt:i4>0</vt:i4>
      </vt:variant>
      <vt:variant>
        <vt:i4>0</vt:i4>
      </vt:variant>
      <vt:variant>
        <vt:i4>5</vt:i4>
      </vt:variant>
      <vt:variant>
        <vt:lpwstr>https://www.health.gov.au/sites/default/files/2026-01/explanatory-document-notice-of-impairment.pdf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Aged Care visual identity A4 fact sheet template (mandarin)</dc:title>
  <dc:subject>Aged Care</dc:subject>
  <dc:creator>PEREZ, Henna</dc:creator>
  <cp:keywords>Aged Care, Aged Care Reforms</cp:keywords>
  <dc:description/>
  <cp:lastModifiedBy>WILLIAMS, Skye</cp:lastModifiedBy>
  <cp:revision>129</cp:revision>
  <dcterms:created xsi:type="dcterms:W3CDTF">2026-07-28T12:03:00Z</dcterms:created>
  <dcterms:modified xsi:type="dcterms:W3CDTF">2026-08-18T08:53:00Z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0x01010063A1E6A07BD3F940A2A717962B7173DC</vt:lpwstr>
  </property>
  <property fmtid="{D5CDD505-2E9C-101B-9397-08002B2CF9AE}" pid="3" name="MediaServiceImageTags">
    <vt:lpwstr/>
  </property>
  <property fmtid="{D5CDD505-2E9C-101B-9397-08002B2CF9AE}" pid="4" name="Order">
    <vt:r8>796100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d0f9bdf5-63b4-4904-8a3c-318e50496710</vt:lpwstr>
  </property>
  <property fmtid="{D5CDD505-2E9C-101B-9397-08002B2CF9AE}" pid="12" name="Keywords1">
    <vt:lpwstr>30;#Aged care|15037316-ccb1-4430-a7dd-5c4031a389b1;#4;#visual identity|a54ebda2-a0fd-45ec-8fc0-1cf31001b526</vt:lpwstr>
  </property>
  <property fmtid="{D5CDD505-2E9C-101B-9397-08002B2CF9AE}" pid="13" name="Information type">
    <vt:lpwstr>23;#Document|4a540cb2-01e7-4be2-96f9-d9e7e1b556fd</vt:lpwstr>
  </property>
  <property fmtid="{D5CDD505-2E9C-101B-9397-08002B2CF9AE}" pid="14" name="Contact">
    <vt:lpwstr>104;#Aged Care Communications and Change|e5d142d6-a25f-4b81-a8a4-d8f9e5839eea</vt:lpwstr>
  </property>
  <property fmtid="{D5CDD505-2E9C-101B-9397-08002B2CF9AE}" pid="15" name="p76df81b8fed4a2fa2af18761f9ff90d">
    <vt:lpwstr>Aged care|15037316-ccb1-4430-a7dd-5c4031a389b1;visual identity|a54ebda2-a0fd-45ec-8fc0-1cf31001b526</vt:lpwstr>
  </property>
  <property fmtid="{D5CDD505-2E9C-101B-9397-08002B2CF9AE}" pid="16" name="Intranet">
    <vt:bool>true</vt:bool>
  </property>
  <property fmtid="{D5CDD505-2E9C-101B-9397-08002B2CF9AE}" pid="17" name="Int_x002d_InformationType">
    <vt:lpwstr/>
  </property>
  <property fmtid="{D5CDD505-2E9C-101B-9397-08002B2CF9AE}" pid="18" name="pfd27f99efda4409b63228bea026394d">
    <vt:lpwstr>Document|4a540cb2-01e7-4be2-96f9-d9e7e1b556fd</vt:lpwstr>
  </property>
  <property fmtid="{D5CDD505-2E9C-101B-9397-08002B2CF9AE}" pid="19" name="Int_x002d_Topics">
    <vt:lpwstr/>
  </property>
  <property fmtid="{D5CDD505-2E9C-101B-9397-08002B2CF9AE}" pid="20" name="Last reviewed">
    <vt:filetime>2024-02-15T02:52:47Z</vt:filetime>
  </property>
  <property fmtid="{D5CDD505-2E9C-101B-9397-08002B2CF9AE}" pid="21" name="jf042baad2b143719d8a0cfd36411dfb">
    <vt:lpwstr>Aged Care Communications and Change|e5d142d6-a25f-4b81-a8a4-d8f9e5839eea</vt:lpwstr>
  </property>
  <property fmtid="{D5CDD505-2E9C-101B-9397-08002B2CF9AE}" pid="22" name="SharedWithUsers">
    <vt:lpwstr/>
  </property>
  <property fmtid="{D5CDD505-2E9C-101B-9397-08002B2CF9AE}" pid="23" name="Int_x002d_Contact">
    <vt:lpwstr/>
  </property>
  <property fmtid="{D5CDD505-2E9C-101B-9397-08002B2CF9AE}" pid="24" name="Int-Contact">
    <vt:lpwstr>104;#|e5d142d6-a25f-4b81-a8a4-d8f9e5839eea</vt:lpwstr>
  </property>
  <property fmtid="{D5CDD505-2E9C-101B-9397-08002B2CF9AE}" pid="25" name="Int-InformationType">
    <vt:lpwstr>23;#|4a540cb2-01e7-4be2-96f9-d9e7e1b556fd</vt:lpwstr>
  </property>
  <property fmtid="{D5CDD505-2E9C-101B-9397-08002B2CF9AE}" pid="26" name="Int-Topics">
    <vt:lpwstr>4;#visual identity|a54ebda2-a0fd-45ec-8fc0-1cf31001b526;#30;#Aged care|15037316-ccb1-4430-a7dd-5c4031a389b1</vt:lpwstr>
  </property>
  <property fmtid="{D5CDD505-2E9C-101B-9397-08002B2CF9AE}" pid="27" name="lcf76f155ced4ddcb4097134ff3c332f">
    <vt:lpwstr/>
  </property>
  <property fmtid="{D5CDD505-2E9C-101B-9397-08002B2CF9AE}" pid="28" name="MSIP_Label_7cd3e8b9-ffed-43a8-b7f4-cc2fa0382d36_Enabled">
    <vt:lpwstr>true</vt:lpwstr>
  </property>
  <property fmtid="{D5CDD505-2E9C-101B-9397-08002B2CF9AE}" pid="29" name="MSIP_Label_7cd3e8b9-ffed-43a8-b7f4-cc2fa0382d36_SetDate">
    <vt:lpwstr>2026-04-15T23:20:31Z</vt:lpwstr>
  </property>
  <property fmtid="{D5CDD505-2E9C-101B-9397-08002B2CF9AE}" pid="30" name="MSIP_Label_7cd3e8b9-ffed-43a8-b7f4-cc2fa0382d36_Method">
    <vt:lpwstr>Privileged</vt:lpwstr>
  </property>
  <property fmtid="{D5CDD505-2E9C-101B-9397-08002B2CF9AE}" pid="31" name="MSIP_Label_7cd3e8b9-ffed-43a8-b7f4-cc2fa0382d36_Name">
    <vt:lpwstr>O</vt:lpwstr>
  </property>
  <property fmtid="{D5CDD505-2E9C-101B-9397-08002B2CF9AE}" pid="32" name="MSIP_Label_7cd3e8b9-ffed-43a8-b7f4-cc2fa0382d36_SiteId">
    <vt:lpwstr>34a3929c-73cf-4954-abfe-147dc3517892</vt:lpwstr>
  </property>
  <property fmtid="{D5CDD505-2E9C-101B-9397-08002B2CF9AE}" pid="33" name="MSIP_Label_7cd3e8b9-ffed-43a8-b7f4-cc2fa0382d36_ActionId">
    <vt:lpwstr>44479a61-9041-4ec2-adaa-84936ca5ec7c</vt:lpwstr>
  </property>
  <property fmtid="{D5CDD505-2E9C-101B-9397-08002B2CF9AE}" pid="34" name="MSIP_Label_7cd3e8b9-ffed-43a8-b7f4-cc2fa0382d36_ContentBits">
    <vt:lpwstr>3</vt:lpwstr>
  </property>
  <property fmtid="{D5CDD505-2E9C-101B-9397-08002B2CF9AE}" pid="35" name="MSIP_Label_7cd3e8b9-ffed-43a8-b7f4-cc2fa0382d36_Tag">
    <vt:lpwstr>10, 0, 1, 1</vt:lpwstr>
  </property>
  <property fmtid="{D5CDD505-2E9C-101B-9397-08002B2CF9AE}" pid="36" name="docLang">
    <vt:lpwstr>en</vt:lpwstr>
  </property>
  <property fmtid="{D5CDD505-2E9C-101B-9397-08002B2CF9AE}" pid="37" name="MSIP_Label_2b83f8d7-e91f-4eee-a336-52a8061c0503_Enabled">
    <vt:lpwstr>true</vt:lpwstr>
  </property>
  <property fmtid="{D5CDD505-2E9C-101B-9397-08002B2CF9AE}" pid="38" name="MSIP_Label_2b83f8d7-e91f-4eee-a336-52a8061c0503_SetDate">
    <vt:lpwstr>2026-07-22T00:49:29Z</vt:lpwstr>
  </property>
  <property fmtid="{D5CDD505-2E9C-101B-9397-08002B2CF9AE}" pid="39" name="MSIP_Label_2b83f8d7-e91f-4eee-a336-52a8061c0503_Method">
    <vt:lpwstr>Privileged</vt:lpwstr>
  </property>
  <property fmtid="{D5CDD505-2E9C-101B-9397-08002B2CF9AE}" pid="40" name="MSIP_Label_2b83f8d7-e91f-4eee-a336-52a8061c0503_Name">
    <vt:lpwstr>OFFICIAL</vt:lpwstr>
  </property>
  <property fmtid="{D5CDD505-2E9C-101B-9397-08002B2CF9AE}" pid="41" name="MSIP_Label_2b83f8d7-e91f-4eee-a336-52a8061c0503_SiteId">
    <vt:lpwstr>cd778b65-752d-454a-87cf-b9990fe58993</vt:lpwstr>
  </property>
  <property fmtid="{D5CDD505-2E9C-101B-9397-08002B2CF9AE}" pid="42" name="MSIP_Label_2b83f8d7-e91f-4eee-a336-52a8061c0503_ActionId">
    <vt:lpwstr>92967910-8c8e-4d4b-ac03-a1fcbd9421a6</vt:lpwstr>
  </property>
  <property fmtid="{D5CDD505-2E9C-101B-9397-08002B2CF9AE}" pid="43" name="MSIP_Label_2b83f8d7-e91f-4eee-a336-52a8061c0503_ContentBits">
    <vt:lpwstr>0</vt:lpwstr>
  </property>
  <property fmtid="{D5CDD505-2E9C-101B-9397-08002B2CF9AE}" pid="44" name="MSIP_Label_2b83f8d7-e91f-4eee-a336-52a8061c0503_Tag">
    <vt:lpwstr>10, 0, 1, 1</vt:lpwstr>
  </property>
</Properties>
</file>