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E998" w14:textId="0DE21DF5" w:rsidR="00BA10AD" w:rsidRPr="00BA10AD" w:rsidRDefault="00796856" w:rsidP="00BA10AD">
      <w:pPr>
        <w:pStyle w:val="Heading1"/>
      </w:pPr>
      <w:r>
        <w:t xml:space="preserve">New framework planning - </w:t>
      </w:r>
      <w:r w:rsidR="00FD2398">
        <w:t>Plan variations and reassessments</w:t>
      </w:r>
    </w:p>
    <w:p w14:paraId="376C3E44" w14:textId="3A044BC4" w:rsidR="00BA10AD" w:rsidRDefault="00755B79" w:rsidP="00BA10AD">
      <w:pPr>
        <w:pStyle w:val="Introduction"/>
      </w:pPr>
      <w:r w:rsidRPr="00755B79">
        <w:t>This fact sheet</w:t>
      </w:r>
      <w:r w:rsidR="00960EB3">
        <w:t xml:space="preserve"> explains how </w:t>
      </w:r>
      <w:r w:rsidR="001F7A1E">
        <w:t xml:space="preserve">NDIS </w:t>
      </w:r>
      <w:r w:rsidR="00960EB3">
        <w:t>plans can be changed through variations or reassessments under new framework planning</w:t>
      </w:r>
      <w:r w:rsidR="00D856DD">
        <w:t>.</w:t>
      </w:r>
      <w:r w:rsidR="00842B30">
        <w:t xml:space="preserve"> </w:t>
      </w:r>
    </w:p>
    <w:p w14:paraId="19A016BB" w14:textId="68A05CF2" w:rsidR="00070FEA" w:rsidRPr="00BA10AD" w:rsidRDefault="00070FEA" w:rsidP="00BA10AD">
      <w:pPr>
        <w:pStyle w:val="Introduc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1AA7F2" wp14:editId="5D5EF9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36714" cy="365125"/>
                <wp:effectExtent l="0" t="0" r="11430" b="15875"/>
                <wp:wrapNone/>
                <wp:docPr id="45" name="Group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911ED8-0ECA-402D-E1A7-CD1223A714A8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6714" cy="365125"/>
                          <a:chOff x="0" y="0"/>
                          <a:chExt cx="1972856" cy="392188"/>
                        </a:xfrm>
                      </wpg:grpSpPr>
                      <wpg:grpSp>
                        <wpg:cNvPr id="407514046" name="Group 407514046">
                          <a:extLst>
                            <a:ext uri="{FF2B5EF4-FFF2-40B4-BE49-F238E27FC236}">
                              <a16:creationId xmlns:a16="http://schemas.microsoft.com/office/drawing/2014/main" id="{0F5D6CBC-D588-09B9-FE81-68517935E5B4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1591256" y="10588"/>
                            <a:ext cx="381600" cy="381600"/>
                            <a:chOff x="1591256" y="10588"/>
                            <a:chExt cx="381600" cy="381600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429938815" name="Freeform: Shape 54">
                            <a:extLst>
                              <a:ext uri="{FF2B5EF4-FFF2-40B4-BE49-F238E27FC236}">
                                <a16:creationId xmlns:a16="http://schemas.microsoft.com/office/drawing/2014/main" id="{3FB2433A-22B2-FA4E-1F6D-24DC485E8C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91256" y="10588"/>
                              <a:ext cx="381600" cy="381600"/>
                            </a:xfrm>
                            <a:custGeom>
                              <a:avLst/>
                              <a:gdLst>
                                <a:gd name="connsiteX0" fmla="*/ 325717 w 381600"/>
                                <a:gd name="connsiteY0" fmla="*/ 55883 h 381600"/>
                                <a:gd name="connsiteX1" fmla="*/ 265071 w 381600"/>
                                <a:gd name="connsiteY1" fmla="*/ 14995 h 381600"/>
                                <a:gd name="connsiteX2" fmla="*/ 190800 w 381600"/>
                                <a:gd name="connsiteY2" fmla="*/ 0 h 381600"/>
                                <a:gd name="connsiteX3" fmla="*/ 116529 w 381600"/>
                                <a:gd name="connsiteY3" fmla="*/ 14995 h 381600"/>
                                <a:gd name="connsiteX4" fmla="*/ 55883 w 381600"/>
                                <a:gd name="connsiteY4" fmla="*/ 55883 h 381600"/>
                                <a:gd name="connsiteX5" fmla="*/ 14995 w 381600"/>
                                <a:gd name="connsiteY5" fmla="*/ 116529 h 381600"/>
                                <a:gd name="connsiteX6" fmla="*/ 0 w 381600"/>
                                <a:gd name="connsiteY6" fmla="*/ 190800 h 381600"/>
                                <a:gd name="connsiteX7" fmla="*/ 14995 w 381600"/>
                                <a:gd name="connsiteY7" fmla="*/ 265071 h 381600"/>
                                <a:gd name="connsiteX8" fmla="*/ 55883 w 381600"/>
                                <a:gd name="connsiteY8" fmla="*/ 325717 h 381600"/>
                                <a:gd name="connsiteX9" fmla="*/ 116529 w 381600"/>
                                <a:gd name="connsiteY9" fmla="*/ 366605 h 381600"/>
                                <a:gd name="connsiteX10" fmla="*/ 190800 w 381600"/>
                                <a:gd name="connsiteY10" fmla="*/ 381600 h 381600"/>
                                <a:gd name="connsiteX11" fmla="*/ 265071 w 381600"/>
                                <a:gd name="connsiteY11" fmla="*/ 366605 h 381600"/>
                                <a:gd name="connsiteX12" fmla="*/ 325717 w 381600"/>
                                <a:gd name="connsiteY12" fmla="*/ 325717 h 381600"/>
                                <a:gd name="connsiteX13" fmla="*/ 366605 w 381600"/>
                                <a:gd name="connsiteY13" fmla="*/ 265071 h 381600"/>
                                <a:gd name="connsiteX14" fmla="*/ 381600 w 381600"/>
                                <a:gd name="connsiteY14" fmla="*/ 190800 h 381600"/>
                                <a:gd name="connsiteX15" fmla="*/ 366605 w 381600"/>
                                <a:gd name="connsiteY15" fmla="*/ 116529 h 381600"/>
                                <a:gd name="connsiteX16" fmla="*/ 325717 w 381600"/>
                                <a:gd name="connsiteY16" fmla="*/ 55883 h 381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381600" h="381600">
                                  <a:moveTo>
                                    <a:pt x="325717" y="55883"/>
                                  </a:moveTo>
                                  <a:cubicBezTo>
                                    <a:pt x="308195" y="38361"/>
                                    <a:pt x="287790" y="24606"/>
                                    <a:pt x="265071" y="14995"/>
                                  </a:cubicBezTo>
                                  <a:cubicBezTo>
                                    <a:pt x="241542" y="5046"/>
                                    <a:pt x="216554" y="0"/>
                                    <a:pt x="190800" y="0"/>
                                  </a:cubicBezTo>
                                  <a:cubicBezTo>
                                    <a:pt x="165046" y="0"/>
                                    <a:pt x="140058" y="5046"/>
                                    <a:pt x="116529" y="14995"/>
                                  </a:cubicBezTo>
                                  <a:cubicBezTo>
                                    <a:pt x="93810" y="24606"/>
                                    <a:pt x="73405" y="38361"/>
                                    <a:pt x="55883" y="55883"/>
                                  </a:cubicBezTo>
                                  <a:cubicBezTo>
                                    <a:pt x="38361" y="73405"/>
                                    <a:pt x="24606" y="93810"/>
                                    <a:pt x="14995" y="116529"/>
                                  </a:cubicBezTo>
                                  <a:cubicBezTo>
                                    <a:pt x="5046" y="140058"/>
                                    <a:pt x="0" y="165046"/>
                                    <a:pt x="0" y="190800"/>
                                  </a:cubicBezTo>
                                  <a:cubicBezTo>
                                    <a:pt x="0" y="216554"/>
                                    <a:pt x="5046" y="241542"/>
                                    <a:pt x="14995" y="265071"/>
                                  </a:cubicBezTo>
                                  <a:cubicBezTo>
                                    <a:pt x="24606" y="287790"/>
                                    <a:pt x="38361" y="308195"/>
                                    <a:pt x="55883" y="325717"/>
                                  </a:cubicBezTo>
                                  <a:cubicBezTo>
                                    <a:pt x="73405" y="343239"/>
                                    <a:pt x="93810" y="356994"/>
                                    <a:pt x="116529" y="366605"/>
                                  </a:cubicBezTo>
                                  <a:cubicBezTo>
                                    <a:pt x="140054" y="376554"/>
                                    <a:pt x="165042" y="381600"/>
                                    <a:pt x="190800" y="381600"/>
                                  </a:cubicBezTo>
                                  <a:cubicBezTo>
                                    <a:pt x="216558" y="381600"/>
                                    <a:pt x="241542" y="376554"/>
                                    <a:pt x="265071" y="366605"/>
                                  </a:cubicBezTo>
                                  <a:cubicBezTo>
                                    <a:pt x="287790" y="356994"/>
                                    <a:pt x="308195" y="343239"/>
                                    <a:pt x="325717" y="325717"/>
                                  </a:cubicBezTo>
                                  <a:cubicBezTo>
                                    <a:pt x="343239" y="308195"/>
                                    <a:pt x="356994" y="287790"/>
                                    <a:pt x="366605" y="265071"/>
                                  </a:cubicBezTo>
                                  <a:cubicBezTo>
                                    <a:pt x="376554" y="241546"/>
                                    <a:pt x="381600" y="216558"/>
                                    <a:pt x="381600" y="190800"/>
                                  </a:cubicBezTo>
                                  <a:cubicBezTo>
                                    <a:pt x="381600" y="165042"/>
                                    <a:pt x="376554" y="140058"/>
                                    <a:pt x="366605" y="116529"/>
                                  </a:cubicBezTo>
                                  <a:cubicBezTo>
                                    <a:pt x="356994" y="93810"/>
                                    <a:pt x="343239" y="73405"/>
                                    <a:pt x="325717" y="558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353" cap="flat">
                              <a:solidFill>
                                <a:srgbClr val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95616688" name="Freeform: Shape 55">
                            <a:extLst>
                              <a:ext uri="{FF2B5EF4-FFF2-40B4-BE49-F238E27FC236}">
                                <a16:creationId xmlns:a16="http://schemas.microsoft.com/office/drawing/2014/main" id="{C6088CFE-2459-0B98-C2B3-B0A73D8727D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50403" y="88130"/>
                              <a:ext cx="263303" cy="226514"/>
                            </a:xfrm>
                            <a:custGeom>
                              <a:avLst/>
                              <a:gdLst>
                                <a:gd name="connsiteX0" fmla="*/ 51329 w 263303"/>
                                <a:gd name="connsiteY0" fmla="*/ 32129 h 226514"/>
                                <a:gd name="connsiteX1" fmla="*/ 83457 w 263303"/>
                                <a:gd name="connsiteY1" fmla="*/ 0 h 226514"/>
                                <a:gd name="connsiteX2" fmla="*/ 115586 w 263303"/>
                                <a:gd name="connsiteY2" fmla="*/ 32129 h 226514"/>
                                <a:gd name="connsiteX3" fmla="*/ 83457 w 263303"/>
                                <a:gd name="connsiteY3" fmla="*/ 64257 h 226514"/>
                                <a:gd name="connsiteX4" fmla="*/ 51329 w 263303"/>
                                <a:gd name="connsiteY4" fmla="*/ 32129 h 226514"/>
                                <a:gd name="connsiteX5" fmla="*/ 179847 w 263303"/>
                                <a:gd name="connsiteY5" fmla="*/ 64257 h 226514"/>
                                <a:gd name="connsiteX6" fmla="*/ 211975 w 263303"/>
                                <a:gd name="connsiteY6" fmla="*/ 32129 h 226514"/>
                                <a:gd name="connsiteX7" fmla="*/ 179847 w 263303"/>
                                <a:gd name="connsiteY7" fmla="*/ 0 h 226514"/>
                                <a:gd name="connsiteX8" fmla="*/ 147718 w 263303"/>
                                <a:gd name="connsiteY8" fmla="*/ 32129 h 226514"/>
                                <a:gd name="connsiteX9" fmla="*/ 179847 w 263303"/>
                                <a:gd name="connsiteY9" fmla="*/ 64257 h 226514"/>
                                <a:gd name="connsiteX10" fmla="*/ 110403 w 263303"/>
                                <a:gd name="connsiteY10" fmla="*/ 73122 h 226514"/>
                                <a:gd name="connsiteX11" fmla="*/ 83457 w 263303"/>
                                <a:gd name="connsiteY11" fmla="*/ 64257 h 226514"/>
                                <a:gd name="connsiteX12" fmla="*/ 35263 w 263303"/>
                                <a:gd name="connsiteY12" fmla="*/ 116158 h 226514"/>
                                <a:gd name="connsiteX13" fmla="*/ 35263 w 263303"/>
                                <a:gd name="connsiteY13" fmla="*/ 154612 h 226514"/>
                                <a:gd name="connsiteX14" fmla="*/ 41298 w 263303"/>
                                <a:gd name="connsiteY14" fmla="*/ 160647 h 226514"/>
                                <a:gd name="connsiteX15" fmla="*/ 87726 w 263303"/>
                                <a:gd name="connsiteY15" fmla="*/ 160647 h 226514"/>
                                <a:gd name="connsiteX16" fmla="*/ 175578 w 263303"/>
                                <a:gd name="connsiteY16" fmla="*/ 160643 h 226514"/>
                                <a:gd name="connsiteX17" fmla="*/ 222006 w 263303"/>
                                <a:gd name="connsiteY17" fmla="*/ 160643 h 226514"/>
                                <a:gd name="connsiteX18" fmla="*/ 228041 w 263303"/>
                                <a:gd name="connsiteY18" fmla="*/ 154608 h 226514"/>
                                <a:gd name="connsiteX19" fmla="*/ 228041 w 263303"/>
                                <a:gd name="connsiteY19" fmla="*/ 116155 h 226514"/>
                                <a:gd name="connsiteX20" fmla="*/ 179847 w 263303"/>
                                <a:gd name="connsiteY20" fmla="*/ 64254 h 226514"/>
                                <a:gd name="connsiteX21" fmla="*/ 152414 w 263303"/>
                                <a:gd name="connsiteY21" fmla="*/ 73476 h 226514"/>
                                <a:gd name="connsiteX22" fmla="*/ 131652 w 263303"/>
                                <a:gd name="connsiteY22" fmla="*/ 130129 h 226514"/>
                                <a:gd name="connsiteX23" fmla="*/ 163781 w 263303"/>
                                <a:gd name="connsiteY23" fmla="*/ 98001 h 226514"/>
                                <a:gd name="connsiteX24" fmla="*/ 131652 w 263303"/>
                                <a:gd name="connsiteY24" fmla="*/ 65872 h 226514"/>
                                <a:gd name="connsiteX25" fmla="*/ 99523 w 263303"/>
                                <a:gd name="connsiteY25" fmla="*/ 98001 h 226514"/>
                                <a:gd name="connsiteX26" fmla="*/ 131652 w 263303"/>
                                <a:gd name="connsiteY26" fmla="*/ 130129 h 226514"/>
                                <a:gd name="connsiteX27" fmla="*/ 83457 w 263303"/>
                                <a:gd name="connsiteY27" fmla="*/ 220480 h 226514"/>
                                <a:gd name="connsiteX28" fmla="*/ 89492 w 263303"/>
                                <a:gd name="connsiteY28" fmla="*/ 226515 h 226514"/>
                                <a:gd name="connsiteX29" fmla="*/ 173808 w 263303"/>
                                <a:gd name="connsiteY29" fmla="*/ 226515 h 226514"/>
                                <a:gd name="connsiteX30" fmla="*/ 179843 w 263303"/>
                                <a:gd name="connsiteY30" fmla="*/ 220480 h 226514"/>
                                <a:gd name="connsiteX31" fmla="*/ 179843 w 263303"/>
                                <a:gd name="connsiteY31" fmla="*/ 182027 h 226514"/>
                                <a:gd name="connsiteX32" fmla="*/ 131648 w 263303"/>
                                <a:gd name="connsiteY32" fmla="*/ 130126 h 226514"/>
                                <a:gd name="connsiteX33" fmla="*/ 83454 w 263303"/>
                                <a:gd name="connsiteY33" fmla="*/ 182027 h 226514"/>
                                <a:gd name="connsiteX34" fmla="*/ 83454 w 263303"/>
                                <a:gd name="connsiteY34" fmla="*/ 220480 h 226514"/>
                                <a:gd name="connsiteX35" fmla="*/ 186804 w 263303"/>
                                <a:gd name="connsiteY35" fmla="*/ 125709 h 226514"/>
                                <a:gd name="connsiteX36" fmla="*/ 243620 w 263303"/>
                                <a:gd name="connsiteY36" fmla="*/ 107300 h 226514"/>
                                <a:gd name="connsiteX37" fmla="*/ 263304 w 263303"/>
                                <a:gd name="connsiteY37" fmla="*/ 81942 h 226514"/>
                                <a:gd name="connsiteX38" fmla="*/ 239800 w 263303"/>
                                <a:gd name="connsiteY38" fmla="*/ 54456 h 226514"/>
                                <a:gd name="connsiteX39" fmla="*/ 23970 w 263303"/>
                                <a:gd name="connsiteY39" fmla="*/ 54215 h 226514"/>
                                <a:gd name="connsiteX40" fmla="*/ 0 w 263303"/>
                                <a:gd name="connsiteY40" fmla="*/ 81945 h 226514"/>
                                <a:gd name="connsiteX41" fmla="*/ 19684 w 263303"/>
                                <a:gd name="connsiteY41" fmla="*/ 107304 h 226514"/>
                                <a:gd name="connsiteX42" fmla="*/ 76299 w 263303"/>
                                <a:gd name="connsiteY42" fmla="*/ 125677 h 2265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263303" h="226514">
                                  <a:moveTo>
                                    <a:pt x="51329" y="32129"/>
                                  </a:moveTo>
                                  <a:cubicBezTo>
                                    <a:pt x="51329" y="14384"/>
                                    <a:pt x="65713" y="0"/>
                                    <a:pt x="83457" y="0"/>
                                  </a:cubicBezTo>
                                  <a:cubicBezTo>
                                    <a:pt x="101202" y="0"/>
                                    <a:pt x="115586" y="14384"/>
                                    <a:pt x="115586" y="32129"/>
                                  </a:cubicBezTo>
                                  <a:cubicBezTo>
                                    <a:pt x="115586" y="49873"/>
                                    <a:pt x="101202" y="64257"/>
                                    <a:pt x="83457" y="64257"/>
                                  </a:cubicBezTo>
                                  <a:cubicBezTo>
                                    <a:pt x="65713" y="64257"/>
                                    <a:pt x="51329" y="49873"/>
                                    <a:pt x="51329" y="32129"/>
                                  </a:cubicBezTo>
                                  <a:close/>
                                  <a:moveTo>
                                    <a:pt x="179847" y="64257"/>
                                  </a:moveTo>
                                  <a:cubicBezTo>
                                    <a:pt x="197591" y="64257"/>
                                    <a:pt x="211975" y="49873"/>
                                    <a:pt x="211975" y="32129"/>
                                  </a:cubicBezTo>
                                  <a:cubicBezTo>
                                    <a:pt x="211975" y="14384"/>
                                    <a:pt x="197591" y="0"/>
                                    <a:pt x="179847" y="0"/>
                                  </a:cubicBezTo>
                                  <a:cubicBezTo>
                                    <a:pt x="162102" y="0"/>
                                    <a:pt x="147718" y="14384"/>
                                    <a:pt x="147718" y="32129"/>
                                  </a:cubicBezTo>
                                  <a:cubicBezTo>
                                    <a:pt x="147718" y="49873"/>
                                    <a:pt x="162102" y="64257"/>
                                    <a:pt x="179847" y="64257"/>
                                  </a:cubicBezTo>
                                  <a:close/>
                                  <a:moveTo>
                                    <a:pt x="110403" y="73122"/>
                                  </a:moveTo>
                                  <a:cubicBezTo>
                                    <a:pt x="102710" y="67526"/>
                                    <a:pt x="93439" y="64257"/>
                                    <a:pt x="83457" y="64257"/>
                                  </a:cubicBezTo>
                                  <a:cubicBezTo>
                                    <a:pt x="56841" y="64257"/>
                                    <a:pt x="35263" y="87492"/>
                                    <a:pt x="35263" y="116158"/>
                                  </a:cubicBezTo>
                                  <a:lnTo>
                                    <a:pt x="35263" y="154612"/>
                                  </a:lnTo>
                                  <a:cubicBezTo>
                                    <a:pt x="35263" y="157944"/>
                                    <a:pt x="37966" y="160647"/>
                                    <a:pt x="41298" y="160647"/>
                                  </a:cubicBezTo>
                                  <a:lnTo>
                                    <a:pt x="87726" y="160647"/>
                                  </a:lnTo>
                                  <a:moveTo>
                                    <a:pt x="175578" y="160643"/>
                                  </a:moveTo>
                                  <a:lnTo>
                                    <a:pt x="222006" y="160643"/>
                                  </a:lnTo>
                                  <a:cubicBezTo>
                                    <a:pt x="225338" y="160643"/>
                                    <a:pt x="228041" y="157940"/>
                                    <a:pt x="228041" y="154608"/>
                                  </a:cubicBezTo>
                                  <a:lnTo>
                                    <a:pt x="228041" y="116155"/>
                                  </a:lnTo>
                                  <a:cubicBezTo>
                                    <a:pt x="228041" y="87492"/>
                                    <a:pt x="206463" y="64254"/>
                                    <a:pt x="179847" y="64254"/>
                                  </a:cubicBezTo>
                                  <a:cubicBezTo>
                                    <a:pt x="169653" y="64254"/>
                                    <a:pt x="160201" y="67660"/>
                                    <a:pt x="152414" y="73476"/>
                                  </a:cubicBezTo>
                                  <a:moveTo>
                                    <a:pt x="131652" y="130129"/>
                                  </a:moveTo>
                                  <a:cubicBezTo>
                                    <a:pt x="149396" y="130129"/>
                                    <a:pt x="163781" y="115745"/>
                                    <a:pt x="163781" y="98001"/>
                                  </a:cubicBezTo>
                                  <a:cubicBezTo>
                                    <a:pt x="163781" y="80256"/>
                                    <a:pt x="149396" y="65872"/>
                                    <a:pt x="131652" y="65872"/>
                                  </a:cubicBezTo>
                                  <a:cubicBezTo>
                                    <a:pt x="113908" y="65872"/>
                                    <a:pt x="99523" y="80256"/>
                                    <a:pt x="99523" y="98001"/>
                                  </a:cubicBezTo>
                                  <a:cubicBezTo>
                                    <a:pt x="99523" y="115745"/>
                                    <a:pt x="113908" y="130129"/>
                                    <a:pt x="131652" y="130129"/>
                                  </a:cubicBezTo>
                                  <a:close/>
                                  <a:moveTo>
                                    <a:pt x="83457" y="220480"/>
                                  </a:moveTo>
                                  <a:cubicBezTo>
                                    <a:pt x="83457" y="223812"/>
                                    <a:pt x="86160" y="226515"/>
                                    <a:pt x="89492" y="226515"/>
                                  </a:cubicBezTo>
                                  <a:lnTo>
                                    <a:pt x="173808" y="226515"/>
                                  </a:lnTo>
                                  <a:cubicBezTo>
                                    <a:pt x="177140" y="226515"/>
                                    <a:pt x="179843" y="223812"/>
                                    <a:pt x="179843" y="220480"/>
                                  </a:cubicBezTo>
                                  <a:lnTo>
                                    <a:pt x="179843" y="182027"/>
                                  </a:lnTo>
                                  <a:cubicBezTo>
                                    <a:pt x="179843" y="153364"/>
                                    <a:pt x="158265" y="130126"/>
                                    <a:pt x="131648" y="130126"/>
                                  </a:cubicBezTo>
                                  <a:cubicBezTo>
                                    <a:pt x="105032" y="130126"/>
                                    <a:pt x="83454" y="153361"/>
                                    <a:pt x="83454" y="182027"/>
                                  </a:cubicBezTo>
                                  <a:lnTo>
                                    <a:pt x="83454" y="220480"/>
                                  </a:lnTo>
                                  <a:close/>
                                  <a:moveTo>
                                    <a:pt x="186804" y="125709"/>
                                  </a:moveTo>
                                  <a:cubicBezTo>
                                    <a:pt x="210311" y="121734"/>
                                    <a:pt x="230073" y="115296"/>
                                    <a:pt x="243620" y="107300"/>
                                  </a:cubicBezTo>
                                  <a:cubicBezTo>
                                    <a:pt x="256100" y="99933"/>
                                    <a:pt x="263304" y="91245"/>
                                    <a:pt x="263304" y="81942"/>
                                  </a:cubicBezTo>
                                  <a:cubicBezTo>
                                    <a:pt x="263304" y="71727"/>
                                    <a:pt x="254619" y="62254"/>
                                    <a:pt x="239800" y="54456"/>
                                  </a:cubicBezTo>
                                  <a:moveTo>
                                    <a:pt x="23970" y="54215"/>
                                  </a:moveTo>
                                  <a:cubicBezTo>
                                    <a:pt x="8869" y="62056"/>
                                    <a:pt x="0" y="71621"/>
                                    <a:pt x="0" y="81945"/>
                                  </a:cubicBezTo>
                                  <a:cubicBezTo>
                                    <a:pt x="0" y="91248"/>
                                    <a:pt x="7204" y="99937"/>
                                    <a:pt x="19684" y="107304"/>
                                  </a:cubicBezTo>
                                  <a:cubicBezTo>
                                    <a:pt x="33192" y="115275"/>
                                    <a:pt x="52880" y="121699"/>
                                    <a:pt x="76299" y="125677"/>
                                  </a:cubicBezTo>
                                </a:path>
                              </a:pathLst>
                            </a:custGeom>
                            <a:noFill/>
                            <a:ln w="8467" cap="rnd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</wpg:grpSp>
                      <wps:wsp>
                        <wps:cNvPr id="1088981116" name="Straight Connector 1088981116">
                          <a:extLst>
                            <a:ext uri="{FF2B5EF4-FFF2-40B4-BE49-F238E27FC236}">
                              <a16:creationId xmlns:a16="http://schemas.microsoft.com/office/drawing/2014/main" id="{4663D87A-6849-D460-AEA9-A19B77EA5275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255321" y="199476"/>
                            <a:ext cx="335935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1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8128505" name="Straight Connector 1858128505">
                          <a:extLst>
                            <a:ext uri="{FF2B5EF4-FFF2-40B4-BE49-F238E27FC236}">
                              <a16:creationId xmlns:a16="http://schemas.microsoft.com/office/drawing/2014/main" id="{F4C88CE2-A5F6-DD6F-3BC2-EAF7E3AB7CFD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20121" y="199476"/>
                            <a:ext cx="344400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5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109749" name="Graphic 48">
                            <a:extLst>
                              <a:ext uri="{FF2B5EF4-FFF2-40B4-BE49-F238E27FC236}">
                                <a16:creationId xmlns:a16="http://schemas.microsoft.com/office/drawing/2014/main" id="{DCFCF117-B713-4022-8962-51F4B7E2D59D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4522" y="0"/>
                            <a:ext cx="381600" cy="38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927271" name="Straight Connector 385927271">
                          <a:extLst>
                            <a:ext uri="{FF2B5EF4-FFF2-40B4-BE49-F238E27FC236}">
                              <a16:creationId xmlns:a16="http://schemas.microsoft.com/office/drawing/2014/main" id="{3D30FF83-7E2C-8BB4-3701-BDEBE9C2FB78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78949" y="199476"/>
                            <a:ext cx="350372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2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11946141" name="Graphic 50">
                            <a:extLst>
                              <a:ext uri="{FF2B5EF4-FFF2-40B4-BE49-F238E27FC236}">
                                <a16:creationId xmlns:a16="http://schemas.microsoft.com/office/drawing/2014/main" id="{1F2FBA18-6CC3-569C-AD38-6819930B5ABB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766"/>
                            <a:ext cx="385422" cy="385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025728" name="Graphic 51">
                            <a:extLst>
                              <a:ext uri="{FF2B5EF4-FFF2-40B4-BE49-F238E27FC236}">
                                <a16:creationId xmlns:a16="http://schemas.microsoft.com/office/drawing/2014/main" id="{A5BAAAFF-2037-52E0-7A5A-02E2FEAF9066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322" y="0"/>
                            <a:ext cx="381600" cy="38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a16="http://schemas.microsoft.com/office/drawing/2014/main" xmlns:adec="http://schemas.microsoft.com/office/drawing/2017/decorative" xmlns:pic="http://schemas.openxmlformats.org/drawingml/2006/picture" xmlns:asvg="http://schemas.microsoft.com/office/drawing/2016/SVG/main">
            <w:pict w14:anchorId="41F6F5AE">
              <v:group id="Group 44" style="position:absolute;margin-left:0;margin-top:-.05pt;width:144.6pt;height:28.75pt;z-index:251658240" alt="&quot;&quot;" coordsize="19728,3921" o:spid="_x0000_s1026" w14:anchorId="017A1FB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">
                <v:group id="Group 407514046" style="position:absolute;left:15912;top:105;width:3816;height:3816" alt="&quot;&quot;" coordsize="3816,3816" coordorigin="15912,10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">
                  <v:shape id="Freeform: Shape 54" style="position:absolute;left:15912;top:105;width:3816;height:3816;visibility:visible;mso-wrap-style:square;v-text-anchor:middle" coordsize="381600,381600" o:spid="_x0000_s1028" fillcolor="#b2b7b7 [2412]" strokecolor="white" strokeweight=".00981mm" path="m325717,55883c308195,38361,287790,24606,265071,14995,241542,5046,216554,,190800,,165046,,140058,5046,116529,14995,93810,24606,73405,38361,55883,55883,38361,73405,24606,93810,14995,116529,5046,140058,,165046,,190800v,25754,5046,50742,14995,74271c24606,287790,38361,308195,55883,325717v17522,17522,37927,31277,60646,40888c140054,376554,165042,381600,190800,381600v25758,,50742,-5046,74271,-14995c287790,356994,308195,343239,325717,325717v17522,-17522,31277,-37927,40888,-60646c376554,241546,381600,216558,381600,190800v,-25758,-5046,-50742,-14995,-74271c356994,93810,343239,73405,325717,558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">
                    <v:stroke joinstyle="miter"/>
                    <v:path arrowok="t" o:connecttype="custom" o:connectlocs="325717,55883;265071,14995;190800,0;116529,14995;55883,55883;14995,116529;0,190800;14995,265071;55883,325717;116529,366605;190800,381600;265071,366605;325717,325717;366605,265071;381600,190800;366605,116529;325717,55883" o:connectangles="0,0,0,0,0,0,0,0,0,0,0,0,0,0,0,0,0"/>
                  </v:shape>
                  <v:shape id="Freeform: Shape 55" style="position:absolute;left:16504;top:881;width:2633;height:2265;visibility:visible;mso-wrap-style:square;v-text-anchor:middle" coordsize="263303,226514" o:spid="_x0000_s1029" filled="f" strokecolor="white" strokeweight=".23519mm" path="m51329,32129c51329,14384,65713,,83457,v17745,,32129,14384,32129,32129c115586,49873,101202,64257,83457,64257,65713,64257,51329,49873,51329,32129xm179847,64257v17744,,32128,-14384,32128,-32128c211975,14384,197591,,179847,,162102,,147718,14384,147718,32129v,17744,14384,32128,32129,32128xm110403,73122c102710,67526,93439,64257,83457,64257v-26616,,-48194,23235,-48194,51901l35263,154612v,3332,2703,6035,6035,6035l87726,160647t87852,-4l222006,160643v3332,,6035,-2703,6035,-6035l228041,116155v,-28663,-21578,-51901,-48194,-51901c169653,64254,160201,67660,152414,73476t-20762,56653c149396,130129,163781,115745,163781,98001v,-17745,-14385,-32129,-32129,-32129c113908,65872,99523,80256,99523,98001v,17744,14385,32128,32129,32128xm83457,220480v,3332,2703,6035,6035,6035l173808,226515v3332,,6035,-2703,6035,-6035l179843,182027v,-28663,-21578,-51901,-48195,-51901c105032,130126,83454,153361,83454,182027r,38453l83457,220480xm186804,125709v23507,-3975,43269,-10413,56816,-18409c256100,99933,263304,91245,263304,81942v,-10215,-8685,-19688,-23504,-27486m23970,54215c8869,62056,,71621,,81945v,9303,7204,17992,19684,25359c33192,115275,52880,121699,76299,12567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">
                    <v:stroke endcap="round"/>
                    <v:path arrowok="t" o:connecttype="custom" o:connectlocs="51329,32129;83457,0;115586,32129;83457,64257;51329,32129;179847,64257;211975,32129;179847,0;147718,32129;179847,64257;110403,73122;83457,64257;35263,116158;35263,154612;41298,160647;87726,160647;175578,160643;222006,160643;228041,154608;228041,116155;179847,64254;152414,73476;131652,130129;163781,98001;131652,65872;99523,98001;131652,130129;83457,220480;89492,226515;173808,226515;179843,220480;179843,182027;131648,130126;83454,182027;83454,220480;186804,125709;243620,107300;263304,81942;239800,54456;23970,54215;0,81945;19684,107304;76299,125677" o:connectangles="0,0,0,0,0,0,0,0,0,0,0,0,0,0,0,0,0,0,0,0,0,0,0,0,0,0,0,0,0,0,0,0,0,0,0,0,0,0,0,0,0,0,0"/>
                  </v:shape>
                </v:group>
                <v:line id="Straight Connector 1088981116" style="position:absolute;visibility:visible;mso-wrap-style:square" alt="&quot;&quot;" o:spid="_x0000_s1030" strokecolor="#2ab1bb [3204]" strokeweight="1.5pt" o:connectortype="straight" from="12553,1994" to="15912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">
                  <v:stroke joinstyle="miter" endcap="round" startarrow="oval" endarrow="block"/>
                  <o:lock v:ext="edit" shapetype="f"/>
                </v:line>
                <v:line id="Straight Connector 1858128505" style="position:absolute;visibility:visible;mso-wrap-style:square" alt="&quot;&quot;" o:spid="_x0000_s1031" strokecolor="#f2692b [3208]" strokeweight="1.5pt" o:connectortype="straight" from="7201,1994" to="10645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">
                  <v:stroke joinstyle="miter" endcap="round" startarrow="oval" endarrow="block"/>
                  <o:lock v:ext="edit" shapetype="f"/>
                </v:lin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phic 48" style="position:absolute;left:10645;width:3816;height:3816;visibility:visible;mso-wrap-style:square" alt="&quot;&quot;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">
                  <v:imagedata o:title="" r:id="rId17"/>
                </v:shape>
                <v:line id="Straight Connector 385927271" style="position:absolute;visibility:visible;mso-wrap-style:square" alt="&quot;&quot;" o:spid="_x0000_s1033" strokecolor="#78be43 [3205]" strokeweight="1.5pt" o:connectortype="straight" from="1789,1994" to="5293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">
                  <v:stroke joinstyle="miter" endcap="round" startarrow="oval" endarrow="block"/>
                  <o:lock v:ext="edit" shapetype="f"/>
                </v:line>
                <v:shape id="Graphic 50" style="position:absolute;top:67;width:3854;height:3854;visibility:visible;mso-wrap-style:square" alt="&quot;&quot;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">
                  <v:imagedata o:title="" r:id="rId18"/>
                </v:shape>
                <v:shape id="Graphic 51" style="position:absolute;left:5293;width:3816;height:3816;visibility:visible;mso-wrap-style:square" alt="&quot;&quot;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">
                  <v:imagedata o:title="" r:id="rId19"/>
                </v:shape>
              </v:group>
            </w:pict>
          </mc:Fallback>
        </mc:AlternateContent>
      </w:r>
    </w:p>
    <w:p w14:paraId="7D1A1E58" w14:textId="0EC3D9FB" w:rsidR="00F3629D" w:rsidRDefault="00F3629D" w:rsidP="00F660BE">
      <w:pPr>
        <w:pStyle w:val="Heading2"/>
        <w:spacing w:before="480"/>
      </w:pPr>
      <w:r>
        <w:t>Changing a NDIS plan</w:t>
      </w:r>
    </w:p>
    <w:p w14:paraId="6E0B048F" w14:textId="04DAD6FB" w:rsidR="00F3629D" w:rsidRDefault="00E426C6" w:rsidP="00F3629D">
      <w:pPr>
        <w:spacing w:before="0" w:after="0" w:line="360" w:lineRule="auto"/>
        <w:rPr>
          <w:rFonts w:cs="Arial"/>
        </w:rPr>
      </w:pPr>
      <w:r>
        <w:rPr>
          <w:rFonts w:cs="Arial"/>
        </w:rPr>
        <w:t>Under new framework planning a</w:t>
      </w:r>
      <w:r w:rsidR="00F3629D">
        <w:rPr>
          <w:rFonts w:cs="Arial"/>
        </w:rPr>
        <w:t xml:space="preserve"> plan can be changed in two ways:</w:t>
      </w:r>
    </w:p>
    <w:p w14:paraId="37BAE60C" w14:textId="7E315A28" w:rsidR="00F3629D" w:rsidRPr="00D17843" w:rsidRDefault="00F3629D" w:rsidP="00F3629D">
      <w:pPr>
        <w:pStyle w:val="ListParagraph"/>
        <w:numPr>
          <w:ilvl w:val="0"/>
          <w:numId w:val="35"/>
        </w:numPr>
        <w:spacing w:before="0" w:after="0" w:line="360" w:lineRule="auto"/>
        <w:rPr>
          <w:rFonts w:cs="Arial"/>
        </w:rPr>
      </w:pPr>
      <w:r w:rsidRPr="0029742A">
        <w:rPr>
          <w:rFonts w:cs="Arial"/>
        </w:rPr>
        <w:t>Plan variation</w:t>
      </w:r>
      <w:r w:rsidRPr="00D17843">
        <w:rPr>
          <w:rFonts w:cs="Arial"/>
        </w:rPr>
        <w:t xml:space="preserve"> – a targeted </w:t>
      </w:r>
      <w:r w:rsidR="00BB7F05">
        <w:rPr>
          <w:rFonts w:cs="Arial"/>
        </w:rPr>
        <w:t>short-term</w:t>
      </w:r>
      <w:r w:rsidR="007E2354">
        <w:rPr>
          <w:rFonts w:cs="Arial"/>
        </w:rPr>
        <w:t xml:space="preserve"> </w:t>
      </w:r>
      <w:r w:rsidRPr="00D17843">
        <w:rPr>
          <w:rFonts w:cs="Arial"/>
        </w:rPr>
        <w:t xml:space="preserve">change to part of </w:t>
      </w:r>
      <w:r w:rsidR="00657A59">
        <w:rPr>
          <w:rFonts w:cs="Arial"/>
        </w:rPr>
        <w:t>a</w:t>
      </w:r>
      <w:r w:rsidRPr="00D17843">
        <w:rPr>
          <w:rFonts w:cs="Arial"/>
        </w:rPr>
        <w:t xml:space="preserve"> plan</w:t>
      </w:r>
    </w:p>
    <w:p w14:paraId="18183D31" w14:textId="5A760F2F" w:rsidR="00F3629D" w:rsidRPr="00D17843" w:rsidRDefault="00F3629D" w:rsidP="00F3629D">
      <w:pPr>
        <w:pStyle w:val="ListParagraph"/>
        <w:numPr>
          <w:ilvl w:val="0"/>
          <w:numId w:val="35"/>
        </w:numPr>
        <w:spacing w:before="0" w:after="0" w:line="360" w:lineRule="auto"/>
        <w:rPr>
          <w:rFonts w:cs="Arial"/>
        </w:rPr>
      </w:pPr>
      <w:r w:rsidRPr="0029742A">
        <w:rPr>
          <w:rFonts w:cs="Arial"/>
        </w:rPr>
        <w:t>Plan reassessment</w:t>
      </w:r>
      <w:r w:rsidRPr="00D17843">
        <w:rPr>
          <w:rFonts w:cs="Arial"/>
        </w:rPr>
        <w:t xml:space="preserve"> – a full review that results in a new plan</w:t>
      </w:r>
    </w:p>
    <w:p w14:paraId="019F5EE7" w14:textId="35D256AB" w:rsidR="00FD2398" w:rsidRDefault="00FD2398" w:rsidP="00FD2398">
      <w:pPr>
        <w:pStyle w:val="Heading2"/>
      </w:pPr>
      <w:r>
        <w:t>Wh</w:t>
      </w:r>
      <w:r w:rsidR="00F34412">
        <w:t xml:space="preserve">at are </w:t>
      </w:r>
      <w:r w:rsidR="001F7A1E">
        <w:t xml:space="preserve">NDIS </w:t>
      </w:r>
      <w:r w:rsidR="00F34412">
        <w:t>plan variations and reassessments?</w:t>
      </w:r>
    </w:p>
    <w:p w14:paraId="4CF1508C" w14:textId="5F797C5D" w:rsidR="00750D4E" w:rsidRPr="00750D4E" w:rsidRDefault="00750D4E" w:rsidP="00750D4E">
      <w:pPr>
        <w:rPr>
          <w:b/>
          <w:bCs/>
        </w:rPr>
      </w:pPr>
      <w:r w:rsidRPr="00750D4E">
        <w:rPr>
          <w:b/>
          <w:bCs/>
        </w:rPr>
        <w:t>What is a plan variation?</w:t>
      </w:r>
    </w:p>
    <w:p w14:paraId="60ABFB40" w14:textId="37FDBA5E" w:rsidR="00750D4E" w:rsidRPr="00750D4E" w:rsidRDefault="00750D4E" w:rsidP="00750D4E">
      <w:r w:rsidRPr="00750D4E">
        <w:t xml:space="preserve">A plan variation changes part of </w:t>
      </w:r>
      <w:r w:rsidR="00AC1EA3">
        <w:t>a</w:t>
      </w:r>
      <w:r w:rsidRPr="00750D4E">
        <w:t xml:space="preserve"> plan without creating a new plan.</w:t>
      </w:r>
    </w:p>
    <w:p w14:paraId="40D2B1C6" w14:textId="77777777" w:rsidR="00750D4E" w:rsidRPr="00750D4E" w:rsidRDefault="00750D4E" w:rsidP="00750D4E">
      <w:r w:rsidRPr="00750D4E">
        <w:t>Variations are used when:</w:t>
      </w:r>
    </w:p>
    <w:p w14:paraId="6DFAC581" w14:textId="77777777" w:rsidR="00750D4E" w:rsidRPr="00750D4E" w:rsidRDefault="00750D4E" w:rsidP="00750D4E">
      <w:pPr>
        <w:numPr>
          <w:ilvl w:val="0"/>
          <w:numId w:val="48"/>
        </w:numPr>
      </w:pPr>
      <w:r w:rsidRPr="00750D4E">
        <w:t>changes are small, targeted or short term</w:t>
      </w:r>
    </w:p>
    <w:p w14:paraId="4877D821" w14:textId="77777777" w:rsidR="00750D4E" w:rsidRPr="00750D4E" w:rsidRDefault="00750D4E" w:rsidP="00750D4E">
      <w:pPr>
        <w:numPr>
          <w:ilvl w:val="0"/>
          <w:numId w:val="48"/>
        </w:numPr>
      </w:pPr>
      <w:r w:rsidRPr="00750D4E">
        <w:t>support needs are already known</w:t>
      </w:r>
    </w:p>
    <w:p w14:paraId="022CB714" w14:textId="25D95ED6" w:rsidR="00750D4E" w:rsidRDefault="00750D4E" w:rsidP="00750D4E">
      <w:pPr>
        <w:numPr>
          <w:ilvl w:val="0"/>
          <w:numId w:val="48"/>
        </w:numPr>
      </w:pPr>
      <w:r w:rsidRPr="00750D4E">
        <w:t xml:space="preserve">the change affects only part of </w:t>
      </w:r>
      <w:r w:rsidR="000D12EF">
        <w:t>the</w:t>
      </w:r>
      <w:r w:rsidRPr="00750D4E">
        <w:t xml:space="preserve"> plan</w:t>
      </w:r>
    </w:p>
    <w:p w14:paraId="7FF469B5" w14:textId="30BE85F0" w:rsidR="00750D4E" w:rsidRPr="00750D4E" w:rsidRDefault="00750D4E" w:rsidP="00046EC7">
      <w:pPr>
        <w:keepNext/>
        <w:keepLines/>
        <w:rPr>
          <w:b/>
          <w:bCs/>
        </w:rPr>
      </w:pPr>
      <w:r w:rsidRPr="00750D4E">
        <w:rPr>
          <w:b/>
          <w:bCs/>
        </w:rPr>
        <w:lastRenderedPageBreak/>
        <w:t>What is a plan reassessment?</w:t>
      </w:r>
    </w:p>
    <w:p w14:paraId="5E884E9F" w14:textId="64D3E91D" w:rsidR="00750D4E" w:rsidRPr="00750D4E" w:rsidRDefault="00750D4E" w:rsidP="00046EC7">
      <w:pPr>
        <w:keepNext/>
        <w:keepLines/>
      </w:pPr>
      <w:r w:rsidRPr="00750D4E">
        <w:t>A plan reassessment is a full review of support needs that results in a new plan.</w:t>
      </w:r>
    </w:p>
    <w:p w14:paraId="2E3D0BFE" w14:textId="3ADD784C" w:rsidR="00750D4E" w:rsidRPr="00750D4E" w:rsidRDefault="00EC5B1E" w:rsidP="00046EC7">
      <w:pPr>
        <w:spacing w:before="0" w:after="0" w:line="240" w:lineRule="auto"/>
      </w:pPr>
      <w:r>
        <w:t>Plan r</w:t>
      </w:r>
      <w:r w:rsidR="00750D4E" w:rsidRPr="00750D4E">
        <w:t>eassessments are used when:</w:t>
      </w:r>
    </w:p>
    <w:p w14:paraId="7701EE21" w14:textId="77777777" w:rsidR="00750D4E" w:rsidRPr="00750D4E" w:rsidRDefault="00750D4E" w:rsidP="00750D4E">
      <w:pPr>
        <w:numPr>
          <w:ilvl w:val="0"/>
          <w:numId w:val="49"/>
        </w:numPr>
      </w:pPr>
      <w:r w:rsidRPr="00750D4E">
        <w:t>support needs have changed significantly</w:t>
      </w:r>
    </w:p>
    <w:p w14:paraId="2019668B" w14:textId="77777777" w:rsidR="00750D4E" w:rsidRPr="00750D4E" w:rsidRDefault="00750D4E" w:rsidP="00750D4E">
      <w:pPr>
        <w:numPr>
          <w:ilvl w:val="0"/>
          <w:numId w:val="49"/>
        </w:numPr>
      </w:pPr>
      <w:r w:rsidRPr="00750D4E">
        <w:t>changes are ongoing</w:t>
      </w:r>
    </w:p>
    <w:p w14:paraId="097FB465" w14:textId="39BB7B00" w:rsidR="00750D4E" w:rsidRPr="00750D4E" w:rsidRDefault="00750D4E" w:rsidP="00750D4E">
      <w:pPr>
        <w:numPr>
          <w:ilvl w:val="0"/>
          <w:numId w:val="49"/>
        </w:numPr>
      </w:pPr>
      <w:r w:rsidRPr="00750D4E">
        <w:t xml:space="preserve">support needs </w:t>
      </w:r>
      <w:proofErr w:type="gramStart"/>
      <w:r w:rsidR="009860A1">
        <w:t>have</w:t>
      </w:r>
      <w:r w:rsidR="00CE7FF1">
        <w:t xml:space="preserve"> to</w:t>
      </w:r>
      <w:proofErr w:type="gramEnd"/>
      <w:r w:rsidR="00064C22">
        <w:t xml:space="preserve"> be</w:t>
      </w:r>
      <w:r w:rsidRPr="00750D4E">
        <w:t xml:space="preserve"> reconsidere</w:t>
      </w:r>
      <w:r w:rsidR="00875F6E">
        <w:t>d</w:t>
      </w:r>
    </w:p>
    <w:p w14:paraId="1D62BCCF" w14:textId="7F280242" w:rsidR="00BA10AD" w:rsidRDefault="00960EB3" w:rsidP="00960EB3">
      <w:pPr>
        <w:pStyle w:val="Heading2"/>
      </w:pPr>
      <w:r>
        <w:t xml:space="preserve">When is a </w:t>
      </w:r>
      <w:r w:rsidR="001F7A1E">
        <w:t xml:space="preserve">NDIS </w:t>
      </w:r>
      <w:r>
        <w:t>plan vari</w:t>
      </w:r>
      <w:r w:rsidR="00296775">
        <w:t>ation needed</w:t>
      </w:r>
      <w:r w:rsidR="001F7A1E">
        <w:t>?</w:t>
      </w:r>
    </w:p>
    <w:p w14:paraId="1F51FD21" w14:textId="4368E59F" w:rsidR="00960EB3" w:rsidRDefault="00960EB3" w:rsidP="00960EB3">
      <w:r>
        <w:t>Plans can be varied in a range of situations</w:t>
      </w:r>
      <w:r w:rsidR="009860A1">
        <w:t>,</w:t>
      </w:r>
      <w:r>
        <w:t xml:space="preserve"> including:</w:t>
      </w:r>
    </w:p>
    <w:p w14:paraId="4ED86AFE" w14:textId="462E6F08" w:rsidR="00960EB3" w:rsidRPr="009862C0" w:rsidRDefault="007C2758" w:rsidP="00960EB3">
      <w:pPr>
        <w:spacing w:before="0"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1. </w:t>
      </w:r>
      <w:r w:rsidR="00960EB3" w:rsidRPr="009862C0">
        <w:rPr>
          <w:rFonts w:cs="Arial"/>
          <w:b/>
          <w:bCs/>
        </w:rPr>
        <w:t xml:space="preserve">Urgent or risk-related changes </w:t>
      </w:r>
    </w:p>
    <w:p w14:paraId="5F8D655E" w14:textId="77777777" w:rsidR="00960EB3" w:rsidRPr="006C7C05" w:rsidRDefault="00960EB3" w:rsidP="00960EB3">
      <w:pPr>
        <w:pStyle w:val="ListParagraph"/>
        <w:numPr>
          <w:ilvl w:val="0"/>
          <w:numId w:val="41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crisis or emergency situations </w:t>
      </w:r>
    </w:p>
    <w:p w14:paraId="4E76B1D9" w14:textId="77777777" w:rsidR="00960EB3" w:rsidRPr="006C7C05" w:rsidRDefault="00960EB3" w:rsidP="00960EB3">
      <w:pPr>
        <w:pStyle w:val="ListParagraph"/>
        <w:numPr>
          <w:ilvl w:val="0"/>
          <w:numId w:val="41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risks to health or safety </w:t>
      </w:r>
    </w:p>
    <w:p w14:paraId="3A919E7C" w14:textId="161DB555" w:rsidR="00960EB3" w:rsidRPr="006C7C05" w:rsidRDefault="00960EB3" w:rsidP="00960EB3">
      <w:pPr>
        <w:pStyle w:val="ListParagraph"/>
        <w:numPr>
          <w:ilvl w:val="0"/>
          <w:numId w:val="41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restoring funding after misuse </w:t>
      </w:r>
    </w:p>
    <w:p w14:paraId="7F79CDEA" w14:textId="77777777" w:rsidR="00960EB3" w:rsidRPr="00493DBB" w:rsidRDefault="00960EB3" w:rsidP="00960EB3">
      <w:pPr>
        <w:spacing w:before="0" w:after="0" w:line="360" w:lineRule="auto"/>
        <w:rPr>
          <w:rFonts w:cs="Arial"/>
          <w:sz w:val="16"/>
          <w:szCs w:val="16"/>
        </w:rPr>
      </w:pPr>
    </w:p>
    <w:p w14:paraId="7EDD8629" w14:textId="1BB7A9BC" w:rsidR="00960EB3" w:rsidRPr="009862C0" w:rsidRDefault="007C2758" w:rsidP="00960EB3">
      <w:pPr>
        <w:spacing w:before="0"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2. </w:t>
      </w:r>
      <w:r w:rsidR="00960EB3" w:rsidRPr="009862C0">
        <w:rPr>
          <w:rFonts w:cs="Arial"/>
          <w:b/>
          <w:bCs/>
        </w:rPr>
        <w:t>Changes based on new information</w:t>
      </w:r>
    </w:p>
    <w:p w14:paraId="1370D25A" w14:textId="77777777" w:rsidR="00960EB3" w:rsidRPr="006C7C05" w:rsidRDefault="00960EB3" w:rsidP="00960EB3">
      <w:pPr>
        <w:pStyle w:val="ListParagraph"/>
        <w:numPr>
          <w:ilvl w:val="0"/>
          <w:numId w:val="40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updated quotes or reports </w:t>
      </w:r>
    </w:p>
    <w:p w14:paraId="6A42791F" w14:textId="34E3F3AD" w:rsidR="00960EB3" w:rsidRPr="006C7C05" w:rsidRDefault="00960EB3" w:rsidP="00960EB3">
      <w:pPr>
        <w:pStyle w:val="ListParagraph"/>
        <w:numPr>
          <w:ilvl w:val="0"/>
          <w:numId w:val="40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changes to supports such as assistive technology or home modifications </w:t>
      </w:r>
    </w:p>
    <w:p w14:paraId="132D7D78" w14:textId="77777777" w:rsidR="00960EB3" w:rsidRPr="00493DBB" w:rsidRDefault="00960EB3" w:rsidP="00960EB3">
      <w:pPr>
        <w:spacing w:before="0" w:after="0" w:line="360" w:lineRule="auto"/>
        <w:rPr>
          <w:rFonts w:cs="Arial"/>
          <w:sz w:val="16"/>
          <w:szCs w:val="16"/>
        </w:rPr>
      </w:pPr>
    </w:p>
    <w:p w14:paraId="53332AF3" w14:textId="3AF100F9" w:rsidR="00960EB3" w:rsidRPr="009862C0" w:rsidRDefault="007C2758" w:rsidP="00960EB3">
      <w:pPr>
        <w:spacing w:before="0"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3. </w:t>
      </w:r>
      <w:r w:rsidR="00960EB3" w:rsidRPr="009862C0">
        <w:rPr>
          <w:rFonts w:cs="Arial"/>
          <w:b/>
          <w:bCs/>
        </w:rPr>
        <w:t>Other targeted funding changes</w:t>
      </w:r>
    </w:p>
    <w:p w14:paraId="6D039B9E" w14:textId="77777777" w:rsidR="00960EB3" w:rsidRPr="006C7C05" w:rsidRDefault="00960EB3" w:rsidP="00960EB3">
      <w:pPr>
        <w:pStyle w:val="ListParagraph"/>
        <w:numPr>
          <w:ilvl w:val="0"/>
          <w:numId w:val="39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repairs or replacements </w:t>
      </w:r>
    </w:p>
    <w:p w14:paraId="3E75F974" w14:textId="77777777" w:rsidR="00960EB3" w:rsidRPr="006C7C05" w:rsidRDefault="00960EB3" w:rsidP="00960EB3">
      <w:pPr>
        <w:pStyle w:val="ListParagraph"/>
        <w:numPr>
          <w:ilvl w:val="0"/>
          <w:numId w:val="39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small cost changes </w:t>
      </w:r>
    </w:p>
    <w:p w14:paraId="4EEFB720" w14:textId="79BAC024" w:rsidR="00960EB3" w:rsidRPr="006C7C05" w:rsidRDefault="00960EB3" w:rsidP="00960EB3">
      <w:pPr>
        <w:pStyle w:val="ListParagraph"/>
        <w:numPr>
          <w:ilvl w:val="0"/>
          <w:numId w:val="39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>changes to employment supports, S</w:t>
      </w:r>
      <w:r w:rsidR="00BC175F">
        <w:rPr>
          <w:rFonts w:cs="Arial"/>
        </w:rPr>
        <w:t xml:space="preserve">pecialist </w:t>
      </w:r>
      <w:r w:rsidRPr="006C7C05">
        <w:rPr>
          <w:rFonts w:cs="Arial"/>
        </w:rPr>
        <w:t>D</w:t>
      </w:r>
      <w:r w:rsidR="00BC175F">
        <w:rPr>
          <w:rFonts w:cs="Arial"/>
        </w:rPr>
        <w:t xml:space="preserve">isability </w:t>
      </w:r>
      <w:r w:rsidRPr="006C7C05">
        <w:rPr>
          <w:rFonts w:cs="Arial"/>
        </w:rPr>
        <w:t>A</w:t>
      </w:r>
      <w:r w:rsidR="00BC175F">
        <w:rPr>
          <w:rFonts w:cs="Arial"/>
        </w:rPr>
        <w:t>ccommodation</w:t>
      </w:r>
      <w:r w:rsidRPr="006C7C05">
        <w:rPr>
          <w:rFonts w:cs="Arial"/>
        </w:rPr>
        <w:t>, M</w:t>
      </w:r>
      <w:r w:rsidR="002B26B7">
        <w:rPr>
          <w:rFonts w:cs="Arial"/>
        </w:rPr>
        <w:t xml:space="preserve">edium </w:t>
      </w:r>
      <w:r w:rsidRPr="006C7C05">
        <w:rPr>
          <w:rFonts w:cs="Arial"/>
        </w:rPr>
        <w:t>T</w:t>
      </w:r>
      <w:r w:rsidR="002B26B7">
        <w:rPr>
          <w:rFonts w:cs="Arial"/>
        </w:rPr>
        <w:t xml:space="preserve">erm </w:t>
      </w:r>
      <w:r w:rsidRPr="006C7C05">
        <w:rPr>
          <w:rFonts w:cs="Arial"/>
        </w:rPr>
        <w:t>A</w:t>
      </w:r>
      <w:r w:rsidR="002B26B7">
        <w:rPr>
          <w:rFonts w:cs="Arial"/>
        </w:rPr>
        <w:t>ccommodation</w:t>
      </w:r>
      <w:r w:rsidRPr="006C7C05">
        <w:rPr>
          <w:rFonts w:cs="Arial"/>
        </w:rPr>
        <w:t xml:space="preserve"> or plan management </w:t>
      </w:r>
    </w:p>
    <w:p w14:paraId="5D511440" w14:textId="5A2AAFA7" w:rsidR="00960EB3" w:rsidRPr="006C7C05" w:rsidRDefault="00960EB3" w:rsidP="00960EB3">
      <w:pPr>
        <w:pStyle w:val="ListParagraph"/>
        <w:numPr>
          <w:ilvl w:val="0"/>
          <w:numId w:val="39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>adjustments linked to compensation</w:t>
      </w:r>
    </w:p>
    <w:p w14:paraId="0A82BBFC" w14:textId="77777777" w:rsidR="00960EB3" w:rsidRPr="00493DBB" w:rsidRDefault="00960EB3" w:rsidP="00960EB3">
      <w:pPr>
        <w:spacing w:before="0" w:after="0" w:line="360" w:lineRule="auto"/>
        <w:rPr>
          <w:rFonts w:cs="Arial"/>
          <w:sz w:val="16"/>
          <w:szCs w:val="16"/>
        </w:rPr>
      </w:pPr>
    </w:p>
    <w:p w14:paraId="54727921" w14:textId="77777777" w:rsidR="00960EB3" w:rsidRPr="002B65CF" w:rsidRDefault="00960EB3" w:rsidP="00960EB3">
      <w:pPr>
        <w:spacing w:before="0" w:after="0" w:line="360" w:lineRule="auto"/>
        <w:rPr>
          <w:rFonts w:cs="Arial"/>
        </w:rPr>
      </w:pPr>
      <w:r w:rsidRPr="002B65CF">
        <w:rPr>
          <w:rFonts w:cs="Arial"/>
        </w:rPr>
        <w:t xml:space="preserve">These changes are: </w:t>
      </w:r>
    </w:p>
    <w:p w14:paraId="469DC4E0" w14:textId="77777777" w:rsidR="00960EB3" w:rsidRPr="006C7C05" w:rsidRDefault="00960EB3" w:rsidP="00960EB3">
      <w:pPr>
        <w:pStyle w:val="ListParagraph"/>
        <w:numPr>
          <w:ilvl w:val="0"/>
          <w:numId w:val="38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based on evidence </w:t>
      </w:r>
    </w:p>
    <w:p w14:paraId="2D968FB5" w14:textId="77777777" w:rsidR="00960EB3" w:rsidRPr="006C7C05" w:rsidRDefault="00960EB3" w:rsidP="00960EB3">
      <w:pPr>
        <w:pStyle w:val="ListParagraph"/>
        <w:numPr>
          <w:ilvl w:val="0"/>
          <w:numId w:val="38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usually affect one part of the plan </w:t>
      </w:r>
    </w:p>
    <w:p w14:paraId="567CF53C" w14:textId="1B369A81" w:rsidR="00964AA6" w:rsidRPr="00540E63" w:rsidRDefault="00960EB3" w:rsidP="00540E63">
      <w:pPr>
        <w:pStyle w:val="ListParagraph"/>
        <w:numPr>
          <w:ilvl w:val="0"/>
          <w:numId w:val="38"/>
        </w:numPr>
        <w:spacing w:before="0" w:after="0" w:line="360" w:lineRule="auto"/>
        <w:rPr>
          <w:rStyle w:val="normaltextrun"/>
          <w:rFonts w:cs="Arial"/>
        </w:rPr>
      </w:pPr>
      <w:r w:rsidRPr="006C7C05">
        <w:rPr>
          <w:rFonts w:cs="Arial"/>
        </w:rPr>
        <w:t xml:space="preserve">do not require a reassessment </w:t>
      </w:r>
    </w:p>
    <w:p w14:paraId="0B8240D4" w14:textId="7151497B" w:rsidR="00762E78" w:rsidRPr="00964AA6" w:rsidRDefault="00762E78" w:rsidP="00046EC7">
      <w:pPr>
        <w:pStyle w:val="Heading2"/>
      </w:pPr>
      <w:r w:rsidRPr="00964AA6">
        <w:lastRenderedPageBreak/>
        <w:t>How are plan variation amounts worked out? </w:t>
      </w:r>
    </w:p>
    <w:p w14:paraId="089B346E" w14:textId="139D29C0" w:rsidR="00762E78" w:rsidRDefault="002100E2" w:rsidP="00046EC7">
      <w:pPr>
        <w:pStyle w:val="paragraph"/>
        <w:keepNext/>
        <w:keepLines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9917C1">
        <w:rPr>
          <w:rStyle w:val="normaltextrun"/>
          <w:rFonts w:ascii="Arial" w:hAnsi="Arial" w:cs="Arial"/>
        </w:rPr>
        <w:t xml:space="preserve">Plan </w:t>
      </w:r>
      <w:r w:rsidR="005D6C19" w:rsidRPr="009917C1">
        <w:rPr>
          <w:rStyle w:val="normaltextrun"/>
          <w:rFonts w:ascii="Arial" w:hAnsi="Arial" w:cs="Arial"/>
        </w:rPr>
        <w:t xml:space="preserve">variation amounts </w:t>
      </w:r>
      <w:r w:rsidR="009917C1" w:rsidRPr="009917C1">
        <w:rPr>
          <w:rStyle w:val="normaltextrun"/>
          <w:rFonts w:ascii="Arial" w:hAnsi="Arial" w:cs="Arial"/>
        </w:rPr>
        <w:t xml:space="preserve">are </w:t>
      </w:r>
      <w:r w:rsidR="00762E78">
        <w:rPr>
          <w:rStyle w:val="normaltextrun"/>
          <w:rFonts w:ascii="Arial" w:hAnsi="Arial" w:cs="Arial"/>
        </w:rPr>
        <w:t xml:space="preserve">worked out using the </w:t>
      </w:r>
      <w:r w:rsidR="002E2F1D" w:rsidRPr="00151B4B">
        <w:rPr>
          <w:rStyle w:val="normaltextrun"/>
          <w:rFonts w:ascii="Arial" w:hAnsi="Arial" w:cs="Arial"/>
        </w:rPr>
        <w:t xml:space="preserve">NDIS </w:t>
      </w:r>
      <w:r w:rsidR="00762E78" w:rsidRPr="00151B4B">
        <w:rPr>
          <w:rStyle w:val="normaltextrun"/>
          <w:rFonts w:ascii="Arial" w:hAnsi="Arial" w:cs="Arial"/>
        </w:rPr>
        <w:t>budget method</w:t>
      </w:r>
      <w:r w:rsidR="00151B4B" w:rsidRPr="00151B4B">
        <w:rPr>
          <w:rStyle w:val="normaltextrun"/>
          <w:rFonts w:ascii="Arial" w:hAnsi="Arial" w:cs="Arial"/>
        </w:rPr>
        <w:t xml:space="preserve">. More can be found </w:t>
      </w:r>
      <w:r w:rsidR="000B4160" w:rsidRPr="000B4160">
        <w:rPr>
          <w:rFonts w:ascii="Arial" w:hAnsi="Arial" w:cs="Arial"/>
        </w:rPr>
        <w:t>on</w:t>
      </w:r>
      <w:r w:rsidR="000B4160">
        <w:rPr>
          <w:rFonts w:ascii="Arial" w:hAnsi="Arial" w:cs="Arial"/>
        </w:rPr>
        <w:t xml:space="preserve"> the </w:t>
      </w:r>
      <w:hyperlink r:id="rId20" w:history="1">
        <w:r w:rsidR="00CA2DC6" w:rsidRPr="00CA2DC6">
          <w:rPr>
            <w:rStyle w:val="Hyperlink"/>
            <w:rFonts w:ascii="Arial" w:hAnsi="Arial" w:cs="Arial"/>
          </w:rPr>
          <w:t>Working out a reasonable and necessary budget factsheet</w:t>
        </w:r>
      </w:hyperlink>
      <w:r w:rsidR="00762E78" w:rsidRPr="00151B4B">
        <w:rPr>
          <w:rStyle w:val="normaltextrun"/>
          <w:rFonts w:ascii="Arial" w:hAnsi="Arial" w:cs="Arial"/>
        </w:rPr>
        <w:t>.</w:t>
      </w:r>
      <w:r w:rsidR="00762E78">
        <w:rPr>
          <w:rStyle w:val="normaltextrun"/>
          <w:rFonts w:ascii="Arial" w:hAnsi="Arial" w:cs="Arial"/>
        </w:rPr>
        <w:t xml:space="preserve"> The NDIA will follow </w:t>
      </w:r>
      <w:r w:rsidR="00216F23">
        <w:rPr>
          <w:rStyle w:val="normaltextrun"/>
          <w:rFonts w:ascii="Arial" w:hAnsi="Arial" w:cs="Arial"/>
        </w:rPr>
        <w:t xml:space="preserve">different </w:t>
      </w:r>
      <w:r w:rsidR="00762E78">
        <w:rPr>
          <w:rStyle w:val="normaltextrun"/>
          <w:rFonts w:ascii="Arial" w:hAnsi="Arial" w:cs="Arial"/>
        </w:rPr>
        <w:t xml:space="preserve">steps in the budget method to calculate </w:t>
      </w:r>
      <w:r w:rsidR="009917C1">
        <w:rPr>
          <w:rStyle w:val="normaltextrun"/>
          <w:rFonts w:ascii="Arial" w:hAnsi="Arial" w:cs="Arial"/>
        </w:rPr>
        <w:t>plan</w:t>
      </w:r>
      <w:r w:rsidR="00762E78">
        <w:rPr>
          <w:rStyle w:val="normaltextrun"/>
          <w:rFonts w:ascii="Arial" w:hAnsi="Arial" w:cs="Arial"/>
        </w:rPr>
        <w:t xml:space="preserve"> funding, depending on the reason for the variation.</w:t>
      </w:r>
      <w:r w:rsidR="00291FCC">
        <w:rPr>
          <w:rStyle w:val="normaltextrun"/>
          <w:rFonts w:ascii="Arial" w:hAnsi="Arial" w:cs="Arial"/>
        </w:rPr>
        <w:t xml:space="preserve"> </w:t>
      </w:r>
      <w:r w:rsidR="00762E78">
        <w:rPr>
          <w:rStyle w:val="normaltextrun"/>
          <w:rFonts w:ascii="Arial" w:hAnsi="Arial" w:cs="Arial"/>
        </w:rPr>
        <w:t xml:space="preserve">For example, an updated </w:t>
      </w:r>
      <w:r w:rsidR="00D24443">
        <w:rPr>
          <w:rStyle w:val="normaltextrun"/>
          <w:rFonts w:ascii="Arial" w:hAnsi="Arial" w:cs="Arial"/>
        </w:rPr>
        <w:t xml:space="preserve">assistive technology </w:t>
      </w:r>
      <w:r w:rsidR="00762E78">
        <w:rPr>
          <w:rStyle w:val="normaltextrun"/>
          <w:rFonts w:ascii="Arial" w:hAnsi="Arial" w:cs="Arial"/>
        </w:rPr>
        <w:t xml:space="preserve">quote </w:t>
      </w:r>
      <w:r w:rsidR="00301638">
        <w:rPr>
          <w:rStyle w:val="normaltextrun"/>
          <w:rFonts w:ascii="Arial" w:hAnsi="Arial" w:cs="Arial"/>
        </w:rPr>
        <w:t xml:space="preserve">would need a different </w:t>
      </w:r>
      <w:r w:rsidR="00BF5A89">
        <w:rPr>
          <w:rStyle w:val="normaltextrun"/>
          <w:rFonts w:ascii="Arial" w:hAnsi="Arial" w:cs="Arial"/>
        </w:rPr>
        <w:t>variation calculation</w:t>
      </w:r>
      <w:r w:rsidR="00ED3D6C">
        <w:rPr>
          <w:rStyle w:val="normaltextrun"/>
          <w:rFonts w:ascii="Arial" w:hAnsi="Arial" w:cs="Arial"/>
        </w:rPr>
        <w:t xml:space="preserve"> compared to</w:t>
      </w:r>
      <w:r w:rsidR="00762E78">
        <w:rPr>
          <w:rStyle w:val="normaltextrun"/>
          <w:rFonts w:ascii="Arial" w:hAnsi="Arial" w:cs="Arial"/>
        </w:rPr>
        <w:t> crisis or emergency funding</w:t>
      </w:r>
      <w:r w:rsidR="00442713">
        <w:rPr>
          <w:rStyle w:val="normaltextrun"/>
          <w:rFonts w:ascii="Arial" w:hAnsi="Arial" w:cs="Arial"/>
        </w:rPr>
        <w:t xml:space="preserve"> ca</w:t>
      </w:r>
      <w:r w:rsidR="00365FB7">
        <w:rPr>
          <w:rStyle w:val="normaltextrun"/>
          <w:rFonts w:ascii="Arial" w:hAnsi="Arial" w:cs="Arial"/>
        </w:rPr>
        <w:t xml:space="preserve">lculations. </w:t>
      </w:r>
    </w:p>
    <w:p w14:paraId="3F980D60" w14:textId="7D364C61" w:rsidR="00BA10AD" w:rsidRPr="00BA10AD" w:rsidRDefault="00960EB3" w:rsidP="00960EB3">
      <w:pPr>
        <w:pStyle w:val="Heading2"/>
      </w:pPr>
      <w:r>
        <w:t xml:space="preserve">When is a </w:t>
      </w:r>
      <w:r w:rsidR="001F7A1E">
        <w:t xml:space="preserve">NDIS </w:t>
      </w:r>
      <w:r w:rsidR="00A707FB">
        <w:t xml:space="preserve">plan </w:t>
      </w:r>
      <w:r>
        <w:t>reassessment needed</w:t>
      </w:r>
      <w:r w:rsidR="001F7A1E">
        <w:t>?</w:t>
      </w:r>
    </w:p>
    <w:p w14:paraId="55543811" w14:textId="77777777" w:rsidR="00960EB3" w:rsidRDefault="00960EB3" w:rsidP="00960EB3">
      <w:pPr>
        <w:spacing w:before="0" w:after="0" w:line="360" w:lineRule="auto"/>
        <w:rPr>
          <w:rFonts w:cs="Arial"/>
        </w:rPr>
      </w:pPr>
      <w:r w:rsidRPr="006131A3">
        <w:rPr>
          <w:rFonts w:cs="Arial"/>
        </w:rPr>
        <w:t xml:space="preserve">A reassessment is used when: </w:t>
      </w:r>
    </w:p>
    <w:p w14:paraId="1AF7D47F" w14:textId="77777777" w:rsidR="00960EB3" w:rsidRPr="006C7C05" w:rsidRDefault="00960EB3" w:rsidP="00960EB3">
      <w:pPr>
        <w:pStyle w:val="ListParagraph"/>
        <w:numPr>
          <w:ilvl w:val="0"/>
          <w:numId w:val="43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support needs have changed significantly, and </w:t>
      </w:r>
    </w:p>
    <w:p w14:paraId="309FCA54" w14:textId="77777777" w:rsidR="00960EB3" w:rsidRPr="006C7C05" w:rsidRDefault="00960EB3" w:rsidP="00960EB3">
      <w:pPr>
        <w:pStyle w:val="ListParagraph"/>
        <w:numPr>
          <w:ilvl w:val="0"/>
          <w:numId w:val="43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>those changes are ongoing</w:t>
      </w:r>
      <w:r>
        <w:rPr>
          <w:rFonts w:cs="Arial"/>
        </w:rPr>
        <w:t>.</w:t>
      </w:r>
      <w:r w:rsidRPr="006C7C05">
        <w:rPr>
          <w:rFonts w:cs="Arial"/>
        </w:rPr>
        <w:t xml:space="preserve"> </w:t>
      </w:r>
    </w:p>
    <w:p w14:paraId="14310E83" w14:textId="2590627B" w:rsidR="00960EB3" w:rsidRDefault="00960EB3" w:rsidP="00960EB3">
      <w:pPr>
        <w:spacing w:before="0" w:after="0" w:line="360" w:lineRule="auto"/>
        <w:rPr>
          <w:rFonts w:cs="Arial"/>
        </w:rPr>
      </w:pPr>
      <w:r w:rsidRPr="006131A3">
        <w:rPr>
          <w:rFonts w:cs="Arial"/>
        </w:rPr>
        <w:t xml:space="preserve">In </w:t>
      </w:r>
      <w:r w:rsidR="00A707FB">
        <w:rPr>
          <w:rFonts w:cs="Arial"/>
        </w:rPr>
        <w:t>summary</w:t>
      </w:r>
      <w:r w:rsidRPr="006131A3">
        <w:rPr>
          <w:rFonts w:cs="Arial"/>
        </w:rPr>
        <w:t xml:space="preserve">: </w:t>
      </w:r>
    </w:p>
    <w:p w14:paraId="39066EAA" w14:textId="44BF2DA8" w:rsidR="00960EB3" w:rsidRPr="006C7C05" w:rsidRDefault="00A707FB" w:rsidP="00960EB3">
      <w:pPr>
        <w:pStyle w:val="ListParagraph"/>
        <w:numPr>
          <w:ilvl w:val="0"/>
          <w:numId w:val="42"/>
        </w:numPr>
        <w:spacing w:before="0" w:after="0" w:line="360" w:lineRule="auto"/>
        <w:rPr>
          <w:rFonts w:cs="Arial"/>
        </w:rPr>
      </w:pPr>
      <w:r>
        <w:rPr>
          <w:rFonts w:cs="Arial"/>
        </w:rPr>
        <w:t xml:space="preserve">NDIS plan </w:t>
      </w:r>
      <w:r w:rsidR="00960EB3" w:rsidRPr="006C7C05">
        <w:rPr>
          <w:rFonts w:cs="Arial"/>
        </w:rPr>
        <w:t xml:space="preserve">variations adjust existing supports </w:t>
      </w:r>
    </w:p>
    <w:p w14:paraId="46D036A4" w14:textId="5CA860B2" w:rsidR="00960EB3" w:rsidRPr="006C7C05" w:rsidRDefault="00A707FB" w:rsidP="00960EB3">
      <w:pPr>
        <w:pStyle w:val="ListParagraph"/>
        <w:numPr>
          <w:ilvl w:val="0"/>
          <w:numId w:val="42"/>
        </w:numPr>
        <w:spacing w:before="0" w:after="0" w:line="360" w:lineRule="auto"/>
        <w:rPr>
          <w:rFonts w:cs="Arial"/>
        </w:rPr>
      </w:pPr>
      <w:r>
        <w:rPr>
          <w:rFonts w:cs="Arial"/>
        </w:rPr>
        <w:t xml:space="preserve">NDIS plan </w:t>
      </w:r>
      <w:r w:rsidR="00960EB3" w:rsidRPr="006C7C05">
        <w:rPr>
          <w:rFonts w:cs="Arial"/>
        </w:rPr>
        <w:t>reassessments reconsider support needs in full</w:t>
      </w:r>
    </w:p>
    <w:p w14:paraId="61C800F6" w14:textId="4358AC03" w:rsidR="00BA10AD" w:rsidRDefault="00960EB3" w:rsidP="00F97C8D">
      <w:pPr>
        <w:pStyle w:val="Heading2"/>
      </w:pPr>
      <w:r>
        <w:t xml:space="preserve">What this means </w:t>
      </w:r>
    </w:p>
    <w:p w14:paraId="471852CC" w14:textId="77777777" w:rsidR="00960EB3" w:rsidRDefault="00960EB3" w:rsidP="00960EB3">
      <w:pPr>
        <w:spacing w:before="0" w:after="0" w:line="360" w:lineRule="auto"/>
        <w:rPr>
          <w:rFonts w:cs="Arial"/>
        </w:rPr>
      </w:pPr>
      <w:r w:rsidRPr="3FF01557">
        <w:rPr>
          <w:rFonts w:cs="Arial"/>
        </w:rPr>
        <w:t xml:space="preserve">Under new framework plans: </w:t>
      </w:r>
    </w:p>
    <w:p w14:paraId="0B2D3E32" w14:textId="77777777" w:rsidR="00960EB3" w:rsidRPr="006C7C05" w:rsidRDefault="00960EB3" w:rsidP="00960EB3">
      <w:pPr>
        <w:pStyle w:val="ListParagraph"/>
        <w:numPr>
          <w:ilvl w:val="0"/>
          <w:numId w:val="45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plans last longer (up to five years) </w:t>
      </w:r>
    </w:p>
    <w:p w14:paraId="61B7AEB9" w14:textId="71B630F6" w:rsidR="00960EB3" w:rsidRPr="006C7C05" w:rsidRDefault="00960EB3" w:rsidP="00960EB3">
      <w:pPr>
        <w:pStyle w:val="ListParagraph"/>
        <w:numPr>
          <w:ilvl w:val="0"/>
          <w:numId w:val="45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more changes are made through </w:t>
      </w:r>
      <w:r w:rsidR="00785E3F">
        <w:rPr>
          <w:rFonts w:cs="Arial"/>
        </w:rPr>
        <w:t xml:space="preserve">plan </w:t>
      </w:r>
      <w:r w:rsidRPr="006C7C05">
        <w:rPr>
          <w:rFonts w:cs="Arial"/>
        </w:rPr>
        <w:t xml:space="preserve">variations </w:t>
      </w:r>
    </w:p>
    <w:p w14:paraId="5EB6CFA3" w14:textId="422D17C1" w:rsidR="00960EB3" w:rsidRPr="006C7C05" w:rsidRDefault="00960EB3" w:rsidP="00960EB3">
      <w:pPr>
        <w:pStyle w:val="ListParagraph"/>
        <w:numPr>
          <w:ilvl w:val="0"/>
          <w:numId w:val="45"/>
        </w:numPr>
        <w:spacing w:before="0" w:after="0" w:line="360" w:lineRule="auto"/>
        <w:rPr>
          <w:rFonts w:cs="Arial"/>
        </w:rPr>
      </w:pPr>
      <w:r w:rsidRPr="006C7C05">
        <w:rPr>
          <w:rFonts w:cs="Arial"/>
        </w:rPr>
        <w:t xml:space="preserve">fewer </w:t>
      </w:r>
      <w:r w:rsidR="00785E3F">
        <w:rPr>
          <w:rFonts w:cs="Arial"/>
        </w:rPr>
        <w:t xml:space="preserve">plan </w:t>
      </w:r>
      <w:r w:rsidRPr="006C7C05">
        <w:rPr>
          <w:rFonts w:cs="Arial"/>
        </w:rPr>
        <w:t xml:space="preserve">reassessments are </w:t>
      </w:r>
      <w:r w:rsidR="005F5E53">
        <w:rPr>
          <w:rFonts w:cs="Arial"/>
        </w:rPr>
        <w:t>expected</w:t>
      </w:r>
      <w:r w:rsidRPr="006C7C05">
        <w:rPr>
          <w:rFonts w:cs="Arial"/>
        </w:rPr>
        <w:t xml:space="preserve"> </w:t>
      </w:r>
    </w:p>
    <w:p w14:paraId="264897A7" w14:textId="398D72C6" w:rsidR="00960EB3" w:rsidRPr="00B36112" w:rsidRDefault="00960EB3" w:rsidP="00960EB3">
      <w:pPr>
        <w:spacing w:before="0" w:after="0" w:line="360" w:lineRule="auto"/>
        <w:rPr>
          <w:rFonts w:cs="Arial"/>
        </w:rPr>
      </w:pPr>
      <w:r w:rsidRPr="00B36112">
        <w:rPr>
          <w:rFonts w:cs="Arial"/>
        </w:rPr>
        <w:t xml:space="preserve">This means </w:t>
      </w:r>
      <w:r w:rsidR="00137637">
        <w:rPr>
          <w:rFonts w:cs="Arial"/>
        </w:rPr>
        <w:t>participants will have more certainty</w:t>
      </w:r>
      <w:r w:rsidRPr="00B36112">
        <w:rPr>
          <w:rFonts w:cs="Arial"/>
        </w:rPr>
        <w:t xml:space="preserve"> and</w:t>
      </w:r>
      <w:r w:rsidR="0040266A">
        <w:rPr>
          <w:rFonts w:cs="Arial"/>
        </w:rPr>
        <w:t xml:space="preserve"> should need</w:t>
      </w:r>
      <w:r w:rsidRPr="00B36112">
        <w:rPr>
          <w:rFonts w:cs="Arial"/>
        </w:rPr>
        <w:t xml:space="preserve"> fewer full plan reviews.</w:t>
      </w:r>
    </w:p>
    <w:p w14:paraId="49EEA9AC" w14:textId="77777777" w:rsidR="00960EB3" w:rsidRPr="00493DBB" w:rsidRDefault="00960EB3" w:rsidP="00960EB3">
      <w:pPr>
        <w:spacing w:before="0" w:after="0" w:line="360" w:lineRule="auto"/>
        <w:rPr>
          <w:rFonts w:cs="Arial"/>
          <w:sz w:val="16"/>
          <w:szCs w:val="16"/>
        </w:rPr>
      </w:pPr>
    </w:p>
    <w:p w14:paraId="63F01AAD" w14:textId="77777777" w:rsidR="00960EB3" w:rsidRPr="00E627A7" w:rsidRDefault="00960EB3" w:rsidP="00960EB3">
      <w:pPr>
        <w:spacing w:before="0" w:after="0" w:line="360" w:lineRule="auto"/>
        <w:rPr>
          <w:rFonts w:cs="Arial"/>
          <w:b/>
          <w:bCs/>
        </w:rPr>
      </w:pPr>
      <w:r w:rsidRPr="00E627A7">
        <w:rPr>
          <w:rFonts w:cs="Arial"/>
          <w:b/>
          <w:bCs/>
        </w:rPr>
        <w:t>Where to get more information</w:t>
      </w:r>
    </w:p>
    <w:p w14:paraId="0D3C4DF8" w14:textId="20C23C2C" w:rsidR="00960EB3" w:rsidRPr="00A01929" w:rsidRDefault="00960EB3" w:rsidP="00960EB3">
      <w:pPr>
        <w:numPr>
          <w:ilvl w:val="0"/>
          <w:numId w:val="44"/>
        </w:numPr>
        <w:spacing w:before="0" w:after="0" w:line="360" w:lineRule="auto"/>
        <w:rPr>
          <w:rFonts w:cs="Arial"/>
        </w:rPr>
      </w:pPr>
      <w:r w:rsidRPr="00A01929">
        <w:rPr>
          <w:rFonts w:cs="Arial"/>
        </w:rPr>
        <w:t>N</w:t>
      </w:r>
      <w:r w:rsidR="00617204">
        <w:rPr>
          <w:rFonts w:cs="Arial"/>
        </w:rPr>
        <w:t>ational Disability Insurance Agency</w:t>
      </w:r>
      <w:r w:rsidRPr="00A01929">
        <w:rPr>
          <w:rFonts w:cs="Arial"/>
        </w:rPr>
        <w:t xml:space="preserve"> website: </w:t>
      </w:r>
      <w:hyperlink r:id="rId21" w:history="1">
        <w:r w:rsidRPr="00A01929">
          <w:rPr>
            <w:rStyle w:val="Hyperlink"/>
            <w:rFonts w:cs="Arial"/>
          </w:rPr>
          <w:t>Changing your plan</w:t>
        </w:r>
      </w:hyperlink>
      <w:r w:rsidR="00A01929">
        <w:rPr>
          <w:rFonts w:cs="Arial"/>
        </w:rPr>
        <w:t xml:space="preserve"> </w:t>
      </w:r>
    </w:p>
    <w:p w14:paraId="5D87E4E1" w14:textId="6C5F394B" w:rsidR="00960EB3" w:rsidRPr="00EF645D" w:rsidRDefault="00960EB3" w:rsidP="00960EB3">
      <w:pPr>
        <w:numPr>
          <w:ilvl w:val="0"/>
          <w:numId w:val="44"/>
        </w:numPr>
        <w:spacing w:before="0" w:after="0" w:line="360" w:lineRule="auto"/>
        <w:rPr>
          <w:rFonts w:cs="Arial"/>
        </w:rPr>
      </w:pPr>
      <w:r w:rsidRPr="00EF645D">
        <w:rPr>
          <w:rFonts w:cs="Arial"/>
        </w:rPr>
        <w:t xml:space="preserve">Department </w:t>
      </w:r>
      <w:r w:rsidR="00617204" w:rsidRPr="00EF645D">
        <w:rPr>
          <w:rFonts w:cs="Arial"/>
        </w:rPr>
        <w:t xml:space="preserve">of Health, Disability and Ageing </w:t>
      </w:r>
      <w:r w:rsidRPr="00EF645D">
        <w:rPr>
          <w:rFonts w:cs="Arial"/>
        </w:rPr>
        <w:t xml:space="preserve">website: </w:t>
      </w:r>
      <w:hyperlink r:id="rId22" w:history="1">
        <w:r w:rsidRPr="002724A2">
          <w:rPr>
            <w:rStyle w:val="Hyperlink"/>
            <w:rFonts w:cs="Arial"/>
          </w:rPr>
          <w:t xml:space="preserve">NDIS Act </w:t>
        </w:r>
        <w:r w:rsidR="002724A2" w:rsidRPr="002724A2">
          <w:rPr>
            <w:rStyle w:val="Hyperlink"/>
            <w:rFonts w:cs="Arial"/>
          </w:rPr>
          <w:t>amendment</w:t>
        </w:r>
        <w:r w:rsidRPr="002724A2">
          <w:rPr>
            <w:rStyle w:val="Hyperlink"/>
            <w:rFonts w:cs="Arial"/>
          </w:rPr>
          <w:t>s</w:t>
        </w:r>
      </w:hyperlink>
    </w:p>
    <w:p w14:paraId="6AE9C9C1" w14:textId="4123AB4B" w:rsidR="007C2758" w:rsidRPr="00070FEA" w:rsidRDefault="007C2758" w:rsidP="007F0BA9">
      <w:pPr>
        <w:pStyle w:val="Boxtext"/>
        <w:keepNext/>
        <w:keepLines/>
        <w:ind w:left="142"/>
        <w:rPr>
          <w:rStyle w:val="Strong"/>
        </w:rPr>
      </w:pPr>
      <w:r w:rsidRPr="00070FEA">
        <w:rPr>
          <w:rStyle w:val="Strong"/>
        </w:rPr>
        <w:lastRenderedPageBreak/>
        <w:t>Examples</w:t>
      </w:r>
    </w:p>
    <w:p w14:paraId="2DC09255" w14:textId="0A9D0CDB" w:rsidR="007C2758" w:rsidRDefault="007C2758" w:rsidP="007F0BA9">
      <w:pPr>
        <w:pStyle w:val="Boxtext"/>
        <w:keepNext/>
        <w:keepLines/>
        <w:ind w:left="142"/>
        <w:rPr>
          <w:b/>
        </w:rPr>
      </w:pPr>
      <w:r w:rsidRPr="007C2758">
        <w:rPr>
          <w:b/>
        </w:rPr>
        <w:t>Plan variation</w:t>
      </w:r>
      <w:r w:rsidRPr="007C2758">
        <w:br/>
      </w:r>
      <w:r w:rsidR="005A1F56">
        <w:t>A participant’s</w:t>
      </w:r>
      <w:r w:rsidRPr="007C2758">
        <w:t xml:space="preserve"> wheelchair breaks and needs to be replaced.</w:t>
      </w:r>
      <w:r w:rsidRPr="007C2758">
        <w:br/>
      </w:r>
      <w:r w:rsidR="00785E3F">
        <w:t>The participant</w:t>
      </w:r>
      <w:r w:rsidRPr="007C2758">
        <w:t xml:space="preserve"> provide</w:t>
      </w:r>
      <w:r w:rsidR="00785E3F">
        <w:t>s</w:t>
      </w:r>
      <w:r w:rsidRPr="007C2758">
        <w:t xml:space="preserve"> a quote and a report to the NDIA.</w:t>
      </w:r>
      <w:r w:rsidRPr="007C2758">
        <w:br/>
      </w:r>
      <w:r w:rsidR="00785E3F">
        <w:t>The</w:t>
      </w:r>
      <w:r w:rsidRPr="007C2758">
        <w:t xml:space="preserve"> plan is </w:t>
      </w:r>
      <w:r w:rsidR="00515AF6">
        <w:t>updated</w:t>
      </w:r>
      <w:r w:rsidRPr="007C2758">
        <w:t xml:space="preserve"> to add funding for a new wheelchair without creating a new plan.</w:t>
      </w:r>
    </w:p>
    <w:p w14:paraId="39A8FD28" w14:textId="76DBCBB3" w:rsidR="007C2758" w:rsidRPr="007C2758" w:rsidRDefault="007C2758" w:rsidP="007F0BA9">
      <w:pPr>
        <w:pStyle w:val="Boxtext"/>
        <w:keepNext/>
        <w:keepLines/>
        <w:ind w:left="142"/>
        <w:rPr>
          <w:b/>
        </w:rPr>
      </w:pPr>
      <w:r w:rsidRPr="007C2758">
        <w:rPr>
          <w:b/>
        </w:rPr>
        <w:t>Plan reassessment</w:t>
      </w:r>
      <w:r w:rsidRPr="007C2758">
        <w:br/>
      </w:r>
      <w:r w:rsidR="00511DD1">
        <w:t>A participant’s</w:t>
      </w:r>
      <w:r w:rsidRPr="007C2758">
        <w:t xml:space="preserve"> condition changes and </w:t>
      </w:r>
      <w:r w:rsidR="00511DD1">
        <w:t>they</w:t>
      </w:r>
      <w:r w:rsidRPr="007C2758">
        <w:t xml:space="preserve"> now need daily personal care and more support to live independently.</w:t>
      </w:r>
      <w:r w:rsidRPr="007C2758">
        <w:br/>
      </w:r>
      <w:r w:rsidR="00511DD1">
        <w:t>The participant’s</w:t>
      </w:r>
      <w:r w:rsidRPr="007C2758">
        <w:t xml:space="preserve"> support needs are reviewed in full.</w:t>
      </w:r>
      <w:r w:rsidRPr="007C2758">
        <w:br/>
        <w:t xml:space="preserve">A new </w:t>
      </w:r>
      <w:r w:rsidR="00A35958">
        <w:t xml:space="preserve">NDIS </w:t>
      </w:r>
      <w:r w:rsidRPr="007C2758">
        <w:t>plan is created.</w:t>
      </w:r>
    </w:p>
    <w:p w14:paraId="2D035931" w14:textId="16127627" w:rsidR="00190CC7" w:rsidRPr="00BD13C3" w:rsidRDefault="00190CC7" w:rsidP="00F64915"/>
    <w:sectPr w:rsidR="00190CC7" w:rsidRPr="00BD13C3" w:rsidSect="00D53E84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00" w:right="851" w:bottom="1134" w:left="851" w:header="2211" w:footer="9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D90C" w14:textId="77777777" w:rsidR="00AC7887" w:rsidRDefault="00AC7887" w:rsidP="0076491B">
      <w:pPr>
        <w:spacing w:before="0" w:after="0" w:line="240" w:lineRule="auto"/>
      </w:pPr>
      <w:r>
        <w:separator/>
      </w:r>
    </w:p>
  </w:endnote>
  <w:endnote w:type="continuationSeparator" w:id="0">
    <w:p w14:paraId="0A069319" w14:textId="77777777" w:rsidR="00AC7887" w:rsidRDefault="00AC7887" w:rsidP="00764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809617"/>
      <w:docPartObj>
        <w:docPartGallery w:val="Page Numbers (Bottom of Page)"/>
        <w:docPartUnique/>
      </w:docPartObj>
    </w:sdtPr>
    <w:sdtEndPr/>
    <w:sdtContent>
      <w:p w14:paraId="62E0D155" w14:textId="2887F9B2" w:rsidR="003E73F6" w:rsidRDefault="003E73F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7005599" w14:textId="77777777" w:rsidR="003E73F6" w:rsidRDefault="003E73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454605"/>
      <w:docPartObj>
        <w:docPartGallery w:val="Page Numbers (Bottom of Page)"/>
        <w:docPartUnique/>
      </w:docPartObj>
    </w:sdtPr>
    <w:sdtEndPr/>
    <w:sdtContent>
      <w:p w14:paraId="2A1EBDF8" w14:textId="232E4837" w:rsidR="00976D0F" w:rsidRDefault="00976D0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0B56634" w14:textId="77777777" w:rsidR="00976D0F" w:rsidRDefault="00976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3F13" w14:textId="77777777" w:rsidR="00AC7887" w:rsidRDefault="00AC7887" w:rsidP="0076491B">
      <w:pPr>
        <w:spacing w:before="0" w:after="0" w:line="240" w:lineRule="auto"/>
      </w:pPr>
      <w:r>
        <w:separator/>
      </w:r>
    </w:p>
  </w:footnote>
  <w:footnote w:type="continuationSeparator" w:id="0">
    <w:p w14:paraId="38C2940C" w14:textId="77777777" w:rsidR="00AC7887" w:rsidRDefault="00AC7887" w:rsidP="00764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F94A" w14:textId="7FF51C44" w:rsidR="0020407A" w:rsidRDefault="004904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8E77258" wp14:editId="479C6F5B">
              <wp:simplePos x="0" y="0"/>
              <wp:positionH relativeFrom="column">
                <wp:posOffset>2562225</wp:posOffset>
              </wp:positionH>
              <wp:positionV relativeFrom="paragraph">
                <wp:posOffset>-1200150</wp:posOffset>
              </wp:positionV>
              <wp:extent cx="971550" cy="409575"/>
              <wp:effectExtent l="0" t="0" r="0" b="9525"/>
              <wp:wrapNone/>
              <wp:docPr id="52998304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11AD68" w14:textId="52D3A106" w:rsidR="00490426" w:rsidRPr="00A24383" w:rsidRDefault="00490426" w:rsidP="00490426">
                          <w:pPr>
                            <w:rPr>
                              <w:b/>
                              <w:bCs/>
                              <w:color w:val="DF0000"/>
                            </w:rPr>
                          </w:pPr>
                          <w:r w:rsidRPr="00A24383">
                            <w:rPr>
                              <w:b/>
                              <w:bCs/>
                              <w:color w:val="DF0000"/>
                            </w:rPr>
                            <w:t>OFFIC</w:t>
                          </w:r>
                          <w:r w:rsidR="00A24383">
                            <w:rPr>
                              <w:b/>
                              <w:bCs/>
                              <w:color w:val="DF0000"/>
                            </w:rPr>
                            <w:t>I</w:t>
                          </w:r>
                          <w:r w:rsidRPr="00A24383">
                            <w:rPr>
                              <w:b/>
                              <w:bCs/>
                              <w:color w:val="DF0000"/>
                            </w:rPr>
                            <w:t>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7725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01.75pt;margin-top:-94.5pt;width:76.5pt;height:32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" fillcolor="#f1f2f2 [3201]" stroked="f" strokeweight=".5pt">
              <v:textbox>
                <w:txbxContent>
                  <w:p w14:paraId="5411AD68" w14:textId="52D3A106" w:rsidR="00490426" w:rsidRPr="00A24383" w:rsidRDefault="00490426" w:rsidP="00490426">
                    <w:pPr>
                      <w:rPr>
                        <w:b/>
                        <w:bCs/>
                        <w:color w:val="DF0000"/>
                      </w:rPr>
                    </w:pPr>
                    <w:r w:rsidRPr="00A24383">
                      <w:rPr>
                        <w:b/>
                        <w:bCs/>
                        <w:color w:val="DF0000"/>
                      </w:rPr>
                      <w:t>OFFIC</w:t>
                    </w:r>
                    <w:r w:rsidR="00A24383">
                      <w:rPr>
                        <w:b/>
                        <w:bCs/>
                        <w:color w:val="DF0000"/>
                      </w:rPr>
                      <w:t>I</w:t>
                    </w:r>
                    <w:r w:rsidRPr="00A24383">
                      <w:rPr>
                        <w:b/>
                        <w:bCs/>
                        <w:color w:val="DF0000"/>
                      </w:rPr>
                      <w:t>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8EAB" w14:textId="55C8CF1B" w:rsidR="0076491B" w:rsidRDefault="00490426"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41846DE" wp14:editId="7F26484F">
              <wp:simplePos x="0" y="0"/>
              <wp:positionH relativeFrom="column">
                <wp:align>center</wp:align>
              </wp:positionH>
              <wp:positionV relativeFrom="paragraph">
                <wp:posOffset>-280670</wp:posOffset>
              </wp:positionV>
              <wp:extent cx="972000" cy="410400"/>
              <wp:effectExtent l="0" t="0" r="0" b="8890"/>
              <wp:wrapNone/>
              <wp:docPr id="20563983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41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CECC9D" w14:textId="12CCB8A1" w:rsidR="00490426" w:rsidRPr="00A24383" w:rsidRDefault="00490426" w:rsidP="00490426">
                          <w:pPr>
                            <w:rPr>
                              <w:b/>
                              <w:bCs/>
                              <w:color w:val="DF0000"/>
                            </w:rPr>
                          </w:pPr>
                          <w:r w:rsidRPr="00A24383">
                            <w:rPr>
                              <w:b/>
                              <w:bCs/>
                              <w:color w:val="DF0000"/>
                            </w:rPr>
                            <w:t>OFFIC</w:t>
                          </w:r>
                          <w:r w:rsidR="00A24383">
                            <w:rPr>
                              <w:b/>
                              <w:bCs/>
                              <w:color w:val="DF0000"/>
                            </w:rPr>
                            <w:t>I</w:t>
                          </w:r>
                          <w:r w:rsidRPr="00A24383">
                            <w:rPr>
                              <w:b/>
                              <w:bCs/>
                              <w:color w:val="DF0000"/>
                            </w:rPr>
                            <w:t>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846D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22.1pt;width:76.55pt;height:32.3pt;z-index:25165824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" fillcolor="#f1f2f2 [3201]" stroked="f" strokeweight=".5pt">
              <v:textbox>
                <w:txbxContent>
                  <w:p w14:paraId="0ACECC9D" w14:textId="12CCB8A1" w:rsidR="00490426" w:rsidRPr="00A24383" w:rsidRDefault="00490426" w:rsidP="00490426">
                    <w:pPr>
                      <w:rPr>
                        <w:b/>
                        <w:bCs/>
                        <w:color w:val="DF0000"/>
                      </w:rPr>
                    </w:pPr>
                    <w:r w:rsidRPr="00A24383">
                      <w:rPr>
                        <w:b/>
                        <w:bCs/>
                        <w:color w:val="DF0000"/>
                      </w:rPr>
                      <w:t>OFFIC</w:t>
                    </w:r>
                    <w:r w:rsidR="00A24383">
                      <w:rPr>
                        <w:b/>
                        <w:bCs/>
                        <w:color w:val="DF0000"/>
                      </w:rPr>
                      <w:t>I</w:t>
                    </w:r>
                    <w:r w:rsidRPr="00A24383">
                      <w:rPr>
                        <w:b/>
                        <w:bCs/>
                        <w:color w:val="DF0000"/>
                      </w:rPr>
                      <w:t>AL</w:t>
                    </w:r>
                  </w:p>
                </w:txbxContent>
              </v:textbox>
            </v:shape>
          </w:pict>
        </mc:Fallback>
      </mc:AlternateContent>
    </w:r>
    <w:r w:rsidR="00FD4616">
      <w:rPr>
        <w:noProof/>
      </w:rPr>
      <w:drawing>
        <wp:anchor distT="0" distB="0" distL="114300" distR="114300" simplePos="0" relativeHeight="251658241" behindDoc="1" locked="0" layoutInCell="1" allowOverlap="1" wp14:anchorId="63401DFA" wp14:editId="07E7BED8">
          <wp:simplePos x="0" y="0"/>
          <wp:positionH relativeFrom="page">
            <wp:posOffset>-55659</wp:posOffset>
          </wp:positionH>
          <wp:positionV relativeFrom="page">
            <wp:posOffset>-143123</wp:posOffset>
          </wp:positionV>
          <wp:extent cx="7602234" cy="3705228"/>
          <wp:effectExtent l="0" t="0" r="0" b="0"/>
          <wp:wrapNone/>
          <wp:docPr id="1473278728" name="Picture 14732787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64" b="13464"/>
                  <a:stretch>
                    <a:fillRect/>
                  </a:stretch>
                </pic:blipFill>
                <pic:spPr bwMode="auto">
                  <a:xfrm>
                    <a:off x="0" y="0"/>
                    <a:ext cx="7602234" cy="37052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4616">
      <w:rPr>
        <w:noProof/>
      </w:rPr>
      <w:drawing>
        <wp:anchor distT="0" distB="0" distL="114300" distR="114300" simplePos="0" relativeHeight="251658240" behindDoc="0" locked="0" layoutInCell="1" allowOverlap="1" wp14:anchorId="0F830DDC" wp14:editId="6F7F0B8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981200"/>
          <wp:effectExtent l="0" t="0" r="4445" b="0"/>
          <wp:wrapNone/>
          <wp:docPr id="844810242" name="Picture 8448102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9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4077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0876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D0FC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AAE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3F875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1AE9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C7D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4089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6B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A889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20D58"/>
    <w:multiLevelType w:val="hybridMultilevel"/>
    <w:tmpl w:val="7C4627AE"/>
    <w:lvl w:ilvl="0" w:tplc="9AEA6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012A21"/>
    <w:multiLevelType w:val="hybridMultilevel"/>
    <w:tmpl w:val="F00EFBEE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05B05F11"/>
    <w:multiLevelType w:val="hybridMultilevel"/>
    <w:tmpl w:val="9426DF36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05C913B6"/>
    <w:multiLevelType w:val="hybridMultilevel"/>
    <w:tmpl w:val="E0B66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8B2295"/>
    <w:multiLevelType w:val="hybridMultilevel"/>
    <w:tmpl w:val="C290A552"/>
    <w:lvl w:ilvl="0" w:tplc="0CF8F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9A24CA2"/>
    <w:multiLevelType w:val="multilevel"/>
    <w:tmpl w:val="468E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2692B" w:themeColor="accent5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722DDD"/>
    <w:multiLevelType w:val="hybridMultilevel"/>
    <w:tmpl w:val="574A2A80"/>
    <w:lvl w:ilvl="0" w:tplc="9AEA6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DC056F"/>
    <w:multiLevelType w:val="multilevel"/>
    <w:tmpl w:val="452C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D466BE"/>
    <w:multiLevelType w:val="hybridMultilevel"/>
    <w:tmpl w:val="555AC2EA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033F4D"/>
    <w:multiLevelType w:val="hybridMultilevel"/>
    <w:tmpl w:val="D28025E0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6328CC"/>
    <w:multiLevelType w:val="hybridMultilevel"/>
    <w:tmpl w:val="B614C8A6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BA93043"/>
    <w:multiLevelType w:val="hybridMultilevel"/>
    <w:tmpl w:val="232EEDB8"/>
    <w:lvl w:ilvl="0" w:tplc="9AEA6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802ADA"/>
    <w:multiLevelType w:val="hybridMultilevel"/>
    <w:tmpl w:val="1B167CEC"/>
    <w:lvl w:ilvl="0" w:tplc="3E22FA4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E720C8"/>
    <w:multiLevelType w:val="hybridMultilevel"/>
    <w:tmpl w:val="BB424932"/>
    <w:lvl w:ilvl="0" w:tplc="9AEA6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086FE3"/>
    <w:multiLevelType w:val="hybridMultilevel"/>
    <w:tmpl w:val="B240B27C"/>
    <w:lvl w:ilvl="0" w:tplc="9AEA6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B7D4F"/>
    <w:multiLevelType w:val="hybridMultilevel"/>
    <w:tmpl w:val="6CDCD252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7A094C"/>
    <w:multiLevelType w:val="hybridMultilevel"/>
    <w:tmpl w:val="ADC87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AB3E69"/>
    <w:multiLevelType w:val="multilevel"/>
    <w:tmpl w:val="8B60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2692B" w:themeColor="accent5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D2927"/>
    <w:multiLevelType w:val="multilevel"/>
    <w:tmpl w:val="E240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F52E8C"/>
    <w:multiLevelType w:val="hybridMultilevel"/>
    <w:tmpl w:val="56D6A3B6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AA022B2"/>
    <w:multiLevelType w:val="hybridMultilevel"/>
    <w:tmpl w:val="35E26942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697E56"/>
    <w:multiLevelType w:val="hybridMultilevel"/>
    <w:tmpl w:val="DC6EF808"/>
    <w:lvl w:ilvl="0" w:tplc="9AEA6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6FD7847"/>
    <w:multiLevelType w:val="hybridMultilevel"/>
    <w:tmpl w:val="B288A8B0"/>
    <w:lvl w:ilvl="0" w:tplc="9AEA6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D941C3"/>
    <w:multiLevelType w:val="hybridMultilevel"/>
    <w:tmpl w:val="493E3BD4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F509F4"/>
    <w:multiLevelType w:val="hybridMultilevel"/>
    <w:tmpl w:val="0E4013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4A0CEC"/>
    <w:multiLevelType w:val="hybridMultilevel"/>
    <w:tmpl w:val="9E22F496"/>
    <w:lvl w:ilvl="0" w:tplc="9AEA6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D5D85"/>
    <w:multiLevelType w:val="hybridMultilevel"/>
    <w:tmpl w:val="26D40E96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821845"/>
    <w:multiLevelType w:val="hybridMultilevel"/>
    <w:tmpl w:val="FA32F0A4"/>
    <w:lvl w:ilvl="0" w:tplc="9AEA6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40B22"/>
    <w:multiLevelType w:val="multilevel"/>
    <w:tmpl w:val="84A4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D63674"/>
    <w:multiLevelType w:val="hybridMultilevel"/>
    <w:tmpl w:val="670812D8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3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964CA"/>
    <w:multiLevelType w:val="hybridMultilevel"/>
    <w:tmpl w:val="B5E24EBC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5" w15:restartNumberingAfterBreak="0">
    <w:nsid w:val="7A7361ED"/>
    <w:multiLevelType w:val="hybridMultilevel"/>
    <w:tmpl w:val="03B2410E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6" w15:restartNumberingAfterBreak="0">
    <w:nsid w:val="7A992561"/>
    <w:multiLevelType w:val="hybridMultilevel"/>
    <w:tmpl w:val="AE4C41E0"/>
    <w:lvl w:ilvl="0" w:tplc="9AEA6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C274D"/>
    <w:multiLevelType w:val="multilevel"/>
    <w:tmpl w:val="A55A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2692B" w:themeColor="accent5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E12B17"/>
    <w:multiLevelType w:val="hybridMultilevel"/>
    <w:tmpl w:val="A66AB6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561083">
    <w:abstractNumId w:val="43"/>
  </w:num>
  <w:num w:numId="2" w16cid:durableId="1859654231">
    <w:abstractNumId w:val="22"/>
  </w:num>
  <w:num w:numId="3" w16cid:durableId="1585872083">
    <w:abstractNumId w:val="36"/>
  </w:num>
  <w:num w:numId="4" w16cid:durableId="929628318">
    <w:abstractNumId w:val="37"/>
  </w:num>
  <w:num w:numId="5" w16cid:durableId="675889586">
    <w:abstractNumId w:val="34"/>
  </w:num>
  <w:num w:numId="6" w16cid:durableId="1134985025">
    <w:abstractNumId w:val="30"/>
  </w:num>
  <w:num w:numId="7" w16cid:durableId="1690179744">
    <w:abstractNumId w:val="19"/>
  </w:num>
  <w:num w:numId="8" w16cid:durableId="2132438095">
    <w:abstractNumId w:val="18"/>
  </w:num>
  <w:num w:numId="9" w16cid:durableId="966087162">
    <w:abstractNumId w:val="14"/>
  </w:num>
  <w:num w:numId="10" w16cid:durableId="949972108">
    <w:abstractNumId w:val="31"/>
  </w:num>
  <w:num w:numId="11" w16cid:durableId="561915753">
    <w:abstractNumId w:val="26"/>
  </w:num>
  <w:num w:numId="12" w16cid:durableId="1751154664">
    <w:abstractNumId w:val="45"/>
  </w:num>
  <w:num w:numId="13" w16cid:durableId="2048069217">
    <w:abstractNumId w:val="44"/>
  </w:num>
  <w:num w:numId="14" w16cid:durableId="1318655358">
    <w:abstractNumId w:val="33"/>
  </w:num>
  <w:num w:numId="15" w16cid:durableId="584608571">
    <w:abstractNumId w:val="11"/>
  </w:num>
  <w:num w:numId="16" w16cid:durableId="785661425">
    <w:abstractNumId w:val="20"/>
  </w:num>
  <w:num w:numId="17" w16cid:durableId="1237204485">
    <w:abstractNumId w:val="39"/>
  </w:num>
  <w:num w:numId="18" w16cid:durableId="2096398121">
    <w:abstractNumId w:val="42"/>
  </w:num>
  <w:num w:numId="19" w16cid:durableId="1441995528">
    <w:abstractNumId w:val="16"/>
  </w:num>
  <w:num w:numId="20" w16cid:durableId="2034990660">
    <w:abstractNumId w:val="32"/>
  </w:num>
  <w:num w:numId="21" w16cid:durableId="4091745">
    <w:abstractNumId w:val="35"/>
  </w:num>
  <w:num w:numId="22" w16cid:durableId="2125030480">
    <w:abstractNumId w:val="23"/>
  </w:num>
  <w:num w:numId="23" w16cid:durableId="1750931251">
    <w:abstractNumId w:val="9"/>
  </w:num>
  <w:num w:numId="24" w16cid:durableId="662853843">
    <w:abstractNumId w:val="7"/>
  </w:num>
  <w:num w:numId="25" w16cid:durableId="1909152635">
    <w:abstractNumId w:val="6"/>
  </w:num>
  <w:num w:numId="26" w16cid:durableId="21445032">
    <w:abstractNumId w:val="5"/>
  </w:num>
  <w:num w:numId="27" w16cid:durableId="2120024323">
    <w:abstractNumId w:val="4"/>
  </w:num>
  <w:num w:numId="28" w16cid:durableId="312219165">
    <w:abstractNumId w:val="8"/>
  </w:num>
  <w:num w:numId="29" w16cid:durableId="716011004">
    <w:abstractNumId w:val="3"/>
  </w:num>
  <w:num w:numId="30" w16cid:durableId="344017826">
    <w:abstractNumId w:val="2"/>
  </w:num>
  <w:num w:numId="31" w16cid:durableId="442574395">
    <w:abstractNumId w:val="1"/>
  </w:num>
  <w:num w:numId="32" w16cid:durableId="540360023">
    <w:abstractNumId w:val="0"/>
  </w:num>
  <w:num w:numId="33" w16cid:durableId="1279723883">
    <w:abstractNumId w:val="12"/>
  </w:num>
  <w:num w:numId="34" w16cid:durableId="1806000836">
    <w:abstractNumId w:val="29"/>
  </w:num>
  <w:num w:numId="35" w16cid:durableId="2140806782">
    <w:abstractNumId w:val="48"/>
  </w:num>
  <w:num w:numId="36" w16cid:durableId="1921283444">
    <w:abstractNumId w:val="27"/>
  </w:num>
  <w:num w:numId="37" w16cid:durableId="741298684">
    <w:abstractNumId w:val="13"/>
  </w:num>
  <w:num w:numId="38" w16cid:durableId="1958639810">
    <w:abstractNumId w:val="40"/>
  </w:num>
  <w:num w:numId="39" w16cid:durableId="2146194181">
    <w:abstractNumId w:val="25"/>
  </w:num>
  <w:num w:numId="40" w16cid:durableId="1277297826">
    <w:abstractNumId w:val="46"/>
  </w:num>
  <w:num w:numId="41" w16cid:durableId="1302540694">
    <w:abstractNumId w:val="10"/>
  </w:num>
  <w:num w:numId="42" w16cid:durableId="341473786">
    <w:abstractNumId w:val="24"/>
  </w:num>
  <w:num w:numId="43" w16cid:durableId="69928295">
    <w:abstractNumId w:val="38"/>
  </w:num>
  <w:num w:numId="44" w16cid:durableId="418213743">
    <w:abstractNumId w:val="15"/>
  </w:num>
  <w:num w:numId="45" w16cid:durableId="1727290421">
    <w:abstractNumId w:val="21"/>
  </w:num>
  <w:num w:numId="46" w16cid:durableId="537084805">
    <w:abstractNumId w:val="41"/>
  </w:num>
  <w:num w:numId="47" w16cid:durableId="558705933">
    <w:abstractNumId w:val="17"/>
  </w:num>
  <w:num w:numId="48" w16cid:durableId="677847672">
    <w:abstractNumId w:val="47"/>
  </w:num>
  <w:num w:numId="49" w16cid:durableId="202940188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E2"/>
    <w:rsid w:val="000056E9"/>
    <w:rsid w:val="0001799A"/>
    <w:rsid w:val="00046EC7"/>
    <w:rsid w:val="0005462B"/>
    <w:rsid w:val="0005471A"/>
    <w:rsid w:val="00057AE2"/>
    <w:rsid w:val="000633D9"/>
    <w:rsid w:val="00064C22"/>
    <w:rsid w:val="00070FEA"/>
    <w:rsid w:val="000739ED"/>
    <w:rsid w:val="00081723"/>
    <w:rsid w:val="00081F44"/>
    <w:rsid w:val="000A2363"/>
    <w:rsid w:val="000A5DFB"/>
    <w:rsid w:val="000B4160"/>
    <w:rsid w:val="000B7B67"/>
    <w:rsid w:val="000C1BCF"/>
    <w:rsid w:val="000D12EF"/>
    <w:rsid w:val="000D7E4C"/>
    <w:rsid w:val="000E29D7"/>
    <w:rsid w:val="000E4489"/>
    <w:rsid w:val="000F0E33"/>
    <w:rsid w:val="00106D70"/>
    <w:rsid w:val="00110556"/>
    <w:rsid w:val="00111CEB"/>
    <w:rsid w:val="00114E22"/>
    <w:rsid w:val="00116BF3"/>
    <w:rsid w:val="00116DB8"/>
    <w:rsid w:val="00131B2D"/>
    <w:rsid w:val="001320E8"/>
    <w:rsid w:val="00136D19"/>
    <w:rsid w:val="00137637"/>
    <w:rsid w:val="00147C3E"/>
    <w:rsid w:val="00151B4B"/>
    <w:rsid w:val="00157130"/>
    <w:rsid w:val="001817C9"/>
    <w:rsid w:val="001906CF"/>
    <w:rsid w:val="00190CC7"/>
    <w:rsid w:val="00197402"/>
    <w:rsid w:val="001A1AC4"/>
    <w:rsid w:val="001A4831"/>
    <w:rsid w:val="001A4B05"/>
    <w:rsid w:val="001A7C00"/>
    <w:rsid w:val="001B1050"/>
    <w:rsid w:val="001C12AE"/>
    <w:rsid w:val="001F0C1F"/>
    <w:rsid w:val="001F7A1E"/>
    <w:rsid w:val="0020407A"/>
    <w:rsid w:val="00205023"/>
    <w:rsid w:val="00205EFB"/>
    <w:rsid w:val="002072D6"/>
    <w:rsid w:val="00207CB9"/>
    <w:rsid w:val="002100E2"/>
    <w:rsid w:val="00216F23"/>
    <w:rsid w:val="00223AFD"/>
    <w:rsid w:val="00232B53"/>
    <w:rsid w:val="00245626"/>
    <w:rsid w:val="00250DA6"/>
    <w:rsid w:val="00255183"/>
    <w:rsid w:val="0026778D"/>
    <w:rsid w:val="002724A2"/>
    <w:rsid w:val="002801CC"/>
    <w:rsid w:val="002852B8"/>
    <w:rsid w:val="00291FCC"/>
    <w:rsid w:val="00296775"/>
    <w:rsid w:val="0029742A"/>
    <w:rsid w:val="002B1DB3"/>
    <w:rsid w:val="002B26B7"/>
    <w:rsid w:val="002B3188"/>
    <w:rsid w:val="002B620C"/>
    <w:rsid w:val="002B65CF"/>
    <w:rsid w:val="002C5C2D"/>
    <w:rsid w:val="002D08A6"/>
    <w:rsid w:val="002D3054"/>
    <w:rsid w:val="002E0C63"/>
    <w:rsid w:val="002E2F1D"/>
    <w:rsid w:val="002F66CF"/>
    <w:rsid w:val="00300AA0"/>
    <w:rsid w:val="00301638"/>
    <w:rsid w:val="00315286"/>
    <w:rsid w:val="00347A76"/>
    <w:rsid w:val="00350B7A"/>
    <w:rsid w:val="00353B5A"/>
    <w:rsid w:val="00353D9C"/>
    <w:rsid w:val="003553D8"/>
    <w:rsid w:val="00360B34"/>
    <w:rsid w:val="00365FB7"/>
    <w:rsid w:val="0037731E"/>
    <w:rsid w:val="00381CF0"/>
    <w:rsid w:val="00392CE1"/>
    <w:rsid w:val="003A098E"/>
    <w:rsid w:val="003B5CCF"/>
    <w:rsid w:val="003B63F5"/>
    <w:rsid w:val="003C6882"/>
    <w:rsid w:val="003D5BF0"/>
    <w:rsid w:val="003E59C0"/>
    <w:rsid w:val="003E73F6"/>
    <w:rsid w:val="003F21BB"/>
    <w:rsid w:val="0040266A"/>
    <w:rsid w:val="00404530"/>
    <w:rsid w:val="00412D40"/>
    <w:rsid w:val="00414780"/>
    <w:rsid w:val="00415315"/>
    <w:rsid w:val="004159B5"/>
    <w:rsid w:val="004257FC"/>
    <w:rsid w:val="00437631"/>
    <w:rsid w:val="00440C9F"/>
    <w:rsid w:val="004424BC"/>
    <w:rsid w:val="00442713"/>
    <w:rsid w:val="00450798"/>
    <w:rsid w:val="004508EB"/>
    <w:rsid w:val="004557A0"/>
    <w:rsid w:val="004700ED"/>
    <w:rsid w:val="0047548F"/>
    <w:rsid w:val="0048706B"/>
    <w:rsid w:val="00490426"/>
    <w:rsid w:val="00490A0D"/>
    <w:rsid w:val="004931F4"/>
    <w:rsid w:val="004A37FF"/>
    <w:rsid w:val="004A703D"/>
    <w:rsid w:val="004C11EB"/>
    <w:rsid w:val="004C296D"/>
    <w:rsid w:val="004D4CAA"/>
    <w:rsid w:val="004D5401"/>
    <w:rsid w:val="004E1DD4"/>
    <w:rsid w:val="004E7D1B"/>
    <w:rsid w:val="004F7D68"/>
    <w:rsid w:val="005035B6"/>
    <w:rsid w:val="00511042"/>
    <w:rsid w:val="005111A7"/>
    <w:rsid w:val="00511DD1"/>
    <w:rsid w:val="00515AF6"/>
    <w:rsid w:val="00517C71"/>
    <w:rsid w:val="00540E63"/>
    <w:rsid w:val="00554C86"/>
    <w:rsid w:val="005621B2"/>
    <w:rsid w:val="00577C30"/>
    <w:rsid w:val="00580FCE"/>
    <w:rsid w:val="00590011"/>
    <w:rsid w:val="005A1F56"/>
    <w:rsid w:val="005A4521"/>
    <w:rsid w:val="005C2323"/>
    <w:rsid w:val="005C3298"/>
    <w:rsid w:val="005C7F3F"/>
    <w:rsid w:val="005D6C19"/>
    <w:rsid w:val="005E5DD8"/>
    <w:rsid w:val="005F1B3B"/>
    <w:rsid w:val="005F5E53"/>
    <w:rsid w:val="0060186F"/>
    <w:rsid w:val="00617204"/>
    <w:rsid w:val="0061752F"/>
    <w:rsid w:val="00620CCD"/>
    <w:rsid w:val="006265B8"/>
    <w:rsid w:val="00633DB4"/>
    <w:rsid w:val="00641466"/>
    <w:rsid w:val="00646C90"/>
    <w:rsid w:val="00651ACF"/>
    <w:rsid w:val="006575FC"/>
    <w:rsid w:val="00657A59"/>
    <w:rsid w:val="006952A9"/>
    <w:rsid w:val="0069754E"/>
    <w:rsid w:val="006A46D1"/>
    <w:rsid w:val="006B59FE"/>
    <w:rsid w:val="006B6067"/>
    <w:rsid w:val="006B71FF"/>
    <w:rsid w:val="006D4299"/>
    <w:rsid w:val="006E101E"/>
    <w:rsid w:val="006E3775"/>
    <w:rsid w:val="006E4E2D"/>
    <w:rsid w:val="006F4500"/>
    <w:rsid w:val="006F661F"/>
    <w:rsid w:val="006F6DA0"/>
    <w:rsid w:val="0070503E"/>
    <w:rsid w:val="00707226"/>
    <w:rsid w:val="007110FF"/>
    <w:rsid w:val="00711C68"/>
    <w:rsid w:val="00715772"/>
    <w:rsid w:val="00724F9A"/>
    <w:rsid w:val="00726939"/>
    <w:rsid w:val="00750D4E"/>
    <w:rsid w:val="00755B79"/>
    <w:rsid w:val="00762E78"/>
    <w:rsid w:val="0076491B"/>
    <w:rsid w:val="00764EDC"/>
    <w:rsid w:val="00765F35"/>
    <w:rsid w:val="00770A79"/>
    <w:rsid w:val="007756F6"/>
    <w:rsid w:val="00785E3F"/>
    <w:rsid w:val="007928A0"/>
    <w:rsid w:val="00796856"/>
    <w:rsid w:val="007A1608"/>
    <w:rsid w:val="007A72BC"/>
    <w:rsid w:val="007B2FA3"/>
    <w:rsid w:val="007C0567"/>
    <w:rsid w:val="007C2758"/>
    <w:rsid w:val="007D1AAC"/>
    <w:rsid w:val="007D62A0"/>
    <w:rsid w:val="007D68F3"/>
    <w:rsid w:val="007E2354"/>
    <w:rsid w:val="007F0BA9"/>
    <w:rsid w:val="008006C9"/>
    <w:rsid w:val="0080121B"/>
    <w:rsid w:val="00804AA1"/>
    <w:rsid w:val="00805677"/>
    <w:rsid w:val="00810CDB"/>
    <w:rsid w:val="008144D1"/>
    <w:rsid w:val="00842B30"/>
    <w:rsid w:val="0085698C"/>
    <w:rsid w:val="00870E9E"/>
    <w:rsid w:val="00875702"/>
    <w:rsid w:val="00875F6E"/>
    <w:rsid w:val="008876B0"/>
    <w:rsid w:val="0089561B"/>
    <w:rsid w:val="008A28D4"/>
    <w:rsid w:val="008A4880"/>
    <w:rsid w:val="008A6D24"/>
    <w:rsid w:val="008B3AB2"/>
    <w:rsid w:val="008B6841"/>
    <w:rsid w:val="008B71FD"/>
    <w:rsid w:val="008C3313"/>
    <w:rsid w:val="008D1034"/>
    <w:rsid w:val="008E1470"/>
    <w:rsid w:val="008E1E6D"/>
    <w:rsid w:val="008E2572"/>
    <w:rsid w:val="00901E78"/>
    <w:rsid w:val="00904AEF"/>
    <w:rsid w:val="00913853"/>
    <w:rsid w:val="0093224A"/>
    <w:rsid w:val="009346B6"/>
    <w:rsid w:val="00941E85"/>
    <w:rsid w:val="009457B8"/>
    <w:rsid w:val="00947E4A"/>
    <w:rsid w:val="00951366"/>
    <w:rsid w:val="0095176F"/>
    <w:rsid w:val="00960EB3"/>
    <w:rsid w:val="009625FA"/>
    <w:rsid w:val="00964AA6"/>
    <w:rsid w:val="009666A7"/>
    <w:rsid w:val="00973113"/>
    <w:rsid w:val="00976D0F"/>
    <w:rsid w:val="009860A1"/>
    <w:rsid w:val="009860C8"/>
    <w:rsid w:val="009917C1"/>
    <w:rsid w:val="00992524"/>
    <w:rsid w:val="00994771"/>
    <w:rsid w:val="00995B15"/>
    <w:rsid w:val="00997CDE"/>
    <w:rsid w:val="009A3FF2"/>
    <w:rsid w:val="009B2527"/>
    <w:rsid w:val="009B2828"/>
    <w:rsid w:val="009C3B91"/>
    <w:rsid w:val="009E23D6"/>
    <w:rsid w:val="009E56C6"/>
    <w:rsid w:val="009F33C2"/>
    <w:rsid w:val="009F67AE"/>
    <w:rsid w:val="00A01929"/>
    <w:rsid w:val="00A24383"/>
    <w:rsid w:val="00A24A52"/>
    <w:rsid w:val="00A26193"/>
    <w:rsid w:val="00A263F4"/>
    <w:rsid w:val="00A32F96"/>
    <w:rsid w:val="00A33CE5"/>
    <w:rsid w:val="00A35958"/>
    <w:rsid w:val="00A36604"/>
    <w:rsid w:val="00A45326"/>
    <w:rsid w:val="00A52C55"/>
    <w:rsid w:val="00A570CF"/>
    <w:rsid w:val="00A62411"/>
    <w:rsid w:val="00A707FB"/>
    <w:rsid w:val="00A77E4E"/>
    <w:rsid w:val="00A94E42"/>
    <w:rsid w:val="00AA37BD"/>
    <w:rsid w:val="00AB42A3"/>
    <w:rsid w:val="00AB7DC8"/>
    <w:rsid w:val="00AC1EA3"/>
    <w:rsid w:val="00AC26A7"/>
    <w:rsid w:val="00AC7887"/>
    <w:rsid w:val="00AD15BC"/>
    <w:rsid w:val="00AD792E"/>
    <w:rsid w:val="00AE2959"/>
    <w:rsid w:val="00B14209"/>
    <w:rsid w:val="00B173C3"/>
    <w:rsid w:val="00B33B5E"/>
    <w:rsid w:val="00B46232"/>
    <w:rsid w:val="00B47460"/>
    <w:rsid w:val="00B47F5D"/>
    <w:rsid w:val="00B65F53"/>
    <w:rsid w:val="00B818EC"/>
    <w:rsid w:val="00B820D8"/>
    <w:rsid w:val="00BA0788"/>
    <w:rsid w:val="00BA10AD"/>
    <w:rsid w:val="00BA5284"/>
    <w:rsid w:val="00BB7F05"/>
    <w:rsid w:val="00BC175F"/>
    <w:rsid w:val="00BC2108"/>
    <w:rsid w:val="00BC3389"/>
    <w:rsid w:val="00BD13C3"/>
    <w:rsid w:val="00BD7B2E"/>
    <w:rsid w:val="00BF5A89"/>
    <w:rsid w:val="00C17E43"/>
    <w:rsid w:val="00C2329E"/>
    <w:rsid w:val="00C4361C"/>
    <w:rsid w:val="00C440EA"/>
    <w:rsid w:val="00C46331"/>
    <w:rsid w:val="00C56292"/>
    <w:rsid w:val="00C57424"/>
    <w:rsid w:val="00C62DD3"/>
    <w:rsid w:val="00C670CC"/>
    <w:rsid w:val="00C76B54"/>
    <w:rsid w:val="00C76F92"/>
    <w:rsid w:val="00C7757C"/>
    <w:rsid w:val="00C7775E"/>
    <w:rsid w:val="00C81520"/>
    <w:rsid w:val="00C823D4"/>
    <w:rsid w:val="00C85422"/>
    <w:rsid w:val="00C9187A"/>
    <w:rsid w:val="00C95259"/>
    <w:rsid w:val="00CA0CFC"/>
    <w:rsid w:val="00CA2451"/>
    <w:rsid w:val="00CA2DC6"/>
    <w:rsid w:val="00CC15AE"/>
    <w:rsid w:val="00CC1BE7"/>
    <w:rsid w:val="00CD06C0"/>
    <w:rsid w:val="00CD2760"/>
    <w:rsid w:val="00CD281E"/>
    <w:rsid w:val="00CE1AB0"/>
    <w:rsid w:val="00CE5F31"/>
    <w:rsid w:val="00CE6AAF"/>
    <w:rsid w:val="00CE7B16"/>
    <w:rsid w:val="00CE7FF1"/>
    <w:rsid w:val="00CF15C6"/>
    <w:rsid w:val="00CF2A94"/>
    <w:rsid w:val="00CF2DDC"/>
    <w:rsid w:val="00D00495"/>
    <w:rsid w:val="00D12591"/>
    <w:rsid w:val="00D21A95"/>
    <w:rsid w:val="00D24443"/>
    <w:rsid w:val="00D33DF0"/>
    <w:rsid w:val="00D35429"/>
    <w:rsid w:val="00D372BE"/>
    <w:rsid w:val="00D41508"/>
    <w:rsid w:val="00D4435C"/>
    <w:rsid w:val="00D52464"/>
    <w:rsid w:val="00D53E84"/>
    <w:rsid w:val="00D74CA1"/>
    <w:rsid w:val="00D856DD"/>
    <w:rsid w:val="00D90790"/>
    <w:rsid w:val="00D95CE2"/>
    <w:rsid w:val="00D9617E"/>
    <w:rsid w:val="00D96247"/>
    <w:rsid w:val="00DA7903"/>
    <w:rsid w:val="00DA7DB3"/>
    <w:rsid w:val="00DB6072"/>
    <w:rsid w:val="00DC1724"/>
    <w:rsid w:val="00DC4D4D"/>
    <w:rsid w:val="00DC57F8"/>
    <w:rsid w:val="00DD4A2F"/>
    <w:rsid w:val="00DE5961"/>
    <w:rsid w:val="00DF6C5F"/>
    <w:rsid w:val="00E123CB"/>
    <w:rsid w:val="00E245D5"/>
    <w:rsid w:val="00E30B1F"/>
    <w:rsid w:val="00E35266"/>
    <w:rsid w:val="00E426C6"/>
    <w:rsid w:val="00E62325"/>
    <w:rsid w:val="00E653B5"/>
    <w:rsid w:val="00E7171E"/>
    <w:rsid w:val="00E75808"/>
    <w:rsid w:val="00E92317"/>
    <w:rsid w:val="00EA03AA"/>
    <w:rsid w:val="00EA7DFF"/>
    <w:rsid w:val="00EB191D"/>
    <w:rsid w:val="00EB5372"/>
    <w:rsid w:val="00EC59F4"/>
    <w:rsid w:val="00EC5B1E"/>
    <w:rsid w:val="00ED3D6C"/>
    <w:rsid w:val="00ED4078"/>
    <w:rsid w:val="00ED5169"/>
    <w:rsid w:val="00ED7C44"/>
    <w:rsid w:val="00EE293F"/>
    <w:rsid w:val="00EE582F"/>
    <w:rsid w:val="00EE75C1"/>
    <w:rsid w:val="00EF645D"/>
    <w:rsid w:val="00F00E70"/>
    <w:rsid w:val="00F04579"/>
    <w:rsid w:val="00F04764"/>
    <w:rsid w:val="00F04C22"/>
    <w:rsid w:val="00F15AED"/>
    <w:rsid w:val="00F23222"/>
    <w:rsid w:val="00F32BF9"/>
    <w:rsid w:val="00F34412"/>
    <w:rsid w:val="00F3629D"/>
    <w:rsid w:val="00F36A4B"/>
    <w:rsid w:val="00F40CD6"/>
    <w:rsid w:val="00F4428F"/>
    <w:rsid w:val="00F46AC2"/>
    <w:rsid w:val="00F51296"/>
    <w:rsid w:val="00F52847"/>
    <w:rsid w:val="00F6256B"/>
    <w:rsid w:val="00F64915"/>
    <w:rsid w:val="00F660BE"/>
    <w:rsid w:val="00F80286"/>
    <w:rsid w:val="00F97C8D"/>
    <w:rsid w:val="00FB2833"/>
    <w:rsid w:val="00FC6784"/>
    <w:rsid w:val="00FD2398"/>
    <w:rsid w:val="00FD4616"/>
    <w:rsid w:val="1CCC9BB4"/>
    <w:rsid w:val="223B0001"/>
    <w:rsid w:val="27E5F944"/>
    <w:rsid w:val="3B708B78"/>
    <w:rsid w:val="3FF01557"/>
    <w:rsid w:val="4E88FA82"/>
    <w:rsid w:val="6975D74E"/>
    <w:rsid w:val="7467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6DBCF"/>
  <w15:chartTrackingRefBased/>
  <w15:docId w15:val="{95D8AEA8-05E4-4141-ADAE-72F1821D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CC7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0AD"/>
    <w:pPr>
      <w:keepNext/>
      <w:keepLines/>
      <w:spacing w:before="296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0AD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0AD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BA10AD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BA10AD"/>
    <w:pPr>
      <w:numPr>
        <w:numId w:val="22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BA10AD"/>
    <w:pPr>
      <w:spacing w:before="0"/>
    </w:pPr>
    <w:rPr>
      <w:color w:val="1E1544" w:themeColor="text1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A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7A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7AE"/>
    <w:rPr>
      <w:vertAlign w:val="superscript"/>
    </w:rPr>
  </w:style>
  <w:style w:type="paragraph" w:customStyle="1" w:styleId="Header2">
    <w:name w:val="Header 2"/>
    <w:basedOn w:val="Introduction"/>
    <w:rsid w:val="00DF6C5F"/>
    <w:pPr>
      <w:spacing w:before="100" w:beforeAutospacing="1"/>
    </w:pPr>
    <w:rPr>
      <w:rFonts w:eastAsia="Times New Roman"/>
      <w:b/>
      <w:bCs/>
      <w:noProof/>
      <w:color w:val="1E1644"/>
      <w:szCs w:val="28"/>
      <w:shd w:val="clear" w:color="auto" w:fill="FFFFFF"/>
      <w:lang w:eastAsia="en-GB"/>
    </w:rPr>
  </w:style>
  <w:style w:type="table" w:styleId="TableGrid">
    <w:name w:val="Table Grid"/>
    <w:aliases w:val="Aged Care"/>
    <w:basedOn w:val="TableNormal"/>
    <w:uiPriority w:val="39"/>
    <w:rsid w:val="00BA10AD"/>
    <w:pPr>
      <w:spacing w:after="240"/>
    </w:pPr>
    <w:rPr>
      <w:rFonts w:ascii="Arial" w:hAnsi="Arial"/>
    </w:rPr>
    <w:tblPr>
      <w:tblBorders>
        <w:top w:val="single" w:sz="4" w:space="0" w:color="F2692B" w:themeColor="accent5"/>
        <w:bottom w:val="single" w:sz="4" w:space="0" w:color="F2692B" w:themeColor="accent5"/>
        <w:insideH w:val="single" w:sz="4" w:space="0" w:color="F2692B" w:themeColor="accent5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paragraph" w:customStyle="1" w:styleId="BoxHeading">
    <w:name w:val="Box Heading"/>
    <w:basedOn w:val="Normal"/>
    <w:qFormat/>
    <w:rsid w:val="00BA10AD"/>
    <w:pPr>
      <w:pBdr>
        <w:top w:val="single" w:sz="4" w:space="10" w:color="F2692B" w:themeColor="accent5"/>
        <w:left w:val="single" w:sz="4" w:space="4" w:color="F2692B" w:themeColor="accent5"/>
        <w:bottom w:val="single" w:sz="4" w:space="10" w:color="F2692B" w:themeColor="accent5"/>
        <w:right w:val="single" w:sz="4" w:space="4" w:color="F2692B" w:themeColor="accent5"/>
      </w:pBdr>
      <w:spacing w:before="240"/>
      <w:ind w:left="862" w:right="862"/>
    </w:pPr>
    <w:rPr>
      <w:b/>
      <w:iCs/>
    </w:rPr>
  </w:style>
  <w:style w:type="paragraph" w:customStyle="1" w:styleId="Boxtext">
    <w:name w:val="Box text"/>
    <w:basedOn w:val="Normal"/>
    <w:qFormat/>
    <w:rsid w:val="00BD13C3"/>
    <w:pPr>
      <w:pBdr>
        <w:top w:val="single" w:sz="4" w:space="10" w:color="F2692B" w:themeColor="accent5"/>
        <w:left w:val="single" w:sz="4" w:space="4" w:color="F2692B" w:themeColor="accent5"/>
        <w:bottom w:val="single" w:sz="4" w:space="10" w:color="F2692B" w:themeColor="accent5"/>
        <w:right w:val="single" w:sz="4" w:space="4" w:color="F2692B" w:themeColor="accent5"/>
      </w:pBdr>
      <w:ind w:left="862" w:right="862"/>
    </w:pPr>
    <w:rPr>
      <w:bCs/>
      <w:iCs/>
    </w:rPr>
  </w:style>
  <w:style w:type="paragraph" w:customStyle="1" w:styleId="Headingtable">
    <w:name w:val="Heading table"/>
    <w:basedOn w:val="Normal"/>
    <w:qFormat/>
    <w:rsid w:val="00BD13C3"/>
    <w:pPr>
      <w:spacing w:before="360"/>
    </w:pPr>
    <w:rPr>
      <w:rFonts w:eastAsiaTheme="majorEastAsia" w:cstheme="majorBidi"/>
      <w:b/>
      <w:bCs/>
      <w:color w:val="1E1544" w:themeColor="text1"/>
    </w:rPr>
  </w:style>
  <w:style w:type="character" w:styleId="Hyperlink">
    <w:name w:val="Hyperlink"/>
    <w:uiPriority w:val="99"/>
    <w:unhideWhenUsed/>
    <w:rsid w:val="00190CC7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0F0E3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E33"/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E1E6D"/>
    <w:rPr>
      <w:b/>
      <w:bCs/>
    </w:rPr>
  </w:style>
  <w:style w:type="paragraph" w:styleId="Revision">
    <w:name w:val="Revision"/>
    <w:hidden/>
    <w:uiPriority w:val="99"/>
    <w:semiHidden/>
    <w:rsid w:val="00DA7DB3"/>
    <w:rPr>
      <w:rFonts w:ascii="Arial" w:hAnsi="Arial"/>
    </w:rPr>
  </w:style>
  <w:style w:type="paragraph" w:customStyle="1" w:styleId="paragraph">
    <w:name w:val="paragraph"/>
    <w:basedOn w:val="Normal"/>
    <w:rsid w:val="00762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character" w:customStyle="1" w:styleId="normaltextrun">
    <w:name w:val="normaltextrun"/>
    <w:basedOn w:val="DefaultParagraphFont"/>
    <w:rsid w:val="00762E78"/>
  </w:style>
  <w:style w:type="character" w:customStyle="1" w:styleId="eop">
    <w:name w:val="eop"/>
    <w:basedOn w:val="DefaultParagraphFont"/>
    <w:rsid w:val="00762E78"/>
  </w:style>
  <w:style w:type="character" w:styleId="CommentReference">
    <w:name w:val="annotation reference"/>
    <w:basedOn w:val="DefaultParagraphFont"/>
    <w:uiPriority w:val="99"/>
    <w:semiHidden/>
    <w:unhideWhenUsed/>
    <w:rsid w:val="00365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F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FB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B7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019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4160"/>
    <w:rPr>
      <w:color w:val="6D6D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dis.gov.au/participants/changing-your-plan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0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hyperlink" Target="https://consultations.health.gov.au/disability-and-carers-group/nfp-ndis-supports/user_uploads/ndis-new-framework-planning---working-out-a-budget---fact-sheet_final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hyperlink" Target="https://www.health.gov.au/our-work/ndis-legislation-changes/amendments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ZH\AppData\Local\Temp\7zO0A796D1E\Aged%20Care%20mandarin%20fact%20sheet%20web%20template_July%202025.dotx" TargetMode="External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12" ma:contentTypeDescription="Create a new document." ma:contentTypeScope="" ma:versionID="c4ee592537e3235bcc7c20c319e8a483">
  <xsd:schema xmlns:xsd="http://www.w3.org/2001/XMLSchema" xmlns:xs="http://www.w3.org/2001/XMLSchema" xmlns:p="http://schemas.microsoft.com/office/2006/metadata/properties" xmlns:ns2="91b40e7f-128e-49f6-a30d-9c137c2f2d67" xmlns:ns3="7fcfe7c6-fd82-4536-8e95-31510ecf1dc3" targetNamespace="http://schemas.microsoft.com/office/2006/metadata/properties" ma:root="true" ma:fieldsID="f4aef37e009d4a853eaf9a8f4545e91d" ns2:_="" ns3:_="">
    <xsd:import namespace="91b40e7f-128e-49f6-a30d-9c137c2f2d67"/>
    <xsd:import namespace="7fcfe7c6-fd82-4536-8e95-31510ecf1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e7c6-fd82-4536-8e95-31510ecf1d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9dfb62-a2e3-4805-94b3-a3ed0782d0e0}" ma:internalName="TaxCatchAll" ma:showField="CatchAllData" ma:web="7fcfe7c6-fd82-4536-8e95-31510ecf1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fe7c6-fd82-4536-8e95-31510ecf1dc3" xsi:nil="true"/>
    <lcf76f155ced4ddcb4097134ff3c332f xmlns="91b40e7f-128e-49f6-a30d-9c137c2f2d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A27801-8554-E843-8F95-A508B3213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D47ED1-25BA-4D6C-8288-08D549296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0e7f-128e-49f6-a30d-9c137c2f2d67"/>
    <ds:schemaRef ds:uri="7fcfe7c6-fd82-4536-8e95-31510ecf1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8CD7CC-AE79-43E7-9BDA-F7D0FA20A4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0D243-E5B8-4D11-8D20-82C02723C93D}">
  <ds:schemaRefs>
    <ds:schemaRef ds:uri="http://schemas.microsoft.com/office/2006/metadata/properties"/>
    <ds:schemaRef ds:uri="http://schemas.microsoft.com/office/infopath/2007/PartnerControls"/>
    <ds:schemaRef ds:uri="7fcfe7c6-fd82-4536-8e95-31510ecf1dc3"/>
    <ds:schemaRef ds:uri="91b40e7f-128e-49f6-a30d-9c137c2f2d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Aged Care mandarin fact sheet web template_July 2025.dotx</Template>
  <TotalTime>18</TotalTime>
  <Pages>4</Pages>
  <Words>556</Words>
  <Characters>3008</Characters>
  <Application>Microsoft Office Word</Application>
  <DocSecurity>0</DocSecurity>
  <Lines>88</Lines>
  <Paragraphs>75</Paragraphs>
  <ScaleCrop>false</ScaleCrop>
  <Company>Australian Government Department of Health and Aged Care</Company>
  <LinksUpToDate>false</LinksUpToDate>
  <CharactersWithSpaces>3489</CharactersWithSpaces>
  <SharedDoc>false</SharedDoc>
  <HLinks>
    <vt:vector size="12" baseType="variant">
      <vt:variant>
        <vt:i4>6881406</vt:i4>
      </vt:variant>
      <vt:variant>
        <vt:i4>3</vt:i4>
      </vt:variant>
      <vt:variant>
        <vt:i4>0</vt:i4>
      </vt:variant>
      <vt:variant>
        <vt:i4>5</vt:i4>
      </vt:variant>
      <vt:variant>
        <vt:lpwstr>https://www.health.gov.au/our-work/ndis-legislation-changes/amendments</vt:lpwstr>
      </vt:variant>
      <vt:variant>
        <vt:lpwstr/>
      </vt:variant>
      <vt:variant>
        <vt:i4>3211296</vt:i4>
      </vt:variant>
      <vt:variant>
        <vt:i4>0</vt:i4>
      </vt:variant>
      <vt:variant>
        <vt:i4>0</vt:i4>
      </vt:variant>
      <vt:variant>
        <vt:i4>5</vt:i4>
      </vt:variant>
      <vt:variant>
        <vt:lpwstr>https://www.ndis.gov.au/participants/changing-your-plan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Aged Care visual identity A4 fact sheet template (mandarin)</dc:title>
  <dc:subject>Aged Care</dc:subject>
  <dc:creator>PEREZ, Henna</dc:creator>
  <cp:keywords>Aged Care, Aged Care Reforms</cp:keywords>
  <dc:description/>
  <cp:lastModifiedBy>WILLIAMS, Skye</cp:lastModifiedBy>
  <cp:revision>53</cp:revision>
  <dcterms:created xsi:type="dcterms:W3CDTF">2026-07-28T12:05:00Z</dcterms:created>
  <dcterms:modified xsi:type="dcterms:W3CDTF">2026-08-18T08:49:00Z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0x01010063A1E6A07BD3F940A2A717962B7173DC</vt:lpwstr>
  </property>
  <property fmtid="{D5CDD505-2E9C-101B-9397-08002B2CF9AE}" pid="3" name="MediaServiceImageTags">
    <vt:lpwstr/>
  </property>
  <property fmtid="{D5CDD505-2E9C-101B-9397-08002B2CF9AE}" pid="4" name="Order">
    <vt:r8>796100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d0f9bdf5-63b4-4904-8a3c-318e50496710</vt:lpwstr>
  </property>
  <property fmtid="{D5CDD505-2E9C-101B-9397-08002B2CF9AE}" pid="12" name="Keywords1">
    <vt:lpwstr>30;#Aged care|15037316-ccb1-4430-a7dd-5c4031a389b1;#4;#visual identity|a54ebda2-a0fd-45ec-8fc0-1cf31001b526</vt:lpwstr>
  </property>
  <property fmtid="{D5CDD505-2E9C-101B-9397-08002B2CF9AE}" pid="13" name="Information type">
    <vt:lpwstr>23;#Document|4a540cb2-01e7-4be2-96f9-d9e7e1b556fd</vt:lpwstr>
  </property>
  <property fmtid="{D5CDD505-2E9C-101B-9397-08002B2CF9AE}" pid="14" name="Contact">
    <vt:lpwstr>104;#Aged Care Communications and Change|e5d142d6-a25f-4b81-a8a4-d8f9e5839eea</vt:lpwstr>
  </property>
  <property fmtid="{D5CDD505-2E9C-101B-9397-08002B2CF9AE}" pid="15" name="p76df81b8fed4a2fa2af18761f9ff90d">
    <vt:lpwstr>Aged care|15037316-ccb1-4430-a7dd-5c4031a389b1;visual identity|a54ebda2-a0fd-45ec-8fc0-1cf31001b526</vt:lpwstr>
  </property>
  <property fmtid="{D5CDD505-2E9C-101B-9397-08002B2CF9AE}" pid="16" name="Intranet">
    <vt:bool>true</vt:bool>
  </property>
  <property fmtid="{D5CDD505-2E9C-101B-9397-08002B2CF9AE}" pid="17" name="Int_x002d_InformationType">
    <vt:lpwstr/>
  </property>
  <property fmtid="{D5CDD505-2E9C-101B-9397-08002B2CF9AE}" pid="18" name="pfd27f99efda4409b63228bea026394d">
    <vt:lpwstr>Document|4a540cb2-01e7-4be2-96f9-d9e7e1b556fd</vt:lpwstr>
  </property>
  <property fmtid="{D5CDD505-2E9C-101B-9397-08002B2CF9AE}" pid="19" name="Int_x002d_Topics">
    <vt:lpwstr/>
  </property>
  <property fmtid="{D5CDD505-2E9C-101B-9397-08002B2CF9AE}" pid="20" name="Last reviewed">
    <vt:filetime>2024-02-15T02:52:47Z</vt:filetime>
  </property>
  <property fmtid="{D5CDD505-2E9C-101B-9397-08002B2CF9AE}" pid="21" name="jf042baad2b143719d8a0cfd36411dfb">
    <vt:lpwstr>Aged Care Communications and Change|e5d142d6-a25f-4b81-a8a4-d8f9e5839eea</vt:lpwstr>
  </property>
  <property fmtid="{D5CDD505-2E9C-101B-9397-08002B2CF9AE}" pid="22" name="SharedWithUsers">
    <vt:lpwstr/>
  </property>
  <property fmtid="{D5CDD505-2E9C-101B-9397-08002B2CF9AE}" pid="23" name="Int_x002d_Contact">
    <vt:lpwstr/>
  </property>
  <property fmtid="{D5CDD505-2E9C-101B-9397-08002B2CF9AE}" pid="24" name="Int-Contact">
    <vt:lpwstr>104;#|e5d142d6-a25f-4b81-a8a4-d8f9e5839eea</vt:lpwstr>
  </property>
  <property fmtid="{D5CDD505-2E9C-101B-9397-08002B2CF9AE}" pid="25" name="Int-InformationType">
    <vt:lpwstr>23;#|4a540cb2-01e7-4be2-96f9-d9e7e1b556fd</vt:lpwstr>
  </property>
  <property fmtid="{D5CDD505-2E9C-101B-9397-08002B2CF9AE}" pid="26" name="Int-Topics">
    <vt:lpwstr>4;#visual identity|a54ebda2-a0fd-45ec-8fc0-1cf31001b526;#30;#Aged care|15037316-ccb1-4430-a7dd-5c4031a389b1</vt:lpwstr>
  </property>
  <property fmtid="{D5CDD505-2E9C-101B-9397-08002B2CF9AE}" pid="27" name="lcf76f155ced4ddcb4097134ff3c332f">
    <vt:lpwstr/>
  </property>
  <property fmtid="{D5CDD505-2E9C-101B-9397-08002B2CF9AE}" pid="28" name="MSIP_Label_7cd3e8b9-ffed-43a8-b7f4-cc2fa0382d36_Enabled">
    <vt:lpwstr>true</vt:lpwstr>
  </property>
  <property fmtid="{D5CDD505-2E9C-101B-9397-08002B2CF9AE}" pid="29" name="MSIP_Label_7cd3e8b9-ffed-43a8-b7f4-cc2fa0382d36_SetDate">
    <vt:lpwstr>2026-04-15T23:20:31Z</vt:lpwstr>
  </property>
  <property fmtid="{D5CDD505-2E9C-101B-9397-08002B2CF9AE}" pid="30" name="MSIP_Label_7cd3e8b9-ffed-43a8-b7f4-cc2fa0382d36_Method">
    <vt:lpwstr>Privileged</vt:lpwstr>
  </property>
  <property fmtid="{D5CDD505-2E9C-101B-9397-08002B2CF9AE}" pid="31" name="MSIP_Label_7cd3e8b9-ffed-43a8-b7f4-cc2fa0382d36_Name">
    <vt:lpwstr>O</vt:lpwstr>
  </property>
  <property fmtid="{D5CDD505-2E9C-101B-9397-08002B2CF9AE}" pid="32" name="MSIP_Label_7cd3e8b9-ffed-43a8-b7f4-cc2fa0382d36_SiteId">
    <vt:lpwstr>34a3929c-73cf-4954-abfe-147dc3517892</vt:lpwstr>
  </property>
  <property fmtid="{D5CDD505-2E9C-101B-9397-08002B2CF9AE}" pid="33" name="MSIP_Label_7cd3e8b9-ffed-43a8-b7f4-cc2fa0382d36_ActionId">
    <vt:lpwstr>44479a61-9041-4ec2-adaa-84936ca5ec7c</vt:lpwstr>
  </property>
  <property fmtid="{D5CDD505-2E9C-101B-9397-08002B2CF9AE}" pid="34" name="MSIP_Label_7cd3e8b9-ffed-43a8-b7f4-cc2fa0382d36_ContentBits">
    <vt:lpwstr>3</vt:lpwstr>
  </property>
  <property fmtid="{D5CDD505-2E9C-101B-9397-08002B2CF9AE}" pid="35" name="MSIP_Label_7cd3e8b9-ffed-43a8-b7f4-cc2fa0382d36_Tag">
    <vt:lpwstr>10, 0, 1, 1</vt:lpwstr>
  </property>
  <property fmtid="{D5CDD505-2E9C-101B-9397-08002B2CF9AE}" pid="36" name="docLang">
    <vt:lpwstr>en</vt:lpwstr>
  </property>
  <property fmtid="{D5CDD505-2E9C-101B-9397-08002B2CF9AE}" pid="37" name="MSIP_Label_2b83f8d7-e91f-4eee-a336-52a8061c0503_Enabled">
    <vt:lpwstr>true</vt:lpwstr>
  </property>
  <property fmtid="{D5CDD505-2E9C-101B-9397-08002B2CF9AE}" pid="38" name="MSIP_Label_2b83f8d7-e91f-4eee-a336-52a8061c0503_SetDate">
    <vt:lpwstr>2026-07-22T03:13:30Z</vt:lpwstr>
  </property>
  <property fmtid="{D5CDD505-2E9C-101B-9397-08002B2CF9AE}" pid="39" name="MSIP_Label_2b83f8d7-e91f-4eee-a336-52a8061c0503_Method">
    <vt:lpwstr>Privileged</vt:lpwstr>
  </property>
  <property fmtid="{D5CDD505-2E9C-101B-9397-08002B2CF9AE}" pid="40" name="MSIP_Label_2b83f8d7-e91f-4eee-a336-52a8061c0503_Name">
    <vt:lpwstr>OFFICIAL</vt:lpwstr>
  </property>
  <property fmtid="{D5CDD505-2E9C-101B-9397-08002B2CF9AE}" pid="41" name="MSIP_Label_2b83f8d7-e91f-4eee-a336-52a8061c0503_SiteId">
    <vt:lpwstr>cd778b65-752d-454a-87cf-b9990fe58993</vt:lpwstr>
  </property>
  <property fmtid="{D5CDD505-2E9C-101B-9397-08002B2CF9AE}" pid="42" name="MSIP_Label_2b83f8d7-e91f-4eee-a336-52a8061c0503_ActionId">
    <vt:lpwstr>0660a6df-64f6-4f2d-8056-4ac99ad4c335</vt:lpwstr>
  </property>
  <property fmtid="{D5CDD505-2E9C-101B-9397-08002B2CF9AE}" pid="43" name="MSIP_Label_2b83f8d7-e91f-4eee-a336-52a8061c0503_ContentBits">
    <vt:lpwstr>0</vt:lpwstr>
  </property>
  <property fmtid="{D5CDD505-2E9C-101B-9397-08002B2CF9AE}" pid="44" name="MSIP_Label_2b83f8d7-e91f-4eee-a336-52a8061c0503_Tag">
    <vt:lpwstr>10, 0, 1, 1</vt:lpwstr>
  </property>
</Properties>
</file>