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E998" w14:textId="0B735AD7" w:rsidR="00BA10AD" w:rsidRPr="00BA10AD" w:rsidRDefault="00F40CD6" w:rsidP="00BA10AD">
      <w:pPr>
        <w:pStyle w:val="Heading1"/>
      </w:pPr>
      <w:r>
        <w:t>New framework planning</w:t>
      </w:r>
      <w:r w:rsidR="00EE293F">
        <w:t xml:space="preserve"> </w:t>
      </w:r>
      <w:r w:rsidR="006265B8">
        <w:t>–</w:t>
      </w:r>
      <w:r w:rsidR="00EE293F">
        <w:t xml:space="preserve"> </w:t>
      </w:r>
      <w:r w:rsidR="00AC1ECC">
        <w:t>NDIS supports</w:t>
      </w:r>
    </w:p>
    <w:p w14:paraId="376C3E44" w14:textId="7150327B" w:rsidR="00BA10AD" w:rsidRDefault="00115B5D" w:rsidP="00BA10AD">
      <w:pPr>
        <w:pStyle w:val="Introduction"/>
      </w:pPr>
      <w:r>
        <w:t>This fact sheet </w:t>
      </w:r>
      <w:r w:rsidR="00613050">
        <w:t xml:space="preserve">explains </w:t>
      </w:r>
      <w:r w:rsidR="00FE7FEF">
        <w:t xml:space="preserve">what </w:t>
      </w:r>
      <w:r>
        <w:t>National Disability Insurance Scheme (NDIS) </w:t>
      </w:r>
      <w:r w:rsidR="00A73081">
        <w:t>support</w:t>
      </w:r>
      <w:r w:rsidR="003E4500">
        <w:t xml:space="preserve"> groups</w:t>
      </w:r>
      <w:r w:rsidR="00A73081">
        <w:t xml:space="preserve"> </w:t>
      </w:r>
      <w:r w:rsidR="00DA6230">
        <w:t>would be</w:t>
      </w:r>
      <w:r w:rsidR="003E4500">
        <w:t xml:space="preserve"> in new</w:t>
      </w:r>
      <w:r w:rsidR="58FFFF9B">
        <w:t xml:space="preserve"> </w:t>
      </w:r>
      <w:r w:rsidR="003E4500">
        <w:t>framework planning</w:t>
      </w:r>
      <w:r w:rsidR="00A73081">
        <w:t xml:space="preserve">, what the NDIS funds, and how </w:t>
      </w:r>
      <w:r w:rsidR="007F1027">
        <w:t xml:space="preserve">participants </w:t>
      </w:r>
      <w:r w:rsidR="00A73081">
        <w:t xml:space="preserve">can use </w:t>
      </w:r>
      <w:r w:rsidR="007F1027">
        <w:t>their</w:t>
      </w:r>
      <w:r w:rsidR="00A73081">
        <w:t xml:space="preserve"> funding.</w:t>
      </w:r>
    </w:p>
    <w:p w14:paraId="47AB62D2" w14:textId="17500ECA" w:rsidR="00386918" w:rsidRPr="00BA10AD" w:rsidRDefault="00386918" w:rsidP="00BA10AD">
      <w:pPr>
        <w:pStyle w:val="Introduc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554172C" wp14:editId="01245A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36714" cy="365125"/>
                <wp:effectExtent l="0" t="0" r="11430" b="15875"/>
                <wp:wrapNone/>
                <wp:docPr id="45" name="Group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911ED8-0ECA-402D-E1A7-CD1223A714A8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6714" cy="365125"/>
                          <a:chOff x="0" y="0"/>
                          <a:chExt cx="1972856" cy="392188"/>
                        </a:xfrm>
                      </wpg:grpSpPr>
                      <wpg:grpSp>
                        <wpg:cNvPr id="2074872843" name="Group 2074872843">
                          <a:extLst>
                            <a:ext uri="{FF2B5EF4-FFF2-40B4-BE49-F238E27FC236}">
                              <a16:creationId xmlns:a16="http://schemas.microsoft.com/office/drawing/2014/main" id="{0F5D6CBC-D588-09B9-FE81-68517935E5B4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1591256" y="10588"/>
                            <a:ext cx="381600" cy="381600"/>
                            <a:chOff x="1591256" y="10588"/>
                            <a:chExt cx="381600" cy="381600"/>
                          </a:xfrm>
                          <a:solidFill>
                            <a:schemeClr val="accent3"/>
                          </a:solidFill>
                        </wpg:grpSpPr>
                        <wps:wsp>
                          <wps:cNvPr id="1933461651" name="Freeform: Shape 54">
                            <a:extLst>
                              <a:ext uri="{FF2B5EF4-FFF2-40B4-BE49-F238E27FC236}">
                                <a16:creationId xmlns:a16="http://schemas.microsoft.com/office/drawing/2014/main" id="{3FB2433A-22B2-FA4E-1F6D-24DC485E8C9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91256" y="10588"/>
                              <a:ext cx="381600" cy="381600"/>
                            </a:xfrm>
                            <a:custGeom>
                              <a:avLst/>
                              <a:gdLst>
                                <a:gd name="connsiteX0" fmla="*/ 325717 w 381600"/>
                                <a:gd name="connsiteY0" fmla="*/ 55883 h 381600"/>
                                <a:gd name="connsiteX1" fmla="*/ 265071 w 381600"/>
                                <a:gd name="connsiteY1" fmla="*/ 14995 h 381600"/>
                                <a:gd name="connsiteX2" fmla="*/ 190800 w 381600"/>
                                <a:gd name="connsiteY2" fmla="*/ 0 h 381600"/>
                                <a:gd name="connsiteX3" fmla="*/ 116529 w 381600"/>
                                <a:gd name="connsiteY3" fmla="*/ 14995 h 381600"/>
                                <a:gd name="connsiteX4" fmla="*/ 55883 w 381600"/>
                                <a:gd name="connsiteY4" fmla="*/ 55883 h 381600"/>
                                <a:gd name="connsiteX5" fmla="*/ 14995 w 381600"/>
                                <a:gd name="connsiteY5" fmla="*/ 116529 h 381600"/>
                                <a:gd name="connsiteX6" fmla="*/ 0 w 381600"/>
                                <a:gd name="connsiteY6" fmla="*/ 190800 h 381600"/>
                                <a:gd name="connsiteX7" fmla="*/ 14995 w 381600"/>
                                <a:gd name="connsiteY7" fmla="*/ 265071 h 381600"/>
                                <a:gd name="connsiteX8" fmla="*/ 55883 w 381600"/>
                                <a:gd name="connsiteY8" fmla="*/ 325717 h 381600"/>
                                <a:gd name="connsiteX9" fmla="*/ 116529 w 381600"/>
                                <a:gd name="connsiteY9" fmla="*/ 366605 h 381600"/>
                                <a:gd name="connsiteX10" fmla="*/ 190800 w 381600"/>
                                <a:gd name="connsiteY10" fmla="*/ 381600 h 381600"/>
                                <a:gd name="connsiteX11" fmla="*/ 265071 w 381600"/>
                                <a:gd name="connsiteY11" fmla="*/ 366605 h 381600"/>
                                <a:gd name="connsiteX12" fmla="*/ 325717 w 381600"/>
                                <a:gd name="connsiteY12" fmla="*/ 325717 h 381600"/>
                                <a:gd name="connsiteX13" fmla="*/ 366605 w 381600"/>
                                <a:gd name="connsiteY13" fmla="*/ 265071 h 381600"/>
                                <a:gd name="connsiteX14" fmla="*/ 381600 w 381600"/>
                                <a:gd name="connsiteY14" fmla="*/ 190800 h 381600"/>
                                <a:gd name="connsiteX15" fmla="*/ 366605 w 381600"/>
                                <a:gd name="connsiteY15" fmla="*/ 116529 h 381600"/>
                                <a:gd name="connsiteX16" fmla="*/ 325717 w 381600"/>
                                <a:gd name="connsiteY16" fmla="*/ 55883 h 381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381600" h="381600">
                                  <a:moveTo>
                                    <a:pt x="325717" y="55883"/>
                                  </a:moveTo>
                                  <a:cubicBezTo>
                                    <a:pt x="308195" y="38361"/>
                                    <a:pt x="287790" y="24606"/>
                                    <a:pt x="265071" y="14995"/>
                                  </a:cubicBezTo>
                                  <a:cubicBezTo>
                                    <a:pt x="241542" y="5046"/>
                                    <a:pt x="216554" y="0"/>
                                    <a:pt x="190800" y="0"/>
                                  </a:cubicBezTo>
                                  <a:cubicBezTo>
                                    <a:pt x="165046" y="0"/>
                                    <a:pt x="140058" y="5046"/>
                                    <a:pt x="116529" y="14995"/>
                                  </a:cubicBezTo>
                                  <a:cubicBezTo>
                                    <a:pt x="93810" y="24606"/>
                                    <a:pt x="73405" y="38361"/>
                                    <a:pt x="55883" y="55883"/>
                                  </a:cubicBezTo>
                                  <a:cubicBezTo>
                                    <a:pt x="38361" y="73405"/>
                                    <a:pt x="24606" y="93810"/>
                                    <a:pt x="14995" y="116529"/>
                                  </a:cubicBezTo>
                                  <a:cubicBezTo>
                                    <a:pt x="5046" y="140058"/>
                                    <a:pt x="0" y="165046"/>
                                    <a:pt x="0" y="190800"/>
                                  </a:cubicBezTo>
                                  <a:cubicBezTo>
                                    <a:pt x="0" y="216554"/>
                                    <a:pt x="5046" y="241542"/>
                                    <a:pt x="14995" y="265071"/>
                                  </a:cubicBezTo>
                                  <a:cubicBezTo>
                                    <a:pt x="24606" y="287790"/>
                                    <a:pt x="38361" y="308195"/>
                                    <a:pt x="55883" y="325717"/>
                                  </a:cubicBezTo>
                                  <a:cubicBezTo>
                                    <a:pt x="73405" y="343239"/>
                                    <a:pt x="93810" y="356994"/>
                                    <a:pt x="116529" y="366605"/>
                                  </a:cubicBezTo>
                                  <a:cubicBezTo>
                                    <a:pt x="140054" y="376554"/>
                                    <a:pt x="165042" y="381600"/>
                                    <a:pt x="190800" y="381600"/>
                                  </a:cubicBezTo>
                                  <a:cubicBezTo>
                                    <a:pt x="216558" y="381600"/>
                                    <a:pt x="241542" y="376554"/>
                                    <a:pt x="265071" y="366605"/>
                                  </a:cubicBezTo>
                                  <a:cubicBezTo>
                                    <a:pt x="287790" y="356994"/>
                                    <a:pt x="308195" y="343239"/>
                                    <a:pt x="325717" y="325717"/>
                                  </a:cubicBezTo>
                                  <a:cubicBezTo>
                                    <a:pt x="343239" y="308195"/>
                                    <a:pt x="356994" y="287790"/>
                                    <a:pt x="366605" y="265071"/>
                                  </a:cubicBezTo>
                                  <a:cubicBezTo>
                                    <a:pt x="376554" y="241546"/>
                                    <a:pt x="381600" y="216558"/>
                                    <a:pt x="381600" y="190800"/>
                                  </a:cubicBezTo>
                                  <a:cubicBezTo>
                                    <a:pt x="381600" y="165042"/>
                                    <a:pt x="376554" y="140058"/>
                                    <a:pt x="366605" y="116529"/>
                                  </a:cubicBezTo>
                                  <a:cubicBezTo>
                                    <a:pt x="356994" y="93810"/>
                                    <a:pt x="343239" y="73405"/>
                                    <a:pt x="325717" y="558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 w="353" cap="flat">
                              <a:solidFill>
                                <a:srgbClr val="FFFFFF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9654516" name="Freeform: Shape 55">
                            <a:extLst>
                              <a:ext uri="{FF2B5EF4-FFF2-40B4-BE49-F238E27FC236}">
                                <a16:creationId xmlns:a16="http://schemas.microsoft.com/office/drawing/2014/main" id="{C6088CFE-2459-0B98-C2B3-B0A73D8727D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650403" y="88130"/>
                              <a:ext cx="263303" cy="226514"/>
                            </a:xfrm>
                            <a:custGeom>
                              <a:avLst/>
                              <a:gdLst>
                                <a:gd name="connsiteX0" fmla="*/ 51329 w 263303"/>
                                <a:gd name="connsiteY0" fmla="*/ 32129 h 226514"/>
                                <a:gd name="connsiteX1" fmla="*/ 83457 w 263303"/>
                                <a:gd name="connsiteY1" fmla="*/ 0 h 226514"/>
                                <a:gd name="connsiteX2" fmla="*/ 115586 w 263303"/>
                                <a:gd name="connsiteY2" fmla="*/ 32129 h 226514"/>
                                <a:gd name="connsiteX3" fmla="*/ 83457 w 263303"/>
                                <a:gd name="connsiteY3" fmla="*/ 64257 h 226514"/>
                                <a:gd name="connsiteX4" fmla="*/ 51329 w 263303"/>
                                <a:gd name="connsiteY4" fmla="*/ 32129 h 226514"/>
                                <a:gd name="connsiteX5" fmla="*/ 179847 w 263303"/>
                                <a:gd name="connsiteY5" fmla="*/ 64257 h 226514"/>
                                <a:gd name="connsiteX6" fmla="*/ 211975 w 263303"/>
                                <a:gd name="connsiteY6" fmla="*/ 32129 h 226514"/>
                                <a:gd name="connsiteX7" fmla="*/ 179847 w 263303"/>
                                <a:gd name="connsiteY7" fmla="*/ 0 h 226514"/>
                                <a:gd name="connsiteX8" fmla="*/ 147718 w 263303"/>
                                <a:gd name="connsiteY8" fmla="*/ 32129 h 226514"/>
                                <a:gd name="connsiteX9" fmla="*/ 179847 w 263303"/>
                                <a:gd name="connsiteY9" fmla="*/ 64257 h 226514"/>
                                <a:gd name="connsiteX10" fmla="*/ 110403 w 263303"/>
                                <a:gd name="connsiteY10" fmla="*/ 73122 h 226514"/>
                                <a:gd name="connsiteX11" fmla="*/ 83457 w 263303"/>
                                <a:gd name="connsiteY11" fmla="*/ 64257 h 226514"/>
                                <a:gd name="connsiteX12" fmla="*/ 35263 w 263303"/>
                                <a:gd name="connsiteY12" fmla="*/ 116158 h 226514"/>
                                <a:gd name="connsiteX13" fmla="*/ 35263 w 263303"/>
                                <a:gd name="connsiteY13" fmla="*/ 154612 h 226514"/>
                                <a:gd name="connsiteX14" fmla="*/ 41298 w 263303"/>
                                <a:gd name="connsiteY14" fmla="*/ 160647 h 226514"/>
                                <a:gd name="connsiteX15" fmla="*/ 87726 w 263303"/>
                                <a:gd name="connsiteY15" fmla="*/ 160647 h 226514"/>
                                <a:gd name="connsiteX16" fmla="*/ 175578 w 263303"/>
                                <a:gd name="connsiteY16" fmla="*/ 160643 h 226514"/>
                                <a:gd name="connsiteX17" fmla="*/ 222006 w 263303"/>
                                <a:gd name="connsiteY17" fmla="*/ 160643 h 226514"/>
                                <a:gd name="connsiteX18" fmla="*/ 228041 w 263303"/>
                                <a:gd name="connsiteY18" fmla="*/ 154608 h 226514"/>
                                <a:gd name="connsiteX19" fmla="*/ 228041 w 263303"/>
                                <a:gd name="connsiteY19" fmla="*/ 116155 h 226514"/>
                                <a:gd name="connsiteX20" fmla="*/ 179847 w 263303"/>
                                <a:gd name="connsiteY20" fmla="*/ 64254 h 226514"/>
                                <a:gd name="connsiteX21" fmla="*/ 152414 w 263303"/>
                                <a:gd name="connsiteY21" fmla="*/ 73476 h 226514"/>
                                <a:gd name="connsiteX22" fmla="*/ 131652 w 263303"/>
                                <a:gd name="connsiteY22" fmla="*/ 130129 h 226514"/>
                                <a:gd name="connsiteX23" fmla="*/ 163781 w 263303"/>
                                <a:gd name="connsiteY23" fmla="*/ 98001 h 226514"/>
                                <a:gd name="connsiteX24" fmla="*/ 131652 w 263303"/>
                                <a:gd name="connsiteY24" fmla="*/ 65872 h 226514"/>
                                <a:gd name="connsiteX25" fmla="*/ 99523 w 263303"/>
                                <a:gd name="connsiteY25" fmla="*/ 98001 h 226514"/>
                                <a:gd name="connsiteX26" fmla="*/ 131652 w 263303"/>
                                <a:gd name="connsiteY26" fmla="*/ 130129 h 226514"/>
                                <a:gd name="connsiteX27" fmla="*/ 83457 w 263303"/>
                                <a:gd name="connsiteY27" fmla="*/ 220480 h 226514"/>
                                <a:gd name="connsiteX28" fmla="*/ 89492 w 263303"/>
                                <a:gd name="connsiteY28" fmla="*/ 226515 h 226514"/>
                                <a:gd name="connsiteX29" fmla="*/ 173808 w 263303"/>
                                <a:gd name="connsiteY29" fmla="*/ 226515 h 226514"/>
                                <a:gd name="connsiteX30" fmla="*/ 179843 w 263303"/>
                                <a:gd name="connsiteY30" fmla="*/ 220480 h 226514"/>
                                <a:gd name="connsiteX31" fmla="*/ 179843 w 263303"/>
                                <a:gd name="connsiteY31" fmla="*/ 182027 h 226514"/>
                                <a:gd name="connsiteX32" fmla="*/ 131648 w 263303"/>
                                <a:gd name="connsiteY32" fmla="*/ 130126 h 226514"/>
                                <a:gd name="connsiteX33" fmla="*/ 83454 w 263303"/>
                                <a:gd name="connsiteY33" fmla="*/ 182027 h 226514"/>
                                <a:gd name="connsiteX34" fmla="*/ 83454 w 263303"/>
                                <a:gd name="connsiteY34" fmla="*/ 220480 h 226514"/>
                                <a:gd name="connsiteX35" fmla="*/ 186804 w 263303"/>
                                <a:gd name="connsiteY35" fmla="*/ 125709 h 226514"/>
                                <a:gd name="connsiteX36" fmla="*/ 243620 w 263303"/>
                                <a:gd name="connsiteY36" fmla="*/ 107300 h 226514"/>
                                <a:gd name="connsiteX37" fmla="*/ 263304 w 263303"/>
                                <a:gd name="connsiteY37" fmla="*/ 81942 h 226514"/>
                                <a:gd name="connsiteX38" fmla="*/ 239800 w 263303"/>
                                <a:gd name="connsiteY38" fmla="*/ 54456 h 226514"/>
                                <a:gd name="connsiteX39" fmla="*/ 23970 w 263303"/>
                                <a:gd name="connsiteY39" fmla="*/ 54215 h 226514"/>
                                <a:gd name="connsiteX40" fmla="*/ 0 w 263303"/>
                                <a:gd name="connsiteY40" fmla="*/ 81945 h 226514"/>
                                <a:gd name="connsiteX41" fmla="*/ 19684 w 263303"/>
                                <a:gd name="connsiteY41" fmla="*/ 107304 h 226514"/>
                                <a:gd name="connsiteX42" fmla="*/ 76299 w 263303"/>
                                <a:gd name="connsiteY42" fmla="*/ 125677 h 2265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263303" h="226514">
                                  <a:moveTo>
                                    <a:pt x="51329" y="32129"/>
                                  </a:moveTo>
                                  <a:cubicBezTo>
                                    <a:pt x="51329" y="14384"/>
                                    <a:pt x="65713" y="0"/>
                                    <a:pt x="83457" y="0"/>
                                  </a:cubicBezTo>
                                  <a:cubicBezTo>
                                    <a:pt x="101202" y="0"/>
                                    <a:pt x="115586" y="14384"/>
                                    <a:pt x="115586" y="32129"/>
                                  </a:cubicBezTo>
                                  <a:cubicBezTo>
                                    <a:pt x="115586" y="49873"/>
                                    <a:pt x="101202" y="64257"/>
                                    <a:pt x="83457" y="64257"/>
                                  </a:cubicBezTo>
                                  <a:cubicBezTo>
                                    <a:pt x="65713" y="64257"/>
                                    <a:pt x="51329" y="49873"/>
                                    <a:pt x="51329" y="32129"/>
                                  </a:cubicBezTo>
                                  <a:close/>
                                  <a:moveTo>
                                    <a:pt x="179847" y="64257"/>
                                  </a:moveTo>
                                  <a:cubicBezTo>
                                    <a:pt x="197591" y="64257"/>
                                    <a:pt x="211975" y="49873"/>
                                    <a:pt x="211975" y="32129"/>
                                  </a:cubicBezTo>
                                  <a:cubicBezTo>
                                    <a:pt x="211975" y="14384"/>
                                    <a:pt x="197591" y="0"/>
                                    <a:pt x="179847" y="0"/>
                                  </a:cubicBezTo>
                                  <a:cubicBezTo>
                                    <a:pt x="162102" y="0"/>
                                    <a:pt x="147718" y="14384"/>
                                    <a:pt x="147718" y="32129"/>
                                  </a:cubicBezTo>
                                  <a:cubicBezTo>
                                    <a:pt x="147718" y="49873"/>
                                    <a:pt x="162102" y="64257"/>
                                    <a:pt x="179847" y="64257"/>
                                  </a:cubicBezTo>
                                  <a:close/>
                                  <a:moveTo>
                                    <a:pt x="110403" y="73122"/>
                                  </a:moveTo>
                                  <a:cubicBezTo>
                                    <a:pt x="102710" y="67526"/>
                                    <a:pt x="93439" y="64257"/>
                                    <a:pt x="83457" y="64257"/>
                                  </a:cubicBezTo>
                                  <a:cubicBezTo>
                                    <a:pt x="56841" y="64257"/>
                                    <a:pt x="35263" y="87492"/>
                                    <a:pt x="35263" y="116158"/>
                                  </a:cubicBezTo>
                                  <a:lnTo>
                                    <a:pt x="35263" y="154612"/>
                                  </a:lnTo>
                                  <a:cubicBezTo>
                                    <a:pt x="35263" y="157944"/>
                                    <a:pt x="37966" y="160647"/>
                                    <a:pt x="41298" y="160647"/>
                                  </a:cubicBezTo>
                                  <a:lnTo>
                                    <a:pt x="87726" y="160647"/>
                                  </a:lnTo>
                                  <a:moveTo>
                                    <a:pt x="175578" y="160643"/>
                                  </a:moveTo>
                                  <a:lnTo>
                                    <a:pt x="222006" y="160643"/>
                                  </a:lnTo>
                                  <a:cubicBezTo>
                                    <a:pt x="225338" y="160643"/>
                                    <a:pt x="228041" y="157940"/>
                                    <a:pt x="228041" y="154608"/>
                                  </a:cubicBezTo>
                                  <a:lnTo>
                                    <a:pt x="228041" y="116155"/>
                                  </a:lnTo>
                                  <a:cubicBezTo>
                                    <a:pt x="228041" y="87492"/>
                                    <a:pt x="206463" y="64254"/>
                                    <a:pt x="179847" y="64254"/>
                                  </a:cubicBezTo>
                                  <a:cubicBezTo>
                                    <a:pt x="169653" y="64254"/>
                                    <a:pt x="160201" y="67660"/>
                                    <a:pt x="152414" y="73476"/>
                                  </a:cubicBezTo>
                                  <a:moveTo>
                                    <a:pt x="131652" y="130129"/>
                                  </a:moveTo>
                                  <a:cubicBezTo>
                                    <a:pt x="149396" y="130129"/>
                                    <a:pt x="163781" y="115745"/>
                                    <a:pt x="163781" y="98001"/>
                                  </a:cubicBezTo>
                                  <a:cubicBezTo>
                                    <a:pt x="163781" y="80256"/>
                                    <a:pt x="149396" y="65872"/>
                                    <a:pt x="131652" y="65872"/>
                                  </a:cubicBezTo>
                                  <a:cubicBezTo>
                                    <a:pt x="113908" y="65872"/>
                                    <a:pt x="99523" y="80256"/>
                                    <a:pt x="99523" y="98001"/>
                                  </a:cubicBezTo>
                                  <a:cubicBezTo>
                                    <a:pt x="99523" y="115745"/>
                                    <a:pt x="113908" y="130129"/>
                                    <a:pt x="131652" y="130129"/>
                                  </a:cubicBezTo>
                                  <a:close/>
                                  <a:moveTo>
                                    <a:pt x="83457" y="220480"/>
                                  </a:moveTo>
                                  <a:cubicBezTo>
                                    <a:pt x="83457" y="223812"/>
                                    <a:pt x="86160" y="226515"/>
                                    <a:pt x="89492" y="226515"/>
                                  </a:cubicBezTo>
                                  <a:lnTo>
                                    <a:pt x="173808" y="226515"/>
                                  </a:lnTo>
                                  <a:cubicBezTo>
                                    <a:pt x="177140" y="226515"/>
                                    <a:pt x="179843" y="223812"/>
                                    <a:pt x="179843" y="220480"/>
                                  </a:cubicBezTo>
                                  <a:lnTo>
                                    <a:pt x="179843" y="182027"/>
                                  </a:lnTo>
                                  <a:cubicBezTo>
                                    <a:pt x="179843" y="153364"/>
                                    <a:pt x="158265" y="130126"/>
                                    <a:pt x="131648" y="130126"/>
                                  </a:cubicBezTo>
                                  <a:cubicBezTo>
                                    <a:pt x="105032" y="130126"/>
                                    <a:pt x="83454" y="153361"/>
                                    <a:pt x="83454" y="182027"/>
                                  </a:cubicBezTo>
                                  <a:lnTo>
                                    <a:pt x="83454" y="220480"/>
                                  </a:lnTo>
                                  <a:close/>
                                  <a:moveTo>
                                    <a:pt x="186804" y="125709"/>
                                  </a:moveTo>
                                  <a:cubicBezTo>
                                    <a:pt x="210311" y="121734"/>
                                    <a:pt x="230073" y="115296"/>
                                    <a:pt x="243620" y="107300"/>
                                  </a:cubicBezTo>
                                  <a:cubicBezTo>
                                    <a:pt x="256100" y="99933"/>
                                    <a:pt x="263304" y="91245"/>
                                    <a:pt x="263304" y="81942"/>
                                  </a:cubicBezTo>
                                  <a:cubicBezTo>
                                    <a:pt x="263304" y="71727"/>
                                    <a:pt x="254619" y="62254"/>
                                    <a:pt x="239800" y="54456"/>
                                  </a:cubicBezTo>
                                  <a:moveTo>
                                    <a:pt x="23970" y="54215"/>
                                  </a:moveTo>
                                  <a:cubicBezTo>
                                    <a:pt x="8869" y="62056"/>
                                    <a:pt x="0" y="71621"/>
                                    <a:pt x="0" y="81945"/>
                                  </a:cubicBezTo>
                                  <a:cubicBezTo>
                                    <a:pt x="0" y="91248"/>
                                    <a:pt x="7204" y="99937"/>
                                    <a:pt x="19684" y="107304"/>
                                  </a:cubicBezTo>
                                  <a:cubicBezTo>
                                    <a:pt x="33192" y="115275"/>
                                    <a:pt x="52880" y="121699"/>
                                    <a:pt x="76299" y="125677"/>
                                  </a:cubicBezTo>
                                </a:path>
                              </a:pathLst>
                            </a:custGeom>
                            <a:noFill/>
                            <a:ln w="8467" cap="rnd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</wps:spPr>
                          <wps:bodyPr rtlCol="0" anchor="ctr"/>
                        </wps:wsp>
                      </wpg:grpSp>
                      <wps:wsp>
                        <wps:cNvPr id="1775912735" name="Straight Connector 1775912735">
                          <a:extLst>
                            <a:ext uri="{FF2B5EF4-FFF2-40B4-BE49-F238E27FC236}">
                              <a16:creationId xmlns:a16="http://schemas.microsoft.com/office/drawing/2014/main" id="{4663D87A-6849-D460-AEA9-A19B77EA5275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255321" y="199476"/>
                            <a:ext cx="335935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accent1"/>
                            </a:solidFill>
                            <a:headEnd type="oval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2596416" name="Straight Connector 802596416">
                          <a:extLst>
                            <a:ext uri="{FF2B5EF4-FFF2-40B4-BE49-F238E27FC236}">
                              <a16:creationId xmlns:a16="http://schemas.microsoft.com/office/drawing/2014/main" id="{F4C88CE2-A5F6-DD6F-3BC2-EAF7E3AB7CFD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20121" y="199476"/>
                            <a:ext cx="344400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accent5"/>
                            </a:solidFill>
                            <a:headEnd type="oval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85397218" name="Graphic 48">
                            <a:extLst>
                              <a:ext uri="{FF2B5EF4-FFF2-40B4-BE49-F238E27FC236}">
                                <a16:creationId xmlns:a16="http://schemas.microsoft.com/office/drawing/2014/main" id="{DCFCF117-B713-4022-8962-51F4B7E2D59D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4522" y="0"/>
                            <a:ext cx="381600" cy="38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5668837" name="Straight Connector 1425668837">
                          <a:extLst>
                            <a:ext uri="{FF2B5EF4-FFF2-40B4-BE49-F238E27FC236}">
                              <a16:creationId xmlns:a16="http://schemas.microsoft.com/office/drawing/2014/main" id="{3D30FF83-7E2C-8BB4-3701-BDEBE9C2FB78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78949" y="199476"/>
                            <a:ext cx="350372" cy="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chemeClr val="accent2"/>
                            </a:solidFill>
                            <a:headEnd type="oval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44254855" name="Graphic 50">
                            <a:extLst>
                              <a:ext uri="{FF2B5EF4-FFF2-40B4-BE49-F238E27FC236}">
                                <a16:creationId xmlns:a16="http://schemas.microsoft.com/office/drawing/2014/main" id="{1F2FBA18-6CC3-569C-AD38-6819930B5ABB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766"/>
                            <a:ext cx="385422" cy="385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396604" name="Graphic 51">
                            <a:extLst>
                              <a:ext uri="{FF2B5EF4-FFF2-40B4-BE49-F238E27FC236}">
                                <a16:creationId xmlns:a16="http://schemas.microsoft.com/office/drawing/2014/main" id="{A5BAAAFF-2037-52E0-7A5A-02E2FEAF9066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322" y="0"/>
                            <a:ext cx="381600" cy="38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dec="http://schemas.microsoft.com/office/drawing/2017/decorative" xmlns:pic="http://schemas.openxmlformats.org/drawingml/2006/picture" xmlns:asvg="http://schemas.microsoft.com/office/drawing/2016/SVG/main" xmlns:arto="http://schemas.microsoft.com/office/word/2006/arto">
            <w:pict w14:anchorId="434364E9">
              <v:group id="Group 44" style="position:absolute;margin-left:0;margin-top:-.05pt;width:144.6pt;height:28.75pt;z-index:251658240" alt="&quot;&quot;" coordsize="19728,3921" o:spid="_x0000_s1026" w14:anchorId="096861D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">
                <v:group id="Group 2074872843" style="position:absolute;left:15912;top:105;width:3816;height:3816" alt="&quot;&quot;" coordsize="3816,3816" coordorigin="15912,10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">
                  <v:shape id="Freeform: Shape 54" style="position:absolute;left:15912;top:105;width:3816;height:3816;visibility:visible;mso-wrap-style:square;v-text-anchor:middle" coordsize="381600,381600" o:spid="_x0000_s1028" fillcolor="#8c59a5 [3206]" strokecolor="white" strokeweight=".00981mm" path="m325717,55883c308195,38361,287790,24606,265071,14995,241542,5046,216554,,190800,,165046,,140058,5046,116529,14995,93810,24606,73405,38361,55883,55883,38361,73405,24606,93810,14995,116529,5046,140058,,165046,,190800v,25754,5046,50742,14995,74271c24606,287790,38361,308195,55883,325717v17522,17522,37927,31277,60646,40888c140054,376554,165042,381600,190800,381600v25758,,50742,-5046,74271,-14995c287790,356994,308195,343239,325717,325717v17522,-17522,31277,-37927,40888,-60646c376554,241546,381600,216558,381600,190800v,-25758,-5046,-50742,-14995,-74271c356994,93810,343239,73405,325717,558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">
                    <v:stroke joinstyle="miter"/>
                    <v:path arrowok="t" o:connecttype="custom" o:connectlocs="325717,55883;265071,14995;190800,0;116529,14995;55883,55883;14995,116529;0,190800;14995,265071;55883,325717;116529,366605;190800,381600;265071,366605;325717,325717;366605,265071;381600,190800;366605,116529;325717,55883" o:connectangles="0,0,0,0,0,0,0,0,0,0,0,0,0,0,0,0,0"/>
                  </v:shape>
                  <v:shape id="Freeform: Shape 55" style="position:absolute;left:16504;top:881;width:2633;height:2265;visibility:visible;mso-wrap-style:square;v-text-anchor:middle" coordsize="263303,226514" o:spid="_x0000_s1029" filled="f" strokecolor="white" strokeweight=".23519mm" path="m51329,32129c51329,14384,65713,,83457,v17745,,32129,14384,32129,32129c115586,49873,101202,64257,83457,64257,65713,64257,51329,49873,51329,32129xm179847,64257v17744,,32128,-14384,32128,-32128c211975,14384,197591,,179847,,162102,,147718,14384,147718,32129v,17744,14384,32128,32129,32128xm110403,73122c102710,67526,93439,64257,83457,64257v-26616,,-48194,23235,-48194,51901l35263,154612v,3332,2703,6035,6035,6035l87726,160647t87852,-4l222006,160643v3332,,6035,-2703,6035,-6035l228041,116155v,-28663,-21578,-51901,-48194,-51901c169653,64254,160201,67660,152414,73476t-20762,56653c149396,130129,163781,115745,163781,98001v,-17745,-14385,-32129,-32129,-32129c113908,65872,99523,80256,99523,98001v,17744,14385,32128,32129,32128xm83457,220480v,3332,2703,6035,6035,6035l173808,226515v3332,,6035,-2703,6035,-6035l179843,182027v,-28663,-21578,-51901,-48195,-51901c105032,130126,83454,153361,83454,182027r,38453l83457,220480xm186804,125709v23507,-3975,43269,-10413,56816,-18409c256100,99933,263304,91245,263304,81942v,-10215,-8685,-19688,-23504,-27486m23970,54215c8869,62056,,71621,,81945v,9303,7204,17992,19684,25359c33192,115275,52880,121699,76299,12567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">
                    <v:stroke endcap="round"/>
                    <v:path arrowok="t" o:connecttype="custom" o:connectlocs="51329,32129;83457,0;115586,32129;83457,64257;51329,32129;179847,64257;211975,32129;179847,0;147718,32129;179847,64257;110403,73122;83457,64257;35263,116158;35263,154612;41298,160647;87726,160647;175578,160643;222006,160643;228041,154608;228041,116155;179847,64254;152414,73476;131652,130129;163781,98001;131652,65872;99523,98001;131652,130129;83457,220480;89492,226515;173808,226515;179843,220480;179843,182027;131648,130126;83454,182027;83454,220480;186804,125709;243620,107300;263304,81942;239800,54456;23970,54215;0,81945;19684,107304;76299,125677" o:connectangles="0,0,0,0,0,0,0,0,0,0,0,0,0,0,0,0,0,0,0,0,0,0,0,0,0,0,0,0,0,0,0,0,0,0,0,0,0,0,0,0,0,0,0"/>
                  </v:shape>
                </v:group>
                <v:line id="Straight Connector 1775912735" style="position:absolute;visibility:visible;mso-wrap-style:square" alt="&quot;&quot;" o:spid="_x0000_s1030" strokecolor="#2ab1bb [3204]" strokeweight="1.5pt" o:connectortype="straight" from="12553,1994" to="15912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">
                  <v:stroke joinstyle="miter" endcap="round" startarrow="oval" endarrow="block"/>
                  <o:lock v:ext="edit" shapetype="f"/>
                </v:line>
                <v:line id="Straight Connector 802596416" style="position:absolute;visibility:visible;mso-wrap-style:square" alt="&quot;&quot;" o:spid="_x0000_s1031" strokecolor="#f2692b [3208]" strokeweight="1.5pt" o:connectortype="straight" from="7201,1994" to="10645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">
                  <v:stroke joinstyle="miter" endcap="round" startarrow="oval" endarrow="block"/>
                  <o:lock v:ext="edit" shapetype="f"/>
                </v:lin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Graphic 48" style="position:absolute;left:10645;width:3816;height:3816;visibility:visible;mso-wrap-style:square" alt="&quot;&quot;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">
                  <v:imagedata o:title="" r:id="rId15"/>
                </v:shape>
                <v:line id="Straight Connector 1425668837" style="position:absolute;visibility:visible;mso-wrap-style:square" alt="&quot;&quot;" o:spid="_x0000_s1033" strokecolor="#78be43 [3205]" strokeweight="1.5pt" o:connectortype="straight" from="1789,1994" to="5293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">
                  <v:stroke joinstyle="miter" endcap="round" startarrow="oval" endarrow="block"/>
                  <o:lock v:ext="edit" shapetype="f"/>
                </v:line>
                <v:shape id="Graphic 50" style="position:absolute;top:67;width:3854;height:3854;visibility:visible;mso-wrap-style:square" alt="&quot;&quot;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">
                  <v:imagedata o:title="" r:id="rId16"/>
                </v:shape>
                <v:shape id="Graphic 51" style="position:absolute;left:5293;width:3816;height:3816;visibility:visible;mso-wrap-style:square" alt="&quot;&quot;" o:spid="_x0000_s103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">
                  <v:imagedata o:title="" r:id="rId15"/>
                </v:shape>
              </v:group>
            </w:pict>
          </mc:Fallback>
        </mc:AlternateContent>
      </w:r>
    </w:p>
    <w:p w14:paraId="6F5B6BC2" w14:textId="19F0145E" w:rsidR="00A73081" w:rsidRPr="00A73081" w:rsidRDefault="00CA2451" w:rsidP="00386918">
      <w:pPr>
        <w:pStyle w:val="Heading2"/>
        <w:spacing w:before="360"/>
      </w:pPr>
      <w:r>
        <w:t xml:space="preserve">What </w:t>
      </w:r>
      <w:r w:rsidR="00A73081">
        <w:t>are NDIS supports?</w:t>
      </w:r>
    </w:p>
    <w:p w14:paraId="52469C6A" w14:textId="54161AA8" w:rsidR="00C10E5B" w:rsidRPr="00A22493" w:rsidRDefault="00A22493" w:rsidP="00D77A52">
      <w:r w:rsidRPr="00A22493">
        <w:t xml:space="preserve">NDIS supports are </w:t>
      </w:r>
      <w:r w:rsidR="003E4500">
        <w:t xml:space="preserve">disability related </w:t>
      </w:r>
      <w:r w:rsidR="0091519C">
        <w:t xml:space="preserve">supports </w:t>
      </w:r>
      <w:r w:rsidR="00807709" w:rsidRPr="00A22493">
        <w:t>fund</w:t>
      </w:r>
      <w:r w:rsidR="00807709">
        <w:t xml:space="preserve">ed </w:t>
      </w:r>
      <w:r w:rsidR="001F6B76">
        <w:t xml:space="preserve">by the NDIS </w:t>
      </w:r>
      <w:r w:rsidR="00807709" w:rsidRPr="00A22493">
        <w:t>to</w:t>
      </w:r>
      <w:r w:rsidRPr="00A22493">
        <w:t xml:space="preserve"> help </w:t>
      </w:r>
      <w:r w:rsidR="00807709">
        <w:t>participants</w:t>
      </w:r>
      <w:r w:rsidR="001F6B76">
        <w:t xml:space="preserve"> in everyday life</w:t>
      </w:r>
      <w:r w:rsidR="00D77A52">
        <w:t xml:space="preserve">, </w:t>
      </w:r>
      <w:r w:rsidRPr="00A22493">
        <w:t>build</w:t>
      </w:r>
      <w:r w:rsidR="005B05D3">
        <w:t xml:space="preserve"> their</w:t>
      </w:r>
      <w:r w:rsidRPr="00A22493">
        <w:t xml:space="preserve"> independence and skills</w:t>
      </w:r>
      <w:r w:rsidR="00D77A52">
        <w:t xml:space="preserve">, </w:t>
      </w:r>
      <w:r w:rsidR="00D1001B">
        <w:t xml:space="preserve">and </w:t>
      </w:r>
      <w:r w:rsidR="005B05D3">
        <w:t xml:space="preserve">help them </w:t>
      </w:r>
      <w:r w:rsidRPr="00A22493">
        <w:t>stay safe and connected</w:t>
      </w:r>
      <w:r w:rsidR="00D77A52">
        <w:t xml:space="preserve"> </w:t>
      </w:r>
      <w:r w:rsidR="005B05D3">
        <w:t xml:space="preserve">as they </w:t>
      </w:r>
      <w:r w:rsidR="00C10E5B" w:rsidRPr="00A22493">
        <w:t>work towards goals</w:t>
      </w:r>
      <w:r w:rsidR="00D1001B">
        <w:t>.</w:t>
      </w:r>
    </w:p>
    <w:p w14:paraId="69A50777" w14:textId="21EC6989" w:rsidR="00F310F2" w:rsidRDefault="00A22493" w:rsidP="00552560">
      <w:r w:rsidRPr="00A22493">
        <w:t>The</w:t>
      </w:r>
      <w:r w:rsidR="00630DD6">
        <w:t xml:space="preserve"> NDIS support</w:t>
      </w:r>
      <w:r w:rsidRPr="00A22493">
        <w:t xml:space="preserve"> rules </w:t>
      </w:r>
      <w:r w:rsidR="0046549D">
        <w:t xml:space="preserve">broadly </w:t>
      </w:r>
      <w:r w:rsidR="00B30F3A">
        <w:t xml:space="preserve">explain what </w:t>
      </w:r>
      <w:r w:rsidR="0046549D">
        <w:t>types</w:t>
      </w:r>
      <w:r w:rsidR="00B30F3A">
        <w:t xml:space="preserve"> of</w:t>
      </w:r>
      <w:r w:rsidRPr="00A22493">
        <w:t xml:space="preserve"> supports </w:t>
      </w:r>
      <w:r w:rsidR="0046549D">
        <w:t>can be purchased using NDIS funding</w:t>
      </w:r>
      <w:r w:rsidRPr="00A22493">
        <w:t xml:space="preserve"> and </w:t>
      </w:r>
      <w:r w:rsidR="00B30F3A">
        <w:t xml:space="preserve">include some specific goods and services </w:t>
      </w:r>
      <w:r w:rsidRPr="00A22493">
        <w:t xml:space="preserve">which </w:t>
      </w:r>
      <w:r w:rsidR="00B30F3A">
        <w:t>cannot be purchased using NDIS funding.</w:t>
      </w:r>
    </w:p>
    <w:p w14:paraId="0C8B5A7C" w14:textId="13B1EBCD" w:rsidR="00DA7903" w:rsidRDefault="00DA7903" w:rsidP="00DA7903">
      <w:pPr>
        <w:pStyle w:val="Heading2"/>
      </w:pPr>
      <w:r>
        <w:t>Wh</w:t>
      </w:r>
      <w:r w:rsidR="00A22493">
        <w:t xml:space="preserve">at </w:t>
      </w:r>
      <w:r w:rsidR="00636E9D">
        <w:t>will</w:t>
      </w:r>
      <w:r w:rsidR="00A22493">
        <w:t xml:space="preserve"> change?</w:t>
      </w:r>
    </w:p>
    <w:p w14:paraId="3BAE1469" w14:textId="50A753F7" w:rsidR="009E254A" w:rsidRPr="009E254A" w:rsidRDefault="009E254A" w:rsidP="009E254A">
      <w:r>
        <w:t xml:space="preserve">We </w:t>
      </w:r>
      <w:r w:rsidR="0024346A">
        <w:t>are consulting on proposed changes</w:t>
      </w:r>
      <w:r w:rsidR="004A5E0B">
        <w:t xml:space="preserve"> to </w:t>
      </w:r>
      <w:r>
        <w:t xml:space="preserve">the </w:t>
      </w:r>
      <w:r w:rsidR="004E0BBC">
        <w:t xml:space="preserve">NDIS support </w:t>
      </w:r>
      <w:r>
        <w:t xml:space="preserve">rules </w:t>
      </w:r>
      <w:r w:rsidR="004A5E0B">
        <w:t xml:space="preserve">for </w:t>
      </w:r>
      <w:r w:rsidR="00B30F3A">
        <w:t>new framework planning</w:t>
      </w:r>
      <w:r w:rsidR="000E54E2">
        <w:t xml:space="preserve"> that will begin in April 2027</w:t>
      </w:r>
      <w:r w:rsidR="00ED04FF">
        <w:t xml:space="preserve">. The </w:t>
      </w:r>
      <w:r w:rsidR="004A5E0B">
        <w:t xml:space="preserve">proposed </w:t>
      </w:r>
      <w:r w:rsidR="00ED04FF">
        <w:t xml:space="preserve">NDIS support groups </w:t>
      </w:r>
      <w:r w:rsidR="00E01BF3">
        <w:t xml:space="preserve">are </w:t>
      </w:r>
      <w:r w:rsidR="007C5931">
        <w:t xml:space="preserve">intended to </w:t>
      </w:r>
      <w:r w:rsidR="00B30F3A">
        <w:t xml:space="preserve">align </w:t>
      </w:r>
      <w:r w:rsidR="007C5931">
        <w:t>with</w:t>
      </w:r>
      <w:r w:rsidR="00EF1854">
        <w:t xml:space="preserve"> the support needs assessment</w:t>
      </w:r>
      <w:r w:rsidR="007C5931">
        <w:t>,</w:t>
      </w:r>
      <w:r w:rsidR="001067DA">
        <w:t xml:space="preserve"> </w:t>
      </w:r>
      <w:r w:rsidR="00EF1854">
        <w:t>budget method rules and how plans will be developed</w:t>
      </w:r>
      <w:r w:rsidR="0C859B88">
        <w:t>.</w:t>
      </w:r>
      <w:r w:rsidR="00AF685E">
        <w:t xml:space="preserve"> These support groups are listed </w:t>
      </w:r>
      <w:r w:rsidR="00F105C0">
        <w:t>below.</w:t>
      </w:r>
    </w:p>
    <w:p w14:paraId="76D2C84D" w14:textId="14703A1C" w:rsidR="00A15058" w:rsidRDefault="009E254A" w:rsidP="007245E8">
      <w:r>
        <w:t>The</w:t>
      </w:r>
      <w:r w:rsidR="005B0713">
        <w:t xml:space="preserve"> </w:t>
      </w:r>
      <w:r w:rsidR="00F83342">
        <w:t xml:space="preserve">proposed changes are </w:t>
      </w:r>
      <w:r w:rsidR="00540F5C">
        <w:t>intended to apply across both</w:t>
      </w:r>
      <w:r w:rsidR="00225FA3">
        <w:t xml:space="preserve"> </w:t>
      </w:r>
      <w:r w:rsidR="00540F5C">
        <w:t xml:space="preserve">old framework </w:t>
      </w:r>
      <w:r w:rsidR="007D2F67">
        <w:t>(current</w:t>
      </w:r>
      <w:r w:rsidR="00B16C99">
        <w:t xml:space="preserve">) </w:t>
      </w:r>
      <w:r w:rsidR="00540F5C">
        <w:t>plannin</w:t>
      </w:r>
      <w:r w:rsidR="006D27D6">
        <w:t>g and new framework planning.</w:t>
      </w:r>
    </w:p>
    <w:p w14:paraId="0A743C01" w14:textId="785F3074" w:rsidR="001D1378" w:rsidRDefault="006D27D6" w:rsidP="007245E8">
      <w:r>
        <w:t>The proposed support categories are intended to cover</w:t>
      </w:r>
      <w:r w:rsidR="003750BD">
        <w:t xml:space="preserve"> the same broad types of supports currently funded through the NDIS, while making the Rules easier to understand</w:t>
      </w:r>
      <w:r w:rsidR="001D1378">
        <w:t xml:space="preserve"> and align with new framework planning. </w:t>
      </w:r>
    </w:p>
    <w:p w14:paraId="0BE2A663" w14:textId="77777777" w:rsidR="00B90EB1" w:rsidRPr="006D5604" w:rsidRDefault="00B90EB1" w:rsidP="003E7CF8">
      <w:pPr>
        <w:spacing w:before="360" w:after="240"/>
        <w:rPr>
          <w:rFonts w:eastAsiaTheme="majorEastAsia" w:cstheme="majorBidi"/>
          <w:b/>
          <w:color w:val="1E1544" w:themeColor="text1"/>
          <w:sz w:val="32"/>
          <w:szCs w:val="26"/>
        </w:rPr>
      </w:pPr>
      <w:r w:rsidRPr="006D5604">
        <w:rPr>
          <w:rFonts w:eastAsiaTheme="majorEastAsia" w:cstheme="majorBidi"/>
          <w:b/>
          <w:color w:val="1E1544" w:themeColor="text1"/>
          <w:sz w:val="32"/>
          <w:szCs w:val="26"/>
        </w:rPr>
        <w:t>How previous feedback has informed these proposed changes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C802B3" w:rsidRPr="0045181B" w14:paraId="3546AB57" w14:textId="77777777" w:rsidTr="006D5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</w:tcPr>
          <w:p w14:paraId="4A00451A" w14:textId="0441ED6F" w:rsidR="00C802B3" w:rsidRPr="0045181B" w:rsidRDefault="00C62959" w:rsidP="007245E8">
            <w:r w:rsidRPr="006D5604">
              <w:rPr>
                <w:color w:val="auto"/>
              </w:rPr>
              <w:t>Previous consultation on NDIS supports found that:</w:t>
            </w:r>
          </w:p>
        </w:tc>
        <w:tc>
          <w:tcPr>
            <w:tcW w:w="5102" w:type="dxa"/>
          </w:tcPr>
          <w:p w14:paraId="0767D442" w14:textId="4DBE3433" w:rsidR="00C802B3" w:rsidRPr="0045181B" w:rsidRDefault="00151818" w:rsidP="007245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5604">
              <w:rPr>
                <w:color w:val="auto"/>
              </w:rPr>
              <w:t>In response, the proposed changes would:</w:t>
            </w:r>
          </w:p>
        </w:tc>
      </w:tr>
      <w:tr w:rsidR="00C802B3" w:rsidRPr="0045181B" w14:paraId="55CF4FED" w14:textId="77777777" w:rsidTr="006D5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shd w:val="clear" w:color="auto" w:fill="F1F2F2" w:themeFill="background2"/>
          </w:tcPr>
          <w:p w14:paraId="7515E556" w14:textId="4A1F8502" w:rsidR="00C62959" w:rsidRPr="00B16C99" w:rsidRDefault="7A669320" w:rsidP="006D5604">
            <w:pPr>
              <w:pStyle w:val="ListParagraph"/>
              <w:numPr>
                <w:ilvl w:val="0"/>
                <w:numId w:val="14"/>
              </w:numPr>
              <w:rPr>
                <w:b w:val="0"/>
                <w:bCs w:val="0"/>
              </w:rPr>
            </w:pPr>
            <w:r w:rsidRPr="00B16C99">
              <w:rPr>
                <w:b w:val="0"/>
                <w:bCs w:val="0"/>
              </w:rPr>
              <w:t xml:space="preserve">support categories </w:t>
            </w:r>
            <w:r w:rsidR="115EA4AD" w:rsidRPr="00B16C99">
              <w:rPr>
                <w:b w:val="0"/>
                <w:bCs w:val="0"/>
              </w:rPr>
              <w:t>are</w:t>
            </w:r>
            <w:r w:rsidRPr="00B16C99">
              <w:rPr>
                <w:b w:val="0"/>
                <w:bCs w:val="0"/>
              </w:rPr>
              <w:t xml:space="preserve"> difficult to understand </w:t>
            </w:r>
          </w:p>
          <w:p w14:paraId="640C0010" w14:textId="39D97515" w:rsidR="00C62959" w:rsidRPr="00B16C99" w:rsidRDefault="00C62959" w:rsidP="006D5604">
            <w:pPr>
              <w:pStyle w:val="ListParagraph"/>
              <w:numPr>
                <w:ilvl w:val="0"/>
                <w:numId w:val="14"/>
              </w:numPr>
              <w:rPr>
                <w:b w:val="0"/>
                <w:bCs w:val="0"/>
              </w:rPr>
            </w:pPr>
            <w:r w:rsidRPr="00B16C99">
              <w:rPr>
                <w:b w:val="0"/>
                <w:bCs w:val="0"/>
              </w:rPr>
              <w:t xml:space="preserve">there were too many categories </w:t>
            </w:r>
          </w:p>
          <w:p w14:paraId="3B6B4E57" w14:textId="42EFBE18" w:rsidR="00C62959" w:rsidRPr="00B16C99" w:rsidRDefault="00C62959" w:rsidP="006D5604">
            <w:pPr>
              <w:pStyle w:val="ListParagraph"/>
              <w:numPr>
                <w:ilvl w:val="0"/>
                <w:numId w:val="14"/>
              </w:numPr>
              <w:rPr>
                <w:b w:val="0"/>
                <w:bCs w:val="0"/>
              </w:rPr>
            </w:pPr>
            <w:r w:rsidRPr="00B16C99">
              <w:rPr>
                <w:b w:val="0"/>
                <w:bCs w:val="0"/>
              </w:rPr>
              <w:t xml:space="preserve">some descriptions were unclear </w:t>
            </w:r>
          </w:p>
          <w:p w14:paraId="7327E765" w14:textId="47E5E033" w:rsidR="00C802B3" w:rsidRPr="006D5604" w:rsidRDefault="7A669320" w:rsidP="006D5604">
            <w:pPr>
              <w:pStyle w:val="ListParagraph"/>
              <w:numPr>
                <w:ilvl w:val="0"/>
                <w:numId w:val="14"/>
              </w:numPr>
              <w:rPr>
                <w:b w:val="0"/>
                <w:bCs w:val="0"/>
              </w:rPr>
            </w:pPr>
            <w:r w:rsidRPr="00B16C99">
              <w:rPr>
                <w:b w:val="0"/>
                <w:bCs w:val="0"/>
              </w:rPr>
              <w:t xml:space="preserve">the replacement supports process </w:t>
            </w:r>
            <w:r w:rsidR="436133DB" w:rsidRPr="00B16C99">
              <w:rPr>
                <w:b w:val="0"/>
                <w:bCs w:val="0"/>
              </w:rPr>
              <w:t>is</w:t>
            </w:r>
            <w:r w:rsidRPr="00B16C99">
              <w:rPr>
                <w:b w:val="0"/>
                <w:bCs w:val="0"/>
              </w:rPr>
              <w:t xml:space="preserve"> confusing.</w:t>
            </w:r>
          </w:p>
        </w:tc>
        <w:tc>
          <w:tcPr>
            <w:tcW w:w="5102" w:type="dxa"/>
          </w:tcPr>
          <w:p w14:paraId="081BE8B2" w14:textId="155B9750" w:rsidR="003357BC" w:rsidRPr="006D5604" w:rsidRDefault="003357BC" w:rsidP="006D5604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5604">
              <w:t xml:space="preserve">reduce the number of support categories </w:t>
            </w:r>
          </w:p>
          <w:p w14:paraId="31BAB5B4" w14:textId="615D422C" w:rsidR="003357BC" w:rsidRPr="006D5604" w:rsidRDefault="003357BC" w:rsidP="006D5604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5604">
              <w:t xml:space="preserve">use broader, purpose-based descriptions </w:t>
            </w:r>
          </w:p>
          <w:p w14:paraId="62D98757" w14:textId="5828749C" w:rsidR="003357BC" w:rsidRPr="006D5604" w:rsidRDefault="003357BC" w:rsidP="006D5604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5604">
              <w:t xml:space="preserve">make categories easier to understand </w:t>
            </w:r>
          </w:p>
          <w:p w14:paraId="4E2A0359" w14:textId="2DA60613" w:rsidR="003357BC" w:rsidRPr="006D5604" w:rsidRDefault="003357BC" w:rsidP="006D5604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5604">
              <w:t>better align categories with new framework planning.</w:t>
            </w:r>
          </w:p>
          <w:p w14:paraId="5CE4EFC5" w14:textId="77777777" w:rsidR="00C802B3" w:rsidRPr="0045181B" w:rsidRDefault="00C802B3" w:rsidP="00724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C96652" w14:textId="6E8EBBC9" w:rsidR="0051535A" w:rsidRDefault="00546CB2" w:rsidP="003E7CF8">
      <w:pPr>
        <w:spacing w:before="240"/>
      </w:pPr>
      <w:r>
        <w:t>S</w:t>
      </w:r>
      <w:r w:rsidR="005B0713">
        <w:t>ome proposed changes</w:t>
      </w:r>
      <w:r w:rsidR="00EE674A">
        <w:t xml:space="preserve"> make it clear that </w:t>
      </w:r>
      <w:r w:rsidR="0051535A">
        <w:t xml:space="preserve">NDIS supports </w:t>
      </w:r>
      <w:r w:rsidR="00EE674A">
        <w:t xml:space="preserve">can </w:t>
      </w:r>
      <w:r w:rsidR="0051535A">
        <w:t xml:space="preserve">be purchased from </w:t>
      </w:r>
      <w:r w:rsidR="00EE674A">
        <w:t>any</w:t>
      </w:r>
      <w:r w:rsidR="0051535A">
        <w:t xml:space="preserve"> retail, hardware</w:t>
      </w:r>
      <w:r w:rsidR="00EE674A">
        <w:t>,</w:t>
      </w:r>
      <w:r w:rsidR="0051535A">
        <w:t xml:space="preserve"> pharmacy </w:t>
      </w:r>
      <w:r w:rsidR="00EE674A">
        <w:t xml:space="preserve">or other </w:t>
      </w:r>
      <w:r w:rsidR="0051535A">
        <w:t xml:space="preserve">stores </w:t>
      </w:r>
      <w:r w:rsidR="00EE674A">
        <w:t>and do not need to be purchased from</w:t>
      </w:r>
      <w:r w:rsidR="0051535A">
        <w:t xml:space="preserve"> speciali</w:t>
      </w:r>
      <w:r w:rsidR="00732D03">
        <w:t>st</w:t>
      </w:r>
      <w:r w:rsidR="64C0D019">
        <w:t xml:space="preserve"> disability</w:t>
      </w:r>
      <w:r w:rsidR="0051535A">
        <w:t xml:space="preserve"> providers</w:t>
      </w:r>
      <w:r w:rsidR="0014110B">
        <w:t>.</w:t>
      </w:r>
    </w:p>
    <w:p w14:paraId="2677916D" w14:textId="16BEFF63" w:rsidR="00F80E4A" w:rsidRDefault="00F80E4A" w:rsidP="003E7CF8">
      <w:pPr>
        <w:spacing w:before="240"/>
      </w:pPr>
      <w:r>
        <w:t>Other proposed changes include:</w:t>
      </w:r>
    </w:p>
    <w:p w14:paraId="546702B9" w14:textId="3D59B600" w:rsidR="005D5C73" w:rsidRDefault="00F80E4A" w:rsidP="003E7CF8">
      <w:pPr>
        <w:pStyle w:val="ListParagraph"/>
        <w:numPr>
          <w:ilvl w:val="0"/>
          <w:numId w:val="10"/>
        </w:numPr>
        <w:spacing w:before="240"/>
      </w:pPr>
      <w:r>
        <w:t>Making i</w:t>
      </w:r>
      <w:r w:rsidR="00B13A03">
        <w:t>t</w:t>
      </w:r>
      <w:r>
        <w:t xml:space="preserve"> clear </w:t>
      </w:r>
      <w:r w:rsidR="0051535A" w:rsidRPr="00EE674A">
        <w:t xml:space="preserve">animal-assisted therapy </w:t>
      </w:r>
      <w:r w:rsidR="00C47FBE">
        <w:t xml:space="preserve">can </w:t>
      </w:r>
      <w:r w:rsidR="0051535A" w:rsidRPr="00EE674A">
        <w:t>be funded whe</w:t>
      </w:r>
      <w:r w:rsidR="00732D03">
        <w:t>n</w:t>
      </w:r>
      <w:r w:rsidR="0051535A" w:rsidRPr="00EE674A">
        <w:t xml:space="preserve"> it is delivered by an appropriately qualified allied health professional as part of a therapeutic intervention</w:t>
      </w:r>
    </w:p>
    <w:p w14:paraId="0EE0501F" w14:textId="62C1009B" w:rsidR="0051535A" w:rsidRDefault="008A30B5" w:rsidP="003E7CF8">
      <w:pPr>
        <w:pStyle w:val="ListParagraph"/>
        <w:numPr>
          <w:ilvl w:val="0"/>
          <w:numId w:val="10"/>
        </w:numPr>
        <w:spacing w:before="240"/>
      </w:pPr>
      <w:r>
        <w:t>Making it clearer tha</w:t>
      </w:r>
      <w:r w:rsidR="00632293">
        <w:t>t</w:t>
      </w:r>
      <w:r w:rsidR="0051535A">
        <w:t xml:space="preserve"> </w:t>
      </w:r>
      <w:r w:rsidR="00FC5963">
        <w:t>some</w:t>
      </w:r>
      <w:r w:rsidR="0051535A">
        <w:t xml:space="preserve"> </w:t>
      </w:r>
      <w:r w:rsidR="00502051">
        <w:t xml:space="preserve">items </w:t>
      </w:r>
      <w:r w:rsidR="01067586">
        <w:t xml:space="preserve">which </w:t>
      </w:r>
      <w:r w:rsidR="00632293">
        <w:t>are commonl</w:t>
      </w:r>
      <w:r w:rsidR="0073473E">
        <w:t>y</w:t>
      </w:r>
      <w:r w:rsidR="0051535A">
        <w:t xml:space="preserve"> disput</w:t>
      </w:r>
      <w:r w:rsidR="00396C06">
        <w:t>e</w:t>
      </w:r>
      <w:r w:rsidR="0073473E">
        <w:t>d</w:t>
      </w:r>
      <w:r w:rsidR="00396C06">
        <w:t xml:space="preserve"> are not NDIS funded</w:t>
      </w:r>
      <w:r w:rsidR="00FC5963">
        <w:t>, specifically:</w:t>
      </w:r>
    </w:p>
    <w:p w14:paraId="4E6E71BA" w14:textId="77777777" w:rsidR="0051535A" w:rsidRDefault="0051535A" w:rsidP="003E7CF8">
      <w:pPr>
        <w:pStyle w:val="ListParagraph"/>
        <w:numPr>
          <w:ilvl w:val="1"/>
          <w:numId w:val="10"/>
        </w:numPr>
        <w:spacing w:before="240"/>
      </w:pPr>
      <w:r w:rsidRPr="00EE674A">
        <w:t>Fencing and gates </w:t>
      </w:r>
    </w:p>
    <w:p w14:paraId="7E0DDCCF" w14:textId="77777777" w:rsidR="0051535A" w:rsidRDefault="0051535A" w:rsidP="003E7CF8">
      <w:pPr>
        <w:pStyle w:val="ListParagraph"/>
        <w:numPr>
          <w:ilvl w:val="1"/>
          <w:numId w:val="10"/>
        </w:numPr>
        <w:spacing w:before="240"/>
      </w:pPr>
      <w:r w:rsidRPr="00EE674A">
        <w:t>Electronic noise-cancelling headphones </w:t>
      </w:r>
    </w:p>
    <w:p w14:paraId="74DCF525" w14:textId="77777777" w:rsidR="0051535A" w:rsidRDefault="0051535A" w:rsidP="003E7CF8">
      <w:pPr>
        <w:pStyle w:val="ListParagraph"/>
        <w:numPr>
          <w:ilvl w:val="1"/>
          <w:numId w:val="10"/>
        </w:numPr>
        <w:spacing w:before="240"/>
      </w:pPr>
      <w:r w:rsidRPr="00EE674A">
        <w:t>Hair styling tools (brushes, hair dryers and straighteners) </w:t>
      </w:r>
    </w:p>
    <w:p w14:paraId="5BB587B2" w14:textId="77777777" w:rsidR="0051535A" w:rsidRDefault="0051535A" w:rsidP="003E7CF8">
      <w:pPr>
        <w:pStyle w:val="ListParagraph"/>
        <w:numPr>
          <w:ilvl w:val="1"/>
          <w:numId w:val="10"/>
        </w:numPr>
        <w:spacing w:before="240"/>
      </w:pPr>
      <w:r w:rsidRPr="00EE674A">
        <w:t>Hydrogen fuel and electric vehicle charging stations and costs </w:t>
      </w:r>
    </w:p>
    <w:p w14:paraId="5E23B039" w14:textId="77777777" w:rsidR="0051535A" w:rsidRPr="00EE674A" w:rsidRDefault="0051535A" w:rsidP="003E7CF8">
      <w:pPr>
        <w:pStyle w:val="ListParagraph"/>
        <w:numPr>
          <w:ilvl w:val="1"/>
          <w:numId w:val="10"/>
        </w:numPr>
        <w:spacing w:before="240"/>
      </w:pPr>
      <w:r w:rsidRPr="00EE674A">
        <w:t>Scuba therapy </w:t>
      </w:r>
    </w:p>
    <w:p w14:paraId="7DE900E3" w14:textId="77777777" w:rsidR="003E7CF8" w:rsidRDefault="003E7CF8">
      <w:pPr>
        <w:spacing w:before="0" w:after="0" w:line="240" w:lineRule="auto"/>
        <w:rPr>
          <w:rFonts w:eastAsiaTheme="majorEastAsia" w:cstheme="majorBidi"/>
          <w:b/>
          <w:color w:val="1E1544" w:themeColor="text1"/>
          <w:sz w:val="32"/>
          <w:szCs w:val="26"/>
        </w:rPr>
      </w:pPr>
      <w:r>
        <w:rPr>
          <w:rFonts w:eastAsiaTheme="majorEastAsia" w:cstheme="majorBidi"/>
          <w:b/>
          <w:color w:val="1E1544" w:themeColor="text1"/>
          <w:sz w:val="32"/>
          <w:szCs w:val="26"/>
        </w:rPr>
        <w:br w:type="page"/>
      </w:r>
    </w:p>
    <w:p w14:paraId="5A8DCC13" w14:textId="4CDE0EC2" w:rsidR="00301227" w:rsidRPr="00301227" w:rsidRDefault="00301227" w:rsidP="00301227">
      <w:pPr>
        <w:keepNext/>
        <w:spacing w:before="0" w:after="60"/>
        <w:outlineLvl w:val="1"/>
        <w:rPr>
          <w:rFonts w:eastAsiaTheme="majorEastAsia" w:cstheme="majorBidi"/>
          <w:b/>
          <w:color w:val="1E1544" w:themeColor="text1"/>
          <w:sz w:val="32"/>
          <w:szCs w:val="26"/>
        </w:rPr>
      </w:pPr>
      <w:r w:rsidRPr="00301227">
        <w:rPr>
          <w:rFonts w:eastAsiaTheme="majorEastAsia" w:cstheme="majorBidi"/>
          <w:b/>
          <w:color w:val="1E1544" w:themeColor="text1"/>
          <w:sz w:val="32"/>
          <w:szCs w:val="26"/>
        </w:rPr>
        <w:t>Su</w:t>
      </w:r>
      <w:r w:rsidR="00A03401">
        <w:rPr>
          <w:rFonts w:eastAsiaTheme="majorEastAsia" w:cstheme="majorBidi"/>
          <w:b/>
          <w:color w:val="1E1544" w:themeColor="text1"/>
          <w:sz w:val="32"/>
          <w:szCs w:val="26"/>
        </w:rPr>
        <w:t>mmary of changes</w:t>
      </w:r>
      <w:r w:rsidR="00937756">
        <w:rPr>
          <w:rFonts w:eastAsiaTheme="majorEastAsia" w:cstheme="majorBidi"/>
          <w:b/>
          <w:color w:val="1E1544" w:themeColor="text1"/>
          <w:sz w:val="32"/>
          <w:szCs w:val="26"/>
        </w:rPr>
        <w:t xml:space="preserve"> 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4673"/>
        <w:gridCol w:w="5245"/>
      </w:tblGrid>
      <w:tr w:rsidR="00301227" w:rsidRPr="00F365FC" w14:paraId="170DE15C" w14:textId="77777777" w:rsidTr="006C3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3" w:type="dxa"/>
          </w:tcPr>
          <w:p w14:paraId="0CDADB8F" w14:textId="77777777" w:rsidR="00301227" w:rsidRPr="003D108D" w:rsidRDefault="00301227">
            <w:pPr>
              <w:rPr>
                <w:color w:val="171919" w:themeColor="background1" w:themeShade="1A"/>
              </w:rPr>
            </w:pPr>
            <w:r w:rsidRPr="003D108D">
              <w:rPr>
                <w:color w:val="171919" w:themeColor="background1" w:themeShade="1A"/>
              </w:rPr>
              <w:t>Current NDIS Supports Rule</w:t>
            </w:r>
          </w:p>
        </w:tc>
        <w:tc>
          <w:tcPr>
            <w:tcW w:w="5245" w:type="dxa"/>
          </w:tcPr>
          <w:p w14:paraId="4325AA95" w14:textId="77777777" w:rsidR="00301227" w:rsidRPr="00C07D0E" w:rsidRDefault="00301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1919" w:themeColor="background1" w:themeShade="1A"/>
              </w:rPr>
            </w:pPr>
            <w:r w:rsidRPr="00C07D0E">
              <w:rPr>
                <w:color w:val="171919" w:themeColor="background1" w:themeShade="1A"/>
              </w:rPr>
              <w:t>Proposed changes</w:t>
            </w:r>
          </w:p>
        </w:tc>
      </w:tr>
      <w:tr w:rsidR="00301227" w:rsidRPr="00F365FC" w14:paraId="133393E8" w14:textId="77777777" w:rsidTr="006C3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A8B47FD" w14:textId="77777777" w:rsidR="00301227" w:rsidRPr="00B15C8B" w:rsidRDefault="00301227">
            <w:pPr>
              <w:rPr>
                <w:b w:val="0"/>
                <w:bCs w:val="0"/>
              </w:rPr>
            </w:pPr>
            <w:r w:rsidRPr="00B15C8B">
              <w:rPr>
                <w:b w:val="0"/>
                <w:bCs w:val="0"/>
              </w:rPr>
              <w:t>36 support categories</w:t>
            </w:r>
          </w:p>
        </w:tc>
        <w:tc>
          <w:tcPr>
            <w:tcW w:w="5245" w:type="dxa"/>
          </w:tcPr>
          <w:p w14:paraId="1C5565EA" w14:textId="3B4CB693" w:rsidR="00301227" w:rsidRPr="00F365FC" w:rsidRDefault="54A46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565A11C9">
              <w:t>8</w:t>
            </w:r>
            <w:r w:rsidR="00301227">
              <w:t xml:space="preserve"> </w:t>
            </w:r>
            <w:r w:rsidR="00377F09">
              <w:t xml:space="preserve">proposed </w:t>
            </w:r>
            <w:r w:rsidR="00301227">
              <w:t>support categories</w:t>
            </w:r>
          </w:p>
        </w:tc>
      </w:tr>
      <w:tr w:rsidR="00301227" w:rsidRPr="00F365FC" w14:paraId="4A329958" w14:textId="77777777" w:rsidTr="006C3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CBDF337" w14:textId="77777777" w:rsidR="00301227" w:rsidRPr="00B15C8B" w:rsidRDefault="00301227">
            <w:pPr>
              <w:rPr>
                <w:b w:val="0"/>
                <w:bCs w:val="0"/>
              </w:rPr>
            </w:pPr>
            <w:r w:rsidRPr="00B15C8B">
              <w:rPr>
                <w:b w:val="0"/>
                <w:bCs w:val="0"/>
              </w:rPr>
              <w:t>Names of support categories based on registration groupings</w:t>
            </w:r>
          </w:p>
        </w:tc>
        <w:tc>
          <w:tcPr>
            <w:tcW w:w="5245" w:type="dxa"/>
          </w:tcPr>
          <w:p w14:paraId="5E2846D7" w14:textId="3E7C91EF" w:rsidR="00301227" w:rsidRPr="00F365FC" w:rsidRDefault="00301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65FC">
              <w:t xml:space="preserve">Names of support categories </w:t>
            </w:r>
            <w:r w:rsidR="008C4763">
              <w:t>refer</w:t>
            </w:r>
            <w:r w:rsidR="00E12233">
              <w:t xml:space="preserve"> </w:t>
            </w:r>
            <w:r w:rsidRPr="00F365FC">
              <w:t xml:space="preserve">to </w:t>
            </w:r>
            <w:r w:rsidR="00556F18">
              <w:t>assessed needs and funding groups</w:t>
            </w:r>
            <w:r w:rsidRPr="00F365FC">
              <w:t xml:space="preserve"> used in new framework planning</w:t>
            </w:r>
          </w:p>
        </w:tc>
      </w:tr>
      <w:tr w:rsidR="00301227" w:rsidRPr="00F365FC" w14:paraId="67A30010" w14:textId="77777777" w:rsidTr="006C3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231ACBF" w14:textId="77777777" w:rsidR="00301227" w:rsidRPr="00B15C8B" w:rsidRDefault="00301227">
            <w:pPr>
              <w:rPr>
                <w:b w:val="0"/>
                <w:bCs w:val="0"/>
              </w:rPr>
            </w:pPr>
            <w:r w:rsidRPr="00B15C8B">
              <w:rPr>
                <w:b w:val="0"/>
                <w:bCs w:val="0"/>
              </w:rPr>
              <w:t>Broad descriptions of types of supports</w:t>
            </w:r>
          </w:p>
        </w:tc>
        <w:tc>
          <w:tcPr>
            <w:tcW w:w="5245" w:type="dxa"/>
          </w:tcPr>
          <w:p w14:paraId="16BCE4D2" w14:textId="789D7371" w:rsidR="00301227" w:rsidRPr="00F365FC" w:rsidRDefault="00556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Broad p</w:t>
            </w:r>
            <w:r w:rsidR="00301227" w:rsidRPr="00F365FC">
              <w:t>urpose</w:t>
            </w:r>
            <w:r w:rsidR="00503663">
              <w:t>-</w:t>
            </w:r>
            <w:r w:rsidR="00301227" w:rsidRPr="00F365FC">
              <w:t xml:space="preserve">based </w:t>
            </w:r>
            <w:r w:rsidR="00D2571C">
              <w:t>information</w:t>
            </w:r>
            <w:r w:rsidR="007D277D">
              <w:t xml:space="preserve"> with examples</w:t>
            </w:r>
            <w:r w:rsidR="00301227" w:rsidRPr="00F365FC">
              <w:t xml:space="preserve"> to help </w:t>
            </w:r>
            <w:r w:rsidR="00D2571C">
              <w:t>describe</w:t>
            </w:r>
            <w:r w:rsidR="00301227" w:rsidRPr="00F365FC">
              <w:t xml:space="preserve"> the intent of the support category</w:t>
            </w:r>
          </w:p>
        </w:tc>
      </w:tr>
      <w:tr w:rsidR="00301227" w:rsidRPr="00F365FC" w14:paraId="7AF9B027" w14:textId="77777777" w:rsidTr="006C3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346535B" w14:textId="64C2A13C" w:rsidR="00301227" w:rsidRPr="00B15C8B" w:rsidRDefault="00301227">
            <w:pPr>
              <w:rPr>
                <w:b w:val="0"/>
                <w:bCs w:val="0"/>
              </w:rPr>
            </w:pPr>
            <w:r w:rsidRPr="00B15C8B">
              <w:rPr>
                <w:b w:val="0"/>
                <w:bCs w:val="0"/>
              </w:rPr>
              <w:t xml:space="preserve">Supports </w:t>
            </w:r>
            <w:r w:rsidR="00181FD5">
              <w:rPr>
                <w:b w:val="0"/>
                <w:bCs w:val="0"/>
              </w:rPr>
              <w:t xml:space="preserve">are </w:t>
            </w:r>
            <w:r w:rsidRPr="00B15C8B">
              <w:rPr>
                <w:b w:val="0"/>
                <w:bCs w:val="0"/>
              </w:rPr>
              <w:t>available to participants and prospective participants:</w:t>
            </w:r>
          </w:p>
          <w:p w14:paraId="6BF8B953" w14:textId="49EB4D76" w:rsidR="00301227" w:rsidRPr="00B15C8B" w:rsidRDefault="00301227" w:rsidP="00817ED3">
            <w:pPr>
              <w:pStyle w:val="ListParagraph"/>
              <w:numPr>
                <w:ilvl w:val="0"/>
                <w:numId w:val="9"/>
              </w:numPr>
              <w:tabs>
                <w:tab w:val="left" w:pos="1604"/>
              </w:tabs>
              <w:rPr>
                <w:b w:val="0"/>
                <w:bCs w:val="0"/>
              </w:rPr>
            </w:pPr>
            <w:r w:rsidRPr="00B15C8B">
              <w:rPr>
                <w:b w:val="0"/>
                <w:bCs w:val="0"/>
              </w:rPr>
              <w:t>generally</w:t>
            </w:r>
          </w:p>
          <w:p w14:paraId="3FEA9B51" w14:textId="6C019A11" w:rsidR="00301227" w:rsidRPr="00B15C8B" w:rsidRDefault="00301227" w:rsidP="00817ED3">
            <w:pPr>
              <w:pStyle w:val="ListParagraph"/>
              <w:numPr>
                <w:ilvl w:val="0"/>
                <w:numId w:val="9"/>
              </w:numPr>
              <w:tabs>
                <w:tab w:val="left" w:pos="1604"/>
              </w:tabs>
              <w:rPr>
                <w:b w:val="0"/>
                <w:bCs w:val="0"/>
              </w:rPr>
            </w:pPr>
            <w:r w:rsidRPr="00B15C8B">
              <w:rPr>
                <w:b w:val="0"/>
                <w:bCs w:val="0"/>
              </w:rPr>
              <w:t>where stated in the plan</w:t>
            </w:r>
          </w:p>
        </w:tc>
        <w:tc>
          <w:tcPr>
            <w:tcW w:w="5245" w:type="dxa"/>
          </w:tcPr>
          <w:p w14:paraId="26553723" w14:textId="090505D7" w:rsidR="00301227" w:rsidRPr="00F365FC" w:rsidRDefault="00301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65FC">
              <w:t xml:space="preserve">Supports </w:t>
            </w:r>
            <w:r w:rsidR="00377F09">
              <w:t>may be</w:t>
            </w:r>
            <w:r w:rsidR="00181FD5">
              <w:t xml:space="preserve"> </w:t>
            </w:r>
            <w:r w:rsidRPr="00F365FC">
              <w:t>available to participants and prospective participants:</w:t>
            </w:r>
          </w:p>
          <w:p w14:paraId="2E3102D9" w14:textId="77777777" w:rsidR="00301227" w:rsidRDefault="00301227" w:rsidP="00817ED3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65FC">
              <w:t>generally</w:t>
            </w:r>
          </w:p>
          <w:p w14:paraId="248B6449" w14:textId="6BB5F930" w:rsidR="00700C7F" w:rsidRPr="00F365FC" w:rsidRDefault="00700C7F" w:rsidP="00817ED3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where stated in the plan</w:t>
            </w:r>
          </w:p>
          <w:p w14:paraId="23687FC0" w14:textId="38599BB5" w:rsidR="00301227" w:rsidRPr="00F365FC" w:rsidRDefault="00301227" w:rsidP="00817ED3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65FC">
              <w:t>where there is an assessed need</w:t>
            </w:r>
            <w:r w:rsidR="00700C7F">
              <w:t xml:space="preserve"> </w:t>
            </w:r>
          </w:p>
        </w:tc>
      </w:tr>
    </w:tbl>
    <w:p w14:paraId="2708F46E" w14:textId="77777777" w:rsidR="000C6A62" w:rsidRDefault="000C6A62" w:rsidP="000C6A62">
      <w:pPr>
        <w:spacing w:before="0" w:after="0" w:line="240" w:lineRule="auto"/>
        <w:rPr>
          <w:rFonts w:eastAsiaTheme="majorEastAsia" w:cstheme="majorBidi"/>
          <w:b/>
          <w:color w:val="1E1544" w:themeColor="text1"/>
          <w:sz w:val="32"/>
          <w:szCs w:val="26"/>
        </w:rPr>
      </w:pPr>
    </w:p>
    <w:p w14:paraId="2716E272" w14:textId="77777777" w:rsidR="00C57474" w:rsidRPr="000C6A62" w:rsidRDefault="00C57474" w:rsidP="000C6A62">
      <w:pPr>
        <w:spacing w:before="0" w:after="0" w:line="240" w:lineRule="auto"/>
        <w:rPr>
          <w:rFonts w:eastAsiaTheme="majorEastAsia" w:cstheme="majorBidi"/>
          <w:b/>
          <w:color w:val="1E1544" w:themeColor="text1"/>
          <w:sz w:val="32"/>
          <w:szCs w:val="26"/>
        </w:rPr>
      </w:pPr>
      <w:r w:rsidRPr="000C6A62">
        <w:rPr>
          <w:rFonts w:eastAsiaTheme="majorEastAsia" w:cstheme="majorBidi"/>
          <w:b/>
          <w:color w:val="1E1544" w:themeColor="text1"/>
          <w:sz w:val="32"/>
          <w:szCs w:val="26"/>
        </w:rPr>
        <w:t>Why are support groups changing?</w:t>
      </w:r>
    </w:p>
    <w:p w14:paraId="7487D2F4" w14:textId="3FA1D70A" w:rsidR="000C6A62" w:rsidRDefault="000C6A62" w:rsidP="00364F3B">
      <w:pPr>
        <w:spacing w:before="0" w:after="0" w:line="240" w:lineRule="auto"/>
      </w:pPr>
      <w:r>
        <w:t>The proposed support groups aim to make the Rules easier to understand and better align with</w:t>
      </w:r>
      <w:r w:rsidR="00364F3B">
        <w:t xml:space="preserve"> </w:t>
      </w:r>
      <w:r>
        <w:t>how funding and planning may operate from April 2027 under new framework planning.</w:t>
      </w:r>
    </w:p>
    <w:p w14:paraId="55D53B08" w14:textId="77777777" w:rsidR="00364F3B" w:rsidRDefault="00364F3B" w:rsidP="00364F3B">
      <w:pPr>
        <w:spacing w:before="0" w:after="0" w:line="240" w:lineRule="auto"/>
      </w:pPr>
    </w:p>
    <w:p w14:paraId="6B0F3330" w14:textId="76B55185" w:rsidR="00E31913" w:rsidRDefault="000C6A62" w:rsidP="00E31913">
      <w:pPr>
        <w:spacing w:before="0" w:after="0" w:line="240" w:lineRule="auto"/>
      </w:pPr>
      <w:r>
        <w:t>The proposed groups focus on the purpose of a support and participant needs, rather than provider registration groups</w:t>
      </w:r>
      <w:r w:rsidR="001A4104">
        <w:t>.</w:t>
      </w:r>
    </w:p>
    <w:p w14:paraId="5AE373AD" w14:textId="77777777" w:rsidR="000C6A62" w:rsidRDefault="000C6A62" w:rsidP="00E31913">
      <w:pPr>
        <w:spacing w:before="0" w:after="0" w:line="240" w:lineRule="auto"/>
      </w:pPr>
    </w:p>
    <w:p w14:paraId="1D62BCCF" w14:textId="488A0495" w:rsidR="00BA10AD" w:rsidRPr="00E31913" w:rsidRDefault="00057AE2" w:rsidP="00E31913">
      <w:pPr>
        <w:spacing w:before="0" w:after="0" w:line="240" w:lineRule="auto"/>
        <w:rPr>
          <w:rFonts w:eastAsiaTheme="majorEastAsia" w:cstheme="majorBidi"/>
          <w:b/>
          <w:color w:val="1E1544" w:themeColor="text1"/>
          <w:sz w:val="32"/>
          <w:szCs w:val="26"/>
        </w:rPr>
      </w:pPr>
      <w:r w:rsidRPr="00E31913">
        <w:rPr>
          <w:rFonts w:eastAsiaTheme="majorEastAsia" w:cstheme="majorBidi"/>
          <w:b/>
          <w:color w:val="1E1544" w:themeColor="text1"/>
          <w:sz w:val="32"/>
          <w:szCs w:val="26"/>
        </w:rPr>
        <w:t>W</w:t>
      </w:r>
      <w:r w:rsidR="00AC26A7" w:rsidRPr="00E31913">
        <w:rPr>
          <w:rFonts w:eastAsiaTheme="majorEastAsia" w:cstheme="majorBidi"/>
          <w:b/>
          <w:color w:val="1E1544" w:themeColor="text1"/>
          <w:sz w:val="32"/>
          <w:szCs w:val="26"/>
        </w:rPr>
        <w:t>h</w:t>
      </w:r>
      <w:r w:rsidR="009E254A" w:rsidRPr="00E31913">
        <w:rPr>
          <w:rFonts w:eastAsiaTheme="majorEastAsia" w:cstheme="majorBidi"/>
          <w:b/>
          <w:color w:val="1E1544" w:themeColor="text1"/>
          <w:sz w:val="32"/>
          <w:szCs w:val="26"/>
        </w:rPr>
        <w:t>at does the NDIS fund?</w:t>
      </w:r>
      <w:r w:rsidR="00207CB9" w:rsidRPr="00E31913">
        <w:rPr>
          <w:rFonts w:eastAsiaTheme="majorEastAsia" w:cstheme="majorBidi"/>
          <w:b/>
          <w:color w:val="1E1544" w:themeColor="text1"/>
          <w:sz w:val="32"/>
          <w:szCs w:val="26"/>
        </w:rPr>
        <w:t xml:space="preserve"> </w:t>
      </w:r>
    </w:p>
    <w:p w14:paraId="7F8801A7" w14:textId="77777777" w:rsidR="00A903D3" w:rsidRPr="00A903D3" w:rsidRDefault="00A903D3" w:rsidP="00A903D3">
      <w:pPr>
        <w:ind w:left="360" w:hanging="360"/>
      </w:pPr>
      <w:r w:rsidRPr="00A903D3">
        <w:t>The NDIS funds disability-related supports.</w:t>
      </w:r>
    </w:p>
    <w:p w14:paraId="1FB4509E" w14:textId="77777777" w:rsidR="00A903D3" w:rsidRPr="00A903D3" w:rsidRDefault="00A903D3" w:rsidP="00A903D3">
      <w:pPr>
        <w:ind w:left="360" w:hanging="360"/>
      </w:pPr>
      <w:r w:rsidRPr="00A903D3">
        <w:t>These are supports that:</w:t>
      </w:r>
    </w:p>
    <w:p w14:paraId="63857511" w14:textId="77777777" w:rsidR="00A903D3" w:rsidRPr="00A903D3" w:rsidRDefault="00A903D3" w:rsidP="00CA3355">
      <w:pPr>
        <w:numPr>
          <w:ilvl w:val="0"/>
          <w:numId w:val="2"/>
        </w:numPr>
        <w:ind w:left="714" w:hanging="357"/>
      </w:pPr>
      <w:r w:rsidRPr="00A903D3">
        <w:t>are related to your disability</w:t>
      </w:r>
    </w:p>
    <w:p w14:paraId="11E90BCF" w14:textId="77777777" w:rsidR="00A903D3" w:rsidRPr="00A903D3" w:rsidRDefault="00A903D3" w:rsidP="00817ED3">
      <w:pPr>
        <w:numPr>
          <w:ilvl w:val="0"/>
          <w:numId w:val="2"/>
        </w:numPr>
      </w:pPr>
      <w:r w:rsidRPr="00A903D3">
        <w:t>help you with everyday activities</w:t>
      </w:r>
    </w:p>
    <w:p w14:paraId="3476B6A1" w14:textId="3F9C7B93" w:rsidR="00A903D3" w:rsidRPr="00A903D3" w:rsidRDefault="00A903D3" w:rsidP="00817ED3">
      <w:pPr>
        <w:numPr>
          <w:ilvl w:val="0"/>
          <w:numId w:val="2"/>
        </w:numPr>
      </w:pPr>
      <w:r>
        <w:t>support your independence</w:t>
      </w:r>
      <w:r w:rsidR="6B2F86D5">
        <w:t xml:space="preserve"> and</w:t>
      </w:r>
      <w:r>
        <w:t xml:space="preserve"> participation </w:t>
      </w:r>
    </w:p>
    <w:p w14:paraId="4DABC714" w14:textId="77777777" w:rsidR="0053562E" w:rsidRDefault="00A903D3" w:rsidP="00A903D3">
      <w:pPr>
        <w:ind w:left="360" w:hanging="360"/>
      </w:pPr>
      <w:r w:rsidRPr="00A903D3">
        <w:t>Supports are grouped into categories to make them easier to understand and use.</w:t>
      </w:r>
    </w:p>
    <w:p w14:paraId="072A2624" w14:textId="13DF0E1E" w:rsidR="00F310F2" w:rsidRDefault="00A903D3" w:rsidP="00FA1380">
      <w:pPr>
        <w:ind w:left="360" w:hanging="360"/>
      </w:pPr>
      <w:r w:rsidRPr="00A903D3">
        <w:t>These categories describe what the support is for, how it helps, and when it can be funded.</w:t>
      </w:r>
    </w:p>
    <w:p w14:paraId="4B68101C" w14:textId="77777777" w:rsidR="003E7CF8" w:rsidRDefault="003E7CF8">
      <w:pPr>
        <w:spacing w:before="0" w:after="0" w:line="240" w:lineRule="auto"/>
        <w:rPr>
          <w:rFonts w:eastAsiaTheme="majorEastAsia" w:cstheme="majorBidi"/>
          <w:b/>
          <w:color w:val="1E1544" w:themeColor="text1"/>
          <w:sz w:val="32"/>
          <w:szCs w:val="26"/>
        </w:rPr>
      </w:pPr>
      <w:r>
        <w:br w:type="page"/>
      </w:r>
    </w:p>
    <w:p w14:paraId="33E43BF5" w14:textId="36F7619A" w:rsidR="00F105C0" w:rsidRDefault="00F105C0" w:rsidP="00F105C0">
      <w:pPr>
        <w:pStyle w:val="Heading2"/>
      </w:pPr>
      <w:r>
        <w:t xml:space="preserve">New support </w:t>
      </w:r>
      <w:r w:rsidR="003811A3">
        <w:t>categories</w:t>
      </w:r>
    </w:p>
    <w:p w14:paraId="7B3395F5" w14:textId="2FE372A7" w:rsidR="0078582C" w:rsidRDefault="003811A3" w:rsidP="00152847">
      <w:pPr>
        <w:ind w:left="360" w:hanging="360"/>
      </w:pPr>
      <w:r>
        <w:t xml:space="preserve">There are </w:t>
      </w:r>
      <w:r w:rsidR="0B427663">
        <w:t>1</w:t>
      </w:r>
      <w:r w:rsidR="3A49728F">
        <w:t>8</w:t>
      </w:r>
      <w:r>
        <w:t xml:space="preserve"> </w:t>
      </w:r>
      <w:r w:rsidR="00EA3095">
        <w:t>proposed</w:t>
      </w:r>
      <w:r>
        <w:t xml:space="preserve"> support categories</w:t>
      </w:r>
      <w:r w:rsidR="0B35484A">
        <w:t xml:space="preserve"> listed below</w:t>
      </w:r>
      <w:r>
        <w:t>:</w:t>
      </w:r>
    </w:p>
    <w:p w14:paraId="7A609818" w14:textId="0F0C5D45" w:rsidR="003811A3" w:rsidRDefault="76D9ABE3" w:rsidP="000D2F9A">
      <w:pPr>
        <w:pStyle w:val="ListParagraph"/>
        <w:numPr>
          <w:ilvl w:val="0"/>
          <w:numId w:val="13"/>
        </w:numPr>
        <w:spacing w:before="0"/>
      </w:pPr>
      <w:r w:rsidRPr="512DB951">
        <w:t>Assistance animals</w:t>
      </w:r>
    </w:p>
    <w:p w14:paraId="3C124BBC" w14:textId="54B5E393" w:rsidR="76D9ABE3" w:rsidRPr="001A355E" w:rsidRDefault="76D9ABE3" w:rsidP="00E12233">
      <w:pPr>
        <w:pStyle w:val="ListParagraph"/>
        <w:numPr>
          <w:ilvl w:val="0"/>
          <w:numId w:val="13"/>
        </w:numPr>
      </w:pPr>
      <w:r w:rsidRPr="001A355E">
        <w:t xml:space="preserve">Assistive </w:t>
      </w:r>
      <w:r w:rsidR="00BB2713">
        <w:t>t</w:t>
      </w:r>
      <w:r w:rsidRPr="001A355E">
        <w:t>echnology - Assets</w:t>
      </w:r>
    </w:p>
    <w:p w14:paraId="23F9D4D5" w14:textId="46F39439" w:rsidR="76D9ABE3" w:rsidRPr="001A355E" w:rsidRDefault="76D9ABE3" w:rsidP="00E12233">
      <w:pPr>
        <w:pStyle w:val="ListParagraph"/>
        <w:numPr>
          <w:ilvl w:val="0"/>
          <w:numId w:val="13"/>
        </w:numPr>
      </w:pPr>
      <w:r w:rsidRPr="001A355E">
        <w:t xml:space="preserve">Assistive </w:t>
      </w:r>
      <w:r w:rsidR="00BB2713">
        <w:t>t</w:t>
      </w:r>
      <w:r w:rsidRPr="001A355E">
        <w:t>echnology – Other</w:t>
      </w:r>
    </w:p>
    <w:p w14:paraId="09DC3E97" w14:textId="644068D3" w:rsidR="76D9ABE3" w:rsidRPr="001A355E" w:rsidRDefault="76D9ABE3" w:rsidP="00364F3B">
      <w:pPr>
        <w:pStyle w:val="ListParagraph"/>
        <w:numPr>
          <w:ilvl w:val="0"/>
          <w:numId w:val="13"/>
        </w:numPr>
      </w:pPr>
      <w:r w:rsidRPr="001A355E">
        <w:t>Behaviour support</w:t>
      </w:r>
    </w:p>
    <w:p w14:paraId="2F54138F" w14:textId="2AE6A575" w:rsidR="76D9ABE3" w:rsidRDefault="76D9ABE3" w:rsidP="00E12233">
      <w:pPr>
        <w:pStyle w:val="ListParagraph"/>
        <w:numPr>
          <w:ilvl w:val="0"/>
          <w:numId w:val="13"/>
        </w:numPr>
      </w:pPr>
      <w:r w:rsidRPr="001A355E">
        <w:t xml:space="preserve">Disability-related health supports </w:t>
      </w:r>
      <w:r w:rsidR="00653E00">
        <w:t>–</w:t>
      </w:r>
      <w:r w:rsidRPr="001A355E">
        <w:t xml:space="preserve"> consumables</w:t>
      </w:r>
    </w:p>
    <w:p w14:paraId="4F918D62" w14:textId="2568F30E" w:rsidR="00653E00" w:rsidRPr="001A355E" w:rsidRDefault="00653E00" w:rsidP="00E12233">
      <w:pPr>
        <w:pStyle w:val="ListParagraph"/>
        <w:numPr>
          <w:ilvl w:val="0"/>
          <w:numId w:val="13"/>
        </w:numPr>
      </w:pPr>
      <w:r>
        <w:t>Disability-related health supports - nursing</w:t>
      </w:r>
    </w:p>
    <w:p w14:paraId="32F8C949" w14:textId="687AB439" w:rsidR="76D9ABE3" w:rsidRDefault="76D9ABE3" w:rsidP="00E12233">
      <w:pPr>
        <w:pStyle w:val="ListParagraph"/>
        <w:numPr>
          <w:ilvl w:val="0"/>
          <w:numId w:val="13"/>
        </w:numPr>
      </w:pPr>
      <w:r w:rsidRPr="512DB951">
        <w:t>Employment supports</w:t>
      </w:r>
    </w:p>
    <w:p w14:paraId="6C82E16B" w14:textId="4824249D" w:rsidR="76D9ABE3" w:rsidRDefault="76D9ABE3" w:rsidP="00E12233">
      <w:pPr>
        <w:pStyle w:val="ListParagraph"/>
        <w:numPr>
          <w:ilvl w:val="0"/>
          <w:numId w:val="13"/>
        </w:numPr>
      </w:pPr>
      <w:r w:rsidRPr="512DB951">
        <w:t>Home modifications</w:t>
      </w:r>
    </w:p>
    <w:p w14:paraId="3F25F994" w14:textId="24623B97" w:rsidR="76D9ABE3" w:rsidRDefault="76D9ABE3" w:rsidP="00E12233">
      <w:pPr>
        <w:pStyle w:val="ListParagraph"/>
        <w:numPr>
          <w:ilvl w:val="0"/>
          <w:numId w:val="13"/>
        </w:numPr>
      </w:pPr>
      <w:r w:rsidRPr="512DB951">
        <w:t>In-home and community supports</w:t>
      </w:r>
    </w:p>
    <w:p w14:paraId="090FCAF1" w14:textId="0C907277" w:rsidR="76D9ABE3" w:rsidRDefault="76D9ABE3" w:rsidP="00E12233">
      <w:pPr>
        <w:pStyle w:val="ListParagraph"/>
        <w:numPr>
          <w:ilvl w:val="0"/>
          <w:numId w:val="13"/>
        </w:numPr>
      </w:pPr>
      <w:r w:rsidRPr="512DB951">
        <w:t>Interpreting and translation supports</w:t>
      </w:r>
    </w:p>
    <w:p w14:paraId="10FDB9A6" w14:textId="12DE190D" w:rsidR="76D9ABE3" w:rsidRDefault="76D9ABE3" w:rsidP="00611C0A">
      <w:pPr>
        <w:pStyle w:val="ListParagraph"/>
        <w:numPr>
          <w:ilvl w:val="0"/>
          <w:numId w:val="13"/>
        </w:numPr>
      </w:pPr>
      <w:r>
        <w:t>Medium term accommodation</w:t>
      </w:r>
    </w:p>
    <w:p w14:paraId="708E6254" w14:textId="7760CBD5" w:rsidR="7513E257" w:rsidRDefault="7513E257" w:rsidP="00611C0A">
      <w:pPr>
        <w:pStyle w:val="ListParagraph"/>
        <w:numPr>
          <w:ilvl w:val="0"/>
          <w:numId w:val="13"/>
        </w:numPr>
      </w:pPr>
      <w:r>
        <w:t>Plan management</w:t>
      </w:r>
    </w:p>
    <w:p w14:paraId="20E314FE" w14:textId="334FA3B6" w:rsidR="76D9ABE3" w:rsidRDefault="76D9ABE3" w:rsidP="00E12233">
      <w:pPr>
        <w:pStyle w:val="ListParagraph"/>
        <w:numPr>
          <w:ilvl w:val="0"/>
          <w:numId w:val="13"/>
        </w:numPr>
      </w:pPr>
      <w:r w:rsidRPr="512DB951">
        <w:t>Private vehicle transport</w:t>
      </w:r>
    </w:p>
    <w:p w14:paraId="495F285B" w14:textId="2C2BD27E" w:rsidR="76D9ABE3" w:rsidRDefault="76D9ABE3" w:rsidP="00E12233">
      <w:pPr>
        <w:pStyle w:val="ListParagraph"/>
        <w:numPr>
          <w:ilvl w:val="0"/>
          <w:numId w:val="13"/>
        </w:numPr>
      </w:pPr>
      <w:r w:rsidRPr="512DB951">
        <w:t>Short term accom</w:t>
      </w:r>
      <w:r w:rsidR="0532EA7B" w:rsidRPr="512DB951">
        <w:t>m</w:t>
      </w:r>
      <w:r w:rsidRPr="512DB951">
        <w:t>odation</w:t>
      </w:r>
    </w:p>
    <w:p w14:paraId="2178FB0A" w14:textId="272358B7" w:rsidR="76D9ABE3" w:rsidRDefault="76D9ABE3" w:rsidP="00E12233">
      <w:pPr>
        <w:pStyle w:val="ListParagraph"/>
        <w:numPr>
          <w:ilvl w:val="0"/>
          <w:numId w:val="13"/>
        </w:numPr>
      </w:pPr>
      <w:r w:rsidRPr="512DB951">
        <w:t>Specialised driver training</w:t>
      </w:r>
    </w:p>
    <w:p w14:paraId="3EE0F4AA" w14:textId="6E14B029" w:rsidR="76D9ABE3" w:rsidRDefault="76D9ABE3" w:rsidP="00E12233">
      <w:pPr>
        <w:pStyle w:val="ListParagraph"/>
        <w:numPr>
          <w:ilvl w:val="0"/>
          <w:numId w:val="13"/>
        </w:numPr>
      </w:pPr>
      <w:r w:rsidRPr="512DB951">
        <w:t>Specialist disability accommodation</w:t>
      </w:r>
    </w:p>
    <w:p w14:paraId="5C99690F" w14:textId="67D91B33" w:rsidR="76D9ABE3" w:rsidRDefault="76D9ABE3" w:rsidP="00E12233">
      <w:pPr>
        <w:pStyle w:val="ListParagraph"/>
        <w:numPr>
          <w:ilvl w:val="0"/>
          <w:numId w:val="13"/>
        </w:numPr>
      </w:pPr>
      <w:r w:rsidRPr="512DB951">
        <w:t>Support coordination</w:t>
      </w:r>
    </w:p>
    <w:p w14:paraId="0314ABCE" w14:textId="7C67F8EA" w:rsidR="76D9ABE3" w:rsidRDefault="76D9ABE3" w:rsidP="00611C0A">
      <w:pPr>
        <w:pStyle w:val="ListParagraph"/>
        <w:numPr>
          <w:ilvl w:val="0"/>
          <w:numId w:val="13"/>
        </w:numPr>
      </w:pPr>
      <w:r w:rsidRPr="512DB951">
        <w:t>Therapy supports</w:t>
      </w:r>
    </w:p>
    <w:p w14:paraId="418BF7EB" w14:textId="3D1A4A6A" w:rsidR="5FC61A3A" w:rsidRDefault="5FC61A3A" w:rsidP="159F503F">
      <w:r>
        <w:t>More information about each of these support categories can be found</w:t>
      </w:r>
      <w:r w:rsidR="00502051">
        <w:t xml:space="preserve"> </w:t>
      </w:r>
      <w:r w:rsidR="0067033F">
        <w:t>i</w:t>
      </w:r>
      <w:r w:rsidR="00926D9D">
        <w:t xml:space="preserve">n </w:t>
      </w:r>
      <w:hyperlink r:id="rId17" w:history="1">
        <w:r w:rsidR="007848A3" w:rsidRPr="00CD71AE">
          <w:rPr>
            <w:rStyle w:val="Hyperlink"/>
          </w:rPr>
          <w:t xml:space="preserve">Attachment 3 of the </w:t>
        </w:r>
        <w:r w:rsidR="00F24F0C" w:rsidRPr="00CD71AE">
          <w:rPr>
            <w:rStyle w:val="Hyperlink"/>
          </w:rPr>
          <w:t>Consultation paper – New Framework Planning</w:t>
        </w:r>
      </w:hyperlink>
      <w:r w:rsidR="00F24F0C">
        <w:t>.</w:t>
      </w:r>
    </w:p>
    <w:p w14:paraId="36B391DE" w14:textId="2B836A97" w:rsidR="00C7757C" w:rsidRPr="0017457F" w:rsidRDefault="0053562E" w:rsidP="0017457F">
      <w:pPr>
        <w:spacing w:before="0" w:after="0" w:line="240" w:lineRule="auto"/>
        <w:rPr>
          <w:rFonts w:eastAsiaTheme="majorEastAsia" w:cstheme="majorBidi"/>
          <w:b/>
          <w:color w:val="1E1544" w:themeColor="text1"/>
          <w:sz w:val="32"/>
          <w:szCs w:val="26"/>
        </w:rPr>
      </w:pPr>
      <w:r w:rsidRPr="0017457F">
        <w:rPr>
          <w:rFonts w:eastAsiaTheme="majorEastAsia" w:cstheme="majorBidi"/>
          <w:b/>
          <w:color w:val="1E1544" w:themeColor="text1"/>
          <w:sz w:val="32"/>
          <w:szCs w:val="26"/>
        </w:rPr>
        <w:t>What the NDIS will not fund</w:t>
      </w:r>
    </w:p>
    <w:p w14:paraId="7B1E695C" w14:textId="77777777" w:rsidR="005843DA" w:rsidRPr="005843DA" w:rsidRDefault="005843DA" w:rsidP="005843DA">
      <w:r w:rsidRPr="005843DA">
        <w:t>The NDIS does not fund:</w:t>
      </w:r>
    </w:p>
    <w:p w14:paraId="58BCF5D1" w14:textId="5A50AFE7" w:rsidR="005843DA" w:rsidRPr="005843DA" w:rsidRDefault="005843DA" w:rsidP="000D2F9A">
      <w:pPr>
        <w:numPr>
          <w:ilvl w:val="0"/>
          <w:numId w:val="3"/>
        </w:numPr>
        <w:ind w:left="714" w:hanging="357"/>
      </w:pPr>
      <w:r w:rsidRPr="005843DA">
        <w:t>everyday living costs (like food or bills)</w:t>
      </w:r>
    </w:p>
    <w:p w14:paraId="642F3574" w14:textId="77777777" w:rsidR="005843DA" w:rsidRPr="005843DA" w:rsidRDefault="005843DA" w:rsidP="000D2F9A">
      <w:pPr>
        <w:numPr>
          <w:ilvl w:val="0"/>
          <w:numId w:val="3"/>
        </w:numPr>
      </w:pPr>
      <w:r w:rsidRPr="005843DA">
        <w:t>supports that are the responsibility of other systems (like health or education)</w:t>
      </w:r>
    </w:p>
    <w:p w14:paraId="02229DE1" w14:textId="1EE84FD2" w:rsidR="005843DA" w:rsidRPr="005843DA" w:rsidRDefault="005843DA" w:rsidP="000D2F9A">
      <w:pPr>
        <w:numPr>
          <w:ilvl w:val="0"/>
          <w:numId w:val="3"/>
        </w:numPr>
      </w:pPr>
      <w:r w:rsidRPr="005843DA">
        <w:t xml:space="preserve">items or services not related to your disability </w:t>
      </w:r>
    </w:p>
    <w:p w14:paraId="3F980D60" w14:textId="39F1DF1E" w:rsidR="00BA10AD" w:rsidRPr="00BA10AD" w:rsidRDefault="005843DA" w:rsidP="00AE2959">
      <w:pPr>
        <w:pStyle w:val="Heading2"/>
      </w:pPr>
      <w:r>
        <w:t xml:space="preserve">How supports link to </w:t>
      </w:r>
      <w:r w:rsidR="006734B1">
        <w:t>a</w:t>
      </w:r>
      <w:r>
        <w:t xml:space="preserve"> plan</w:t>
      </w:r>
      <w:r w:rsidR="00ED5169">
        <w:t xml:space="preserve"> </w:t>
      </w:r>
    </w:p>
    <w:p w14:paraId="5EC0DE87" w14:textId="4DFD748A" w:rsidR="00C864D2" w:rsidRPr="00C864D2" w:rsidRDefault="00C864D2" w:rsidP="00C864D2">
      <w:r w:rsidRPr="00C864D2">
        <w:t xml:space="preserve">Under the </w:t>
      </w:r>
      <w:r w:rsidR="00C17714">
        <w:t>propo</w:t>
      </w:r>
      <w:r w:rsidR="00D83536">
        <w:t>sed</w:t>
      </w:r>
      <w:r w:rsidRPr="00C864D2">
        <w:t xml:space="preserve"> approach to </w:t>
      </w:r>
      <w:r w:rsidR="00D83536">
        <w:t xml:space="preserve">new framework </w:t>
      </w:r>
      <w:r w:rsidRPr="00C864D2">
        <w:t>planning:</w:t>
      </w:r>
    </w:p>
    <w:p w14:paraId="2825D3FC" w14:textId="0E95DF98" w:rsidR="00C864D2" w:rsidRPr="00C864D2" w:rsidRDefault="003D53B1" w:rsidP="00817ED3">
      <w:pPr>
        <w:numPr>
          <w:ilvl w:val="0"/>
          <w:numId w:val="4"/>
        </w:numPr>
      </w:pPr>
      <w:r>
        <w:t xml:space="preserve">disability </w:t>
      </w:r>
      <w:r w:rsidR="00C864D2" w:rsidRPr="00C864D2">
        <w:t>support needs are assessed</w:t>
      </w:r>
    </w:p>
    <w:p w14:paraId="4E423673" w14:textId="7298CFC8" w:rsidR="00C864D2" w:rsidRPr="00C864D2" w:rsidRDefault="00C864D2" w:rsidP="00817ED3">
      <w:pPr>
        <w:numPr>
          <w:ilvl w:val="0"/>
          <w:numId w:val="4"/>
        </w:numPr>
      </w:pPr>
      <w:r w:rsidRPr="00C864D2">
        <w:t xml:space="preserve">a </w:t>
      </w:r>
      <w:r w:rsidR="00320E11">
        <w:t xml:space="preserve">reasonable and necessary </w:t>
      </w:r>
      <w:r w:rsidRPr="00C864D2">
        <w:t>budget is worked out based on needs</w:t>
      </w:r>
    </w:p>
    <w:p w14:paraId="4E232D0D" w14:textId="37B8F0DA" w:rsidR="0083288A" w:rsidRDefault="006734B1" w:rsidP="00817ED3">
      <w:pPr>
        <w:numPr>
          <w:ilvl w:val="0"/>
          <w:numId w:val="4"/>
        </w:numPr>
      </w:pPr>
      <w:r>
        <w:t>participants</w:t>
      </w:r>
      <w:r w:rsidR="00C864D2" w:rsidRPr="00C864D2">
        <w:t xml:space="preserve"> use funding to access supports within the rules </w:t>
      </w:r>
    </w:p>
    <w:p w14:paraId="4745F4AA" w14:textId="4D084413" w:rsidR="00BA10AD" w:rsidRPr="00BA10AD" w:rsidRDefault="006734B1" w:rsidP="00BA10AD">
      <w:r>
        <w:t>There is more f</w:t>
      </w:r>
      <w:r w:rsidR="00C864D2" w:rsidRPr="00C864D2">
        <w:t xml:space="preserve">lexibility </w:t>
      </w:r>
      <w:r>
        <w:t xml:space="preserve">for participants </w:t>
      </w:r>
      <w:r w:rsidR="00C864D2" w:rsidRPr="00C864D2">
        <w:t xml:space="preserve">to choose supports that work best for </w:t>
      </w:r>
      <w:r>
        <w:t>them</w:t>
      </w:r>
    </w:p>
    <w:p w14:paraId="3C1BF925" w14:textId="311314E9" w:rsidR="0083288A" w:rsidRPr="00B13D9A" w:rsidRDefault="0083288A" w:rsidP="00B13D9A">
      <w:pPr>
        <w:pStyle w:val="Heading2"/>
      </w:pPr>
      <w:r w:rsidRPr="0083288A">
        <w:rPr>
          <w:bCs/>
        </w:rPr>
        <w:t xml:space="preserve">How </w:t>
      </w:r>
      <w:r w:rsidR="006734B1">
        <w:rPr>
          <w:bCs/>
        </w:rPr>
        <w:t xml:space="preserve">to use </w:t>
      </w:r>
      <w:r w:rsidRPr="0083288A">
        <w:rPr>
          <w:bCs/>
        </w:rPr>
        <w:t>funding</w:t>
      </w:r>
    </w:p>
    <w:p w14:paraId="392DE92C" w14:textId="0E61C733" w:rsidR="00B13D9A" w:rsidRPr="00F310F2" w:rsidRDefault="006734B1" w:rsidP="0083288A">
      <w:r>
        <w:t xml:space="preserve">A NDIS plan </w:t>
      </w:r>
      <w:r w:rsidR="0083288A">
        <w:t xml:space="preserve">may include flexible funding and stated </w:t>
      </w:r>
      <w:r w:rsidR="00C47C6D">
        <w:t xml:space="preserve">support </w:t>
      </w:r>
      <w:r w:rsidR="0083288A">
        <w:t xml:space="preserve">funding. </w:t>
      </w:r>
    </w:p>
    <w:p w14:paraId="4BC0ABA1" w14:textId="1DEA1B81" w:rsidR="0083288A" w:rsidRPr="0083288A" w:rsidRDefault="0083288A" w:rsidP="0083288A">
      <w:pPr>
        <w:rPr>
          <w:b/>
          <w:bCs/>
        </w:rPr>
      </w:pPr>
      <w:r w:rsidRPr="0083288A">
        <w:rPr>
          <w:b/>
          <w:bCs/>
        </w:rPr>
        <w:t>Flexible funding</w:t>
      </w:r>
    </w:p>
    <w:p w14:paraId="39851F8C" w14:textId="64651992" w:rsidR="0083288A" w:rsidRPr="0083288A" w:rsidRDefault="00D83536" w:rsidP="0083288A">
      <w:r>
        <w:t>Under the proposed arrangements</w:t>
      </w:r>
      <w:r w:rsidR="003D62A1">
        <w:t>, f</w:t>
      </w:r>
      <w:r w:rsidR="0083288A" w:rsidRPr="0083288A">
        <w:t xml:space="preserve">lexible funding </w:t>
      </w:r>
      <w:r w:rsidR="003D62A1">
        <w:t xml:space="preserve">would </w:t>
      </w:r>
      <w:r w:rsidR="0083288A" w:rsidRPr="0083288A">
        <w:t xml:space="preserve">give </w:t>
      </w:r>
      <w:r w:rsidR="003D62A1">
        <w:t xml:space="preserve">participants </w:t>
      </w:r>
      <w:r w:rsidR="0083288A" w:rsidRPr="0083288A">
        <w:t xml:space="preserve">more choice in how </w:t>
      </w:r>
      <w:r w:rsidR="007E6A86">
        <w:t>they</w:t>
      </w:r>
      <w:r w:rsidR="007E6A86" w:rsidRPr="0083288A">
        <w:t xml:space="preserve"> </w:t>
      </w:r>
      <w:r w:rsidR="0083288A" w:rsidRPr="0083288A">
        <w:t xml:space="preserve">use </w:t>
      </w:r>
      <w:r w:rsidR="006734B1">
        <w:t>their</w:t>
      </w:r>
      <w:r w:rsidR="0083288A" w:rsidRPr="0083288A">
        <w:t xml:space="preserve"> budget.</w:t>
      </w:r>
    </w:p>
    <w:p w14:paraId="43181274" w14:textId="5F40F2D8" w:rsidR="0083288A" w:rsidRPr="0083288A" w:rsidRDefault="006734B1" w:rsidP="0083288A">
      <w:r>
        <w:t>They</w:t>
      </w:r>
      <w:r w:rsidR="0083288A" w:rsidRPr="0083288A">
        <w:t xml:space="preserve"> can:</w:t>
      </w:r>
    </w:p>
    <w:p w14:paraId="0D88C8C1" w14:textId="59B13C15" w:rsidR="0083288A" w:rsidRPr="0083288A" w:rsidRDefault="0083288A" w:rsidP="00817ED3">
      <w:pPr>
        <w:numPr>
          <w:ilvl w:val="0"/>
          <w:numId w:val="5"/>
        </w:numPr>
      </w:pPr>
      <w:r w:rsidRPr="0083288A">
        <w:t>use funding across supports in the same category</w:t>
      </w:r>
    </w:p>
    <w:p w14:paraId="538A5B12" w14:textId="0839174D" w:rsidR="0083288A" w:rsidRPr="0083288A" w:rsidRDefault="0083288A" w:rsidP="00817ED3">
      <w:pPr>
        <w:numPr>
          <w:ilvl w:val="0"/>
          <w:numId w:val="5"/>
        </w:numPr>
      </w:pPr>
      <w:r w:rsidRPr="0083288A">
        <w:t xml:space="preserve">choose supports that best meet </w:t>
      </w:r>
      <w:r w:rsidR="006734B1">
        <w:t>their</w:t>
      </w:r>
      <w:r w:rsidRPr="0083288A">
        <w:t xml:space="preserve"> needs</w:t>
      </w:r>
    </w:p>
    <w:p w14:paraId="752D4D28" w14:textId="55A49128" w:rsidR="00B13D9A" w:rsidRPr="0083288A" w:rsidRDefault="0083288A" w:rsidP="00817ED3">
      <w:pPr>
        <w:numPr>
          <w:ilvl w:val="0"/>
          <w:numId w:val="5"/>
        </w:numPr>
      </w:pPr>
      <w:r w:rsidRPr="0083288A">
        <w:t xml:space="preserve">adjust how </w:t>
      </w:r>
      <w:r w:rsidR="006734B1">
        <w:t>f</w:t>
      </w:r>
      <w:r w:rsidRPr="0083288A">
        <w:t>unding</w:t>
      </w:r>
      <w:r w:rsidR="006734B1">
        <w:t xml:space="preserve"> is used</w:t>
      </w:r>
      <w:r w:rsidRPr="0083288A">
        <w:t xml:space="preserve"> over time </w:t>
      </w:r>
    </w:p>
    <w:p w14:paraId="61078E34" w14:textId="33AC2AB8" w:rsidR="00B13D9A" w:rsidRDefault="00F1084A" w:rsidP="0083288A">
      <w:r>
        <w:t xml:space="preserve">Participants </w:t>
      </w:r>
      <w:r w:rsidR="0083288A" w:rsidRPr="0083288A">
        <w:t xml:space="preserve">must </w:t>
      </w:r>
      <w:r>
        <w:t>always</w:t>
      </w:r>
      <w:r w:rsidR="0083288A" w:rsidRPr="0083288A">
        <w:t xml:space="preserve"> use funding within NDIS supports rules and for disability-related supports. </w:t>
      </w:r>
    </w:p>
    <w:p w14:paraId="18C41DCA" w14:textId="2689BA5E" w:rsidR="0083288A" w:rsidRPr="0083288A" w:rsidRDefault="0083288A" w:rsidP="0083288A">
      <w:pPr>
        <w:rPr>
          <w:b/>
          <w:bCs/>
        </w:rPr>
      </w:pPr>
      <w:r w:rsidRPr="0083288A">
        <w:rPr>
          <w:b/>
          <w:bCs/>
        </w:rPr>
        <w:t xml:space="preserve">Stated </w:t>
      </w:r>
      <w:r w:rsidR="006E16DC">
        <w:rPr>
          <w:b/>
          <w:bCs/>
        </w:rPr>
        <w:t xml:space="preserve">support </w:t>
      </w:r>
      <w:r w:rsidRPr="0083288A">
        <w:rPr>
          <w:b/>
          <w:bCs/>
        </w:rPr>
        <w:t>funding</w:t>
      </w:r>
    </w:p>
    <w:p w14:paraId="36B77D5D" w14:textId="0F9C1BC2" w:rsidR="0083288A" w:rsidRPr="0083288A" w:rsidRDefault="0083288A" w:rsidP="0083288A">
      <w:r w:rsidRPr="0083288A">
        <w:t xml:space="preserve">Stated </w:t>
      </w:r>
      <w:r w:rsidR="006E16DC">
        <w:t xml:space="preserve">support </w:t>
      </w:r>
      <w:r w:rsidRPr="0083288A">
        <w:t>funding is for specific supports.</w:t>
      </w:r>
    </w:p>
    <w:p w14:paraId="38512E5B" w14:textId="77777777" w:rsidR="0083288A" w:rsidRPr="0083288A" w:rsidRDefault="0083288A" w:rsidP="0083288A">
      <w:r w:rsidRPr="0083288A">
        <w:t>This means:</w:t>
      </w:r>
    </w:p>
    <w:p w14:paraId="1D6C1D2C" w14:textId="77777777" w:rsidR="0083288A" w:rsidRPr="0083288A" w:rsidRDefault="0083288A" w:rsidP="00817ED3">
      <w:pPr>
        <w:numPr>
          <w:ilvl w:val="0"/>
          <w:numId w:val="6"/>
        </w:numPr>
      </w:pPr>
      <w:r w:rsidRPr="0083288A">
        <w:t>funding must be used for a particular support</w:t>
      </w:r>
    </w:p>
    <w:p w14:paraId="57A7D8BB" w14:textId="79E74FC8" w:rsidR="0083288A" w:rsidRPr="0083288A" w:rsidRDefault="0083288A" w:rsidP="00817ED3">
      <w:pPr>
        <w:numPr>
          <w:ilvl w:val="0"/>
          <w:numId w:val="6"/>
        </w:numPr>
      </w:pPr>
      <w:r w:rsidRPr="0083288A">
        <w:t xml:space="preserve">it cannot be used for other supports </w:t>
      </w:r>
    </w:p>
    <w:p w14:paraId="727F5F43" w14:textId="48B7DCD2" w:rsidR="001871D2" w:rsidRDefault="0083288A" w:rsidP="003C5E99">
      <w:pPr>
        <w:spacing w:before="0" w:after="0" w:line="300" w:lineRule="auto"/>
        <w:rPr>
          <w:bCs/>
        </w:rPr>
      </w:pPr>
      <w:r>
        <w:t xml:space="preserve">Stated </w:t>
      </w:r>
      <w:r w:rsidR="004761E6">
        <w:t xml:space="preserve">support </w:t>
      </w:r>
      <w:r>
        <w:t>funding is used where a support requires specific approval or oversight</w:t>
      </w:r>
      <w:r w:rsidR="4A951B44">
        <w:t xml:space="preserve">, </w:t>
      </w:r>
      <w:r w:rsidR="4A951B44" w:rsidRPr="53AEEF22">
        <w:rPr>
          <w:rFonts w:eastAsia="Arial" w:cs="Arial"/>
        </w:rPr>
        <w:t>or where setting aside funding for a specific support helps ensure a participant can access supports they need.</w:t>
      </w:r>
    </w:p>
    <w:p w14:paraId="0BB06D77" w14:textId="3ED452F5" w:rsidR="0083288A" w:rsidRPr="0083288A" w:rsidRDefault="0083288A" w:rsidP="00B13D9A">
      <w:pPr>
        <w:pStyle w:val="Heading2"/>
        <w:rPr>
          <w:bCs/>
        </w:rPr>
      </w:pPr>
      <w:r w:rsidRPr="0083288A">
        <w:rPr>
          <w:bCs/>
        </w:rPr>
        <w:t>What this means</w:t>
      </w:r>
    </w:p>
    <w:p w14:paraId="0A643125" w14:textId="4CCBDD3A" w:rsidR="0083288A" w:rsidRPr="0083288A" w:rsidRDefault="0083288A" w:rsidP="0083288A">
      <w:r w:rsidRPr="0083288A">
        <w:t xml:space="preserve">These arrangements help </w:t>
      </w:r>
      <w:r w:rsidR="00F1084A">
        <w:t>participants</w:t>
      </w:r>
      <w:r w:rsidRPr="0083288A">
        <w:t>:</w:t>
      </w:r>
    </w:p>
    <w:p w14:paraId="40BE13C9" w14:textId="77777777" w:rsidR="0083288A" w:rsidRPr="0083288A" w:rsidRDefault="0083288A" w:rsidP="00817ED3">
      <w:pPr>
        <w:numPr>
          <w:ilvl w:val="0"/>
          <w:numId w:val="7"/>
        </w:numPr>
      </w:pPr>
      <w:r w:rsidRPr="0083288A">
        <w:t>choose supports more flexibly where appropriate</w:t>
      </w:r>
    </w:p>
    <w:p w14:paraId="5709DA76" w14:textId="77777777" w:rsidR="0083288A" w:rsidRPr="0083288A" w:rsidRDefault="0083288A" w:rsidP="00817ED3">
      <w:pPr>
        <w:numPr>
          <w:ilvl w:val="0"/>
          <w:numId w:val="7"/>
        </w:numPr>
      </w:pPr>
      <w:r w:rsidRPr="0083288A">
        <w:t>understand when funding must be used for a specific purpose</w:t>
      </w:r>
    </w:p>
    <w:p w14:paraId="300ED5E8" w14:textId="240D5C9E" w:rsidR="00CA5DE1" w:rsidRDefault="0083288A" w:rsidP="00817ED3">
      <w:pPr>
        <w:numPr>
          <w:ilvl w:val="0"/>
          <w:numId w:val="7"/>
        </w:numPr>
      </w:pPr>
      <w:r w:rsidRPr="0083288A">
        <w:t xml:space="preserve">use </w:t>
      </w:r>
      <w:r w:rsidR="00051ADE">
        <w:t xml:space="preserve">their </w:t>
      </w:r>
      <w:r w:rsidRPr="0083288A">
        <w:t>plan with clearer rules and greater confidence</w:t>
      </w:r>
    </w:p>
    <w:p w14:paraId="2FDBF331" w14:textId="12632496" w:rsidR="0083288A" w:rsidRPr="0083288A" w:rsidRDefault="00CA5DE1" w:rsidP="00CA5DE1">
      <w:pPr>
        <w:spacing w:before="0" w:after="0" w:line="240" w:lineRule="auto"/>
      </w:pPr>
      <w:r>
        <w:br w:type="page"/>
      </w:r>
    </w:p>
    <w:p w14:paraId="07E7E10C" w14:textId="582B701D" w:rsidR="00CA5DE1" w:rsidRDefault="00CA5DE1" w:rsidP="53AEEF22">
      <w:pPr>
        <w:pStyle w:val="Boxtext"/>
        <w:ind w:left="142"/>
        <w:rPr>
          <w:b/>
        </w:rPr>
      </w:pPr>
      <w:r>
        <w:rPr>
          <w:b/>
        </w:rPr>
        <w:t>Examples</w:t>
      </w:r>
    </w:p>
    <w:p w14:paraId="20E38EB3" w14:textId="708DB865" w:rsidR="00CF6587" w:rsidRPr="00CF6587" w:rsidRDefault="00830736" w:rsidP="53AEEF22">
      <w:pPr>
        <w:pStyle w:val="Boxtext"/>
        <w:ind w:left="142"/>
        <w:rPr>
          <w:b/>
        </w:rPr>
      </w:pPr>
      <w:r w:rsidRPr="53AEEF22">
        <w:rPr>
          <w:b/>
        </w:rPr>
        <w:t>F</w:t>
      </w:r>
      <w:r w:rsidR="00CF6587" w:rsidRPr="53AEEF22">
        <w:rPr>
          <w:b/>
        </w:rPr>
        <w:t>lexible funding</w:t>
      </w:r>
    </w:p>
    <w:p w14:paraId="54E629B1" w14:textId="77777777" w:rsidR="00CF6587" w:rsidRPr="00CF6587" w:rsidRDefault="00CF6587" w:rsidP="000069B6">
      <w:pPr>
        <w:pStyle w:val="Boxtext"/>
        <w:ind w:left="142"/>
      </w:pPr>
      <w:r w:rsidRPr="00CF6587">
        <w:t>Jordan has funding for supports to help with daily activities and getting out in the community.</w:t>
      </w:r>
    </w:p>
    <w:p w14:paraId="1CDA3BC7" w14:textId="74CB589A" w:rsidR="00CF6587" w:rsidRPr="00CF6587" w:rsidRDefault="00CF6587" w:rsidP="000069B6">
      <w:pPr>
        <w:pStyle w:val="Boxtext"/>
        <w:ind w:left="142"/>
      </w:pPr>
      <w:r w:rsidRPr="00CF6587">
        <w:t>They can choose how to use their funding across different supports in the same category.</w:t>
      </w:r>
      <w:r w:rsidR="00F52610">
        <w:t xml:space="preserve"> </w:t>
      </w:r>
      <w:r w:rsidRPr="00CF6587">
        <w:t>For example, they might</w:t>
      </w:r>
      <w:r w:rsidR="00373224">
        <w:t xml:space="preserve"> use some funding for</w:t>
      </w:r>
      <w:r w:rsidR="004929B4">
        <w:t xml:space="preserve"> a support worker</w:t>
      </w:r>
      <w:r w:rsidR="00373224">
        <w:t>:</w:t>
      </w:r>
    </w:p>
    <w:p w14:paraId="7B33F7EA" w14:textId="35F457A3" w:rsidR="00CF6587" w:rsidRPr="00CF6587" w:rsidRDefault="00CF6587" w:rsidP="0079094B">
      <w:pPr>
        <w:pStyle w:val="Boxtext"/>
        <w:numPr>
          <w:ilvl w:val="0"/>
          <w:numId w:val="17"/>
        </w:numPr>
      </w:pPr>
      <w:r w:rsidRPr="00CF6587">
        <w:t>to help at home</w:t>
      </w:r>
      <w:r w:rsidR="004929B4">
        <w:t>, and</w:t>
      </w:r>
    </w:p>
    <w:p w14:paraId="13BAB5CF" w14:textId="4811777B" w:rsidR="00CF6587" w:rsidRPr="00CF6587" w:rsidRDefault="00CF6587" w:rsidP="0079094B">
      <w:pPr>
        <w:pStyle w:val="Boxtext"/>
        <w:numPr>
          <w:ilvl w:val="0"/>
          <w:numId w:val="17"/>
        </w:numPr>
      </w:pPr>
      <w:r w:rsidRPr="00CF6587">
        <w:t>help to attend community activities</w:t>
      </w:r>
    </w:p>
    <w:p w14:paraId="14288610" w14:textId="0F930474" w:rsidR="00CF6587" w:rsidRPr="00406E3D" w:rsidRDefault="00CF6587" w:rsidP="000069B6">
      <w:pPr>
        <w:pStyle w:val="Boxtext"/>
        <w:ind w:left="142"/>
      </w:pPr>
      <w:r>
        <w:t xml:space="preserve">If their </w:t>
      </w:r>
      <w:r w:rsidR="2B110634">
        <w:t xml:space="preserve">disability support </w:t>
      </w:r>
      <w:r>
        <w:t>needs change, they can adjust how they use their funding as long as it follows the NDIS supports rules.</w:t>
      </w:r>
    </w:p>
    <w:p w14:paraId="57E8F532" w14:textId="57705DF6" w:rsidR="00CF6587" w:rsidRPr="00CF6587" w:rsidRDefault="00830736" w:rsidP="53AEEF22">
      <w:pPr>
        <w:pStyle w:val="Boxtext"/>
        <w:ind w:left="142"/>
        <w:rPr>
          <w:b/>
        </w:rPr>
      </w:pPr>
      <w:r w:rsidRPr="53AEEF22">
        <w:rPr>
          <w:b/>
        </w:rPr>
        <w:t>S</w:t>
      </w:r>
      <w:r w:rsidR="00CF6587" w:rsidRPr="53AEEF22">
        <w:rPr>
          <w:b/>
        </w:rPr>
        <w:t xml:space="preserve">tated </w:t>
      </w:r>
      <w:r w:rsidR="004C21A3" w:rsidRPr="53AEEF22">
        <w:rPr>
          <w:b/>
        </w:rPr>
        <w:t xml:space="preserve">support </w:t>
      </w:r>
      <w:r w:rsidR="00CF6587" w:rsidRPr="53AEEF22">
        <w:rPr>
          <w:b/>
        </w:rPr>
        <w:t>funding</w:t>
      </w:r>
    </w:p>
    <w:p w14:paraId="1F1359C1" w14:textId="77777777" w:rsidR="00CF6587" w:rsidRPr="00CF6587" w:rsidRDefault="00CF6587" w:rsidP="000069B6">
      <w:pPr>
        <w:pStyle w:val="Boxtext"/>
        <w:ind w:left="142"/>
      </w:pPr>
      <w:r w:rsidRPr="00CF6587">
        <w:t>Alex has funding for a specific item, such as a wheelchair.</w:t>
      </w:r>
    </w:p>
    <w:p w14:paraId="44670BBE" w14:textId="4DDE4B99" w:rsidR="00CF6587" w:rsidRPr="00CF6587" w:rsidRDefault="00CF6587" w:rsidP="000069B6">
      <w:pPr>
        <w:pStyle w:val="Boxtext"/>
        <w:ind w:left="142"/>
      </w:pPr>
      <w:r w:rsidRPr="00CF6587">
        <w:t>This funding is stated in their plan and must be used for that purpose.</w:t>
      </w:r>
      <w:r w:rsidRPr="00CF6587">
        <w:br/>
        <w:t xml:space="preserve">They cannot use this funding </w:t>
      </w:r>
      <w:r w:rsidR="00C70C8A">
        <w:t>to purchase</w:t>
      </w:r>
      <w:r w:rsidRPr="00CF6587">
        <w:t xml:space="preserve"> other supports.</w:t>
      </w:r>
    </w:p>
    <w:p w14:paraId="2D035931" w14:textId="09B07165" w:rsidR="00190CC7" w:rsidRPr="00BD13C3" w:rsidRDefault="00CF6587" w:rsidP="000069B6">
      <w:pPr>
        <w:pStyle w:val="Boxtext"/>
        <w:ind w:left="142"/>
      </w:pPr>
      <w:r>
        <w:t xml:space="preserve">This ensures </w:t>
      </w:r>
      <w:r w:rsidR="00B506D8">
        <w:t xml:space="preserve">funding </w:t>
      </w:r>
      <w:r w:rsidR="00C17781">
        <w:t>is available</w:t>
      </w:r>
      <w:r w:rsidR="00C70C8A">
        <w:t xml:space="preserve"> to purchase the</w:t>
      </w:r>
      <w:r w:rsidR="00C17781">
        <w:t xml:space="preserve"> </w:t>
      </w:r>
      <w:r>
        <w:t xml:space="preserve">right support </w:t>
      </w:r>
      <w:r w:rsidR="00C70C8A">
        <w:t>to</w:t>
      </w:r>
      <w:r>
        <w:t xml:space="preserve"> meet their need</w:t>
      </w:r>
      <w:r w:rsidR="00885182">
        <w:t>s.</w:t>
      </w:r>
    </w:p>
    <w:sectPr w:rsidR="00190CC7" w:rsidRPr="00BD13C3" w:rsidSect="00B744F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048" w:right="851" w:bottom="851" w:left="851" w:header="2211" w:footer="5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4A431" w14:textId="77777777" w:rsidR="00F13D20" w:rsidRDefault="00F13D20" w:rsidP="0076491B">
      <w:pPr>
        <w:spacing w:before="0" w:after="0" w:line="240" w:lineRule="auto"/>
      </w:pPr>
      <w:r>
        <w:separator/>
      </w:r>
    </w:p>
  </w:endnote>
  <w:endnote w:type="continuationSeparator" w:id="0">
    <w:p w14:paraId="3F17825B" w14:textId="77777777" w:rsidR="00F13D20" w:rsidRDefault="00F13D20" w:rsidP="007649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512DB951" w14:paraId="6CDB4172" w14:textId="77777777" w:rsidTr="512DB951">
      <w:trPr>
        <w:trHeight w:val="300"/>
      </w:trPr>
      <w:tc>
        <w:tcPr>
          <w:tcW w:w="3400" w:type="dxa"/>
        </w:tcPr>
        <w:p w14:paraId="5A66BDAC" w14:textId="26E3B7C3" w:rsidR="512DB951" w:rsidRDefault="512DB951" w:rsidP="512DB951">
          <w:pPr>
            <w:pStyle w:val="Header"/>
            <w:ind w:left="-115"/>
          </w:pPr>
        </w:p>
      </w:tc>
      <w:tc>
        <w:tcPr>
          <w:tcW w:w="3400" w:type="dxa"/>
        </w:tcPr>
        <w:p w14:paraId="5CB20C27" w14:textId="64D4D612" w:rsidR="512DB951" w:rsidRDefault="512DB951" w:rsidP="512DB951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73B84">
            <w:rPr>
              <w:noProof/>
            </w:rPr>
            <w:t>2</w:t>
          </w:r>
          <w:r>
            <w:fldChar w:fldCharType="end"/>
          </w:r>
        </w:p>
      </w:tc>
      <w:tc>
        <w:tcPr>
          <w:tcW w:w="3400" w:type="dxa"/>
        </w:tcPr>
        <w:p w14:paraId="2E370384" w14:textId="4C4087EE" w:rsidR="512DB951" w:rsidRDefault="512DB951" w:rsidP="512DB951">
          <w:pPr>
            <w:pStyle w:val="Header"/>
            <w:ind w:right="-115"/>
            <w:jc w:val="right"/>
          </w:pPr>
        </w:p>
      </w:tc>
    </w:tr>
  </w:tbl>
  <w:p w14:paraId="60B5D7D8" w14:textId="43F844BC" w:rsidR="512DB951" w:rsidRDefault="512DB951" w:rsidP="512DB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512DB951" w14:paraId="50C58983" w14:textId="77777777" w:rsidTr="512DB951">
      <w:trPr>
        <w:trHeight w:val="300"/>
      </w:trPr>
      <w:tc>
        <w:tcPr>
          <w:tcW w:w="3400" w:type="dxa"/>
        </w:tcPr>
        <w:p w14:paraId="7D934068" w14:textId="6F24A6E4" w:rsidR="512DB951" w:rsidRDefault="512DB951" w:rsidP="512DB951">
          <w:pPr>
            <w:pStyle w:val="Header"/>
            <w:ind w:left="-115"/>
          </w:pPr>
        </w:p>
      </w:tc>
      <w:tc>
        <w:tcPr>
          <w:tcW w:w="3400" w:type="dxa"/>
        </w:tcPr>
        <w:p w14:paraId="3FAFDD09" w14:textId="09678E90" w:rsidR="512DB951" w:rsidRDefault="512DB951" w:rsidP="512DB951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73B84">
            <w:rPr>
              <w:noProof/>
            </w:rPr>
            <w:t>1</w:t>
          </w:r>
          <w:r>
            <w:fldChar w:fldCharType="end"/>
          </w:r>
        </w:p>
      </w:tc>
      <w:tc>
        <w:tcPr>
          <w:tcW w:w="3400" w:type="dxa"/>
        </w:tcPr>
        <w:p w14:paraId="110311D1" w14:textId="29B01E18" w:rsidR="512DB951" w:rsidRDefault="512DB951" w:rsidP="512DB951">
          <w:pPr>
            <w:pStyle w:val="Header"/>
            <w:ind w:right="-115"/>
            <w:jc w:val="right"/>
          </w:pPr>
        </w:p>
      </w:tc>
    </w:tr>
  </w:tbl>
  <w:p w14:paraId="09541B97" w14:textId="2CE09E4B" w:rsidR="512DB951" w:rsidRDefault="512DB951" w:rsidP="512DB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36F09" w14:textId="77777777" w:rsidR="00F13D20" w:rsidRDefault="00F13D20" w:rsidP="0076491B">
      <w:pPr>
        <w:spacing w:before="0" w:after="0" w:line="240" w:lineRule="auto"/>
      </w:pPr>
      <w:r>
        <w:separator/>
      </w:r>
    </w:p>
  </w:footnote>
  <w:footnote w:type="continuationSeparator" w:id="0">
    <w:p w14:paraId="7DE0FE75" w14:textId="77777777" w:rsidR="00F13D20" w:rsidRDefault="00F13D20" w:rsidP="007649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CF94A" w14:textId="0FEF4DA8" w:rsidR="0020407A" w:rsidRDefault="001D05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CA19E8E" wp14:editId="50F15598">
              <wp:simplePos x="0" y="0"/>
              <wp:positionH relativeFrom="column">
                <wp:posOffset>2726690</wp:posOffset>
              </wp:positionH>
              <wp:positionV relativeFrom="paragraph">
                <wp:posOffset>-1070610</wp:posOffset>
              </wp:positionV>
              <wp:extent cx="971550" cy="409575"/>
              <wp:effectExtent l="0" t="0" r="0" b="9525"/>
              <wp:wrapNone/>
              <wp:docPr id="2020058560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550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CE50AB" w14:textId="3CD7CCB6" w:rsidR="001D050C" w:rsidRPr="00AE2790" w:rsidRDefault="001D050C">
                          <w:pPr>
                            <w:rPr>
                              <w:b/>
                              <w:bCs/>
                              <w:color w:val="DF0000"/>
                            </w:rPr>
                          </w:pPr>
                          <w:r w:rsidRPr="00AE2790">
                            <w:rPr>
                              <w:b/>
                              <w:bCs/>
                              <w:color w:val="DF0000"/>
                            </w:rPr>
                            <w:t>OFFIC</w:t>
                          </w:r>
                          <w:r w:rsidR="00AE2790" w:rsidRPr="00AE2790">
                            <w:rPr>
                              <w:b/>
                              <w:bCs/>
                              <w:color w:val="DF0000"/>
                            </w:rPr>
                            <w:t>I</w:t>
                          </w:r>
                          <w:r w:rsidRPr="00AE2790">
                            <w:rPr>
                              <w:b/>
                              <w:bCs/>
                              <w:color w:val="DF0000"/>
                            </w:rPr>
                            <w:t>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A19E8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14.7pt;margin-top:-84.3pt;width:76.5pt;height:32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" fillcolor="#f1f2f2 [3201]" stroked="f" strokeweight=".5pt">
              <v:textbox>
                <w:txbxContent>
                  <w:p w14:paraId="16CE50AB" w14:textId="3CD7CCB6" w:rsidR="001D050C" w:rsidRPr="00AE2790" w:rsidRDefault="001D050C">
                    <w:pPr>
                      <w:rPr>
                        <w:b/>
                        <w:bCs/>
                        <w:color w:val="DF0000"/>
                      </w:rPr>
                    </w:pPr>
                    <w:r w:rsidRPr="00AE2790">
                      <w:rPr>
                        <w:b/>
                        <w:bCs/>
                        <w:color w:val="DF0000"/>
                      </w:rPr>
                      <w:t>OFFIC</w:t>
                    </w:r>
                    <w:r w:rsidR="00AE2790" w:rsidRPr="00AE2790">
                      <w:rPr>
                        <w:b/>
                        <w:bCs/>
                        <w:color w:val="DF0000"/>
                      </w:rPr>
                      <w:t>I</w:t>
                    </w:r>
                    <w:r w:rsidRPr="00AE2790">
                      <w:rPr>
                        <w:b/>
                        <w:bCs/>
                        <w:color w:val="DF0000"/>
                      </w:rPr>
                      <w:t>AL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3CB0" w14:textId="77777777" w:rsidR="005C4AF6" w:rsidRDefault="00FD3828"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A602BC" wp14:editId="39062B4C">
              <wp:simplePos x="0" y="0"/>
              <wp:positionH relativeFrom="column">
                <wp:align>center</wp:align>
              </wp:positionH>
              <wp:positionV relativeFrom="paragraph">
                <wp:posOffset>-147320</wp:posOffset>
              </wp:positionV>
              <wp:extent cx="972000" cy="410400"/>
              <wp:effectExtent l="0" t="0" r="0" b="8890"/>
              <wp:wrapNone/>
              <wp:docPr id="52998304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000" cy="41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454902" w14:textId="7BAC29FB" w:rsidR="00FD3828" w:rsidRPr="00AE2790" w:rsidRDefault="00FD3828" w:rsidP="00FD3828">
                          <w:pPr>
                            <w:rPr>
                              <w:b/>
                              <w:bCs/>
                              <w:color w:val="DF0000"/>
                            </w:rPr>
                          </w:pPr>
                          <w:r w:rsidRPr="00AE2790">
                            <w:rPr>
                              <w:b/>
                              <w:bCs/>
                              <w:color w:val="DF0000"/>
                            </w:rPr>
                            <w:t>OFFIC</w:t>
                          </w:r>
                          <w:r w:rsidR="00AE2790" w:rsidRPr="00AE2790">
                            <w:rPr>
                              <w:b/>
                              <w:bCs/>
                              <w:color w:val="DF0000"/>
                            </w:rPr>
                            <w:t>I</w:t>
                          </w:r>
                          <w:r w:rsidRPr="00AE2790">
                            <w:rPr>
                              <w:b/>
                              <w:bCs/>
                              <w:color w:val="DF0000"/>
                            </w:rPr>
                            <w:t>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A60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1.6pt;width:76.55pt;height:32.3pt;z-index:25165824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" fillcolor="#f1f2f2 [3201]" stroked="f" strokeweight=".5pt">
              <v:textbox>
                <w:txbxContent>
                  <w:p w14:paraId="6C454902" w14:textId="7BAC29FB" w:rsidR="00FD3828" w:rsidRPr="00AE2790" w:rsidRDefault="00FD3828" w:rsidP="00FD3828">
                    <w:pPr>
                      <w:rPr>
                        <w:b/>
                        <w:bCs/>
                        <w:color w:val="DF0000"/>
                      </w:rPr>
                    </w:pPr>
                    <w:r w:rsidRPr="00AE2790">
                      <w:rPr>
                        <w:b/>
                        <w:bCs/>
                        <w:color w:val="DF0000"/>
                      </w:rPr>
                      <w:t>OFFIC</w:t>
                    </w:r>
                    <w:r w:rsidR="00AE2790" w:rsidRPr="00AE2790">
                      <w:rPr>
                        <w:b/>
                        <w:bCs/>
                        <w:color w:val="DF0000"/>
                      </w:rPr>
                      <w:t>I</w:t>
                    </w:r>
                    <w:r w:rsidRPr="00AE2790">
                      <w:rPr>
                        <w:b/>
                        <w:bCs/>
                        <w:color w:val="DF0000"/>
                      </w:rPr>
                      <w:t>AL</w:t>
                    </w:r>
                  </w:p>
                </w:txbxContent>
              </v:textbox>
            </v:shape>
          </w:pict>
        </mc:Fallback>
      </mc:AlternateContent>
    </w:r>
  </w:p>
  <w:p w14:paraId="141A8EAB" w14:textId="35CB1754" w:rsidR="0076491B" w:rsidRDefault="00FD4616">
    <w:r>
      <w:rPr>
        <w:noProof/>
      </w:rPr>
      <w:drawing>
        <wp:anchor distT="0" distB="0" distL="114300" distR="114300" simplePos="0" relativeHeight="251658241" behindDoc="1" locked="0" layoutInCell="1" allowOverlap="1" wp14:anchorId="63401DFA" wp14:editId="07E7BED8">
          <wp:simplePos x="0" y="0"/>
          <wp:positionH relativeFrom="page">
            <wp:posOffset>-55659</wp:posOffset>
          </wp:positionH>
          <wp:positionV relativeFrom="page">
            <wp:posOffset>-143123</wp:posOffset>
          </wp:positionV>
          <wp:extent cx="7602234" cy="3705228"/>
          <wp:effectExtent l="0" t="0" r="0" b="0"/>
          <wp:wrapNone/>
          <wp:docPr id="1094907836" name="Picture 109490783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64" b="13464"/>
                  <a:stretch>
                    <a:fillRect/>
                  </a:stretch>
                </pic:blipFill>
                <pic:spPr bwMode="auto">
                  <a:xfrm>
                    <a:off x="0" y="0"/>
                    <a:ext cx="7602234" cy="37052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F830DDC" wp14:editId="6F7F0B8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981200"/>
          <wp:effectExtent l="0" t="0" r="4445" b="0"/>
          <wp:wrapNone/>
          <wp:docPr id="2109853614" name="Picture 21098536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9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1262"/>
    <w:multiLevelType w:val="multilevel"/>
    <w:tmpl w:val="E71C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56A91"/>
    <w:multiLevelType w:val="hybridMultilevel"/>
    <w:tmpl w:val="107CD8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02ADA"/>
    <w:multiLevelType w:val="hybridMultilevel"/>
    <w:tmpl w:val="1B167CEC"/>
    <w:lvl w:ilvl="0" w:tplc="3E22FA4E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05C89"/>
    <w:multiLevelType w:val="hybridMultilevel"/>
    <w:tmpl w:val="10BC7C3C"/>
    <w:lvl w:ilvl="0" w:tplc="6FE06E6E">
      <w:start w:val="428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614276A"/>
    <w:multiLevelType w:val="hybridMultilevel"/>
    <w:tmpl w:val="C944AB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D65B13"/>
    <w:multiLevelType w:val="multilevel"/>
    <w:tmpl w:val="6458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3336CB"/>
    <w:multiLevelType w:val="hybridMultilevel"/>
    <w:tmpl w:val="8EB432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17E7A"/>
    <w:multiLevelType w:val="hybridMultilevel"/>
    <w:tmpl w:val="25AA55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00381"/>
    <w:multiLevelType w:val="multilevel"/>
    <w:tmpl w:val="4FD8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10DD8"/>
    <w:multiLevelType w:val="hybridMultilevel"/>
    <w:tmpl w:val="ABC073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24B5C"/>
    <w:multiLevelType w:val="hybridMultilevel"/>
    <w:tmpl w:val="DB887C4A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6E40865"/>
    <w:multiLevelType w:val="multilevel"/>
    <w:tmpl w:val="D212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5054B5"/>
    <w:multiLevelType w:val="multilevel"/>
    <w:tmpl w:val="5DF0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5A0C69"/>
    <w:multiLevelType w:val="hybridMultilevel"/>
    <w:tmpl w:val="7D26A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C5A87"/>
    <w:multiLevelType w:val="multilevel"/>
    <w:tmpl w:val="9DEC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030480">
    <w:abstractNumId w:val="2"/>
  </w:num>
  <w:num w:numId="2" w16cid:durableId="1401562820">
    <w:abstractNumId w:val="5"/>
  </w:num>
  <w:num w:numId="3" w16cid:durableId="874392721">
    <w:abstractNumId w:val="0"/>
  </w:num>
  <w:num w:numId="4" w16cid:durableId="2044594901">
    <w:abstractNumId w:val="11"/>
  </w:num>
  <w:num w:numId="5" w16cid:durableId="870188004">
    <w:abstractNumId w:val="14"/>
  </w:num>
  <w:num w:numId="6" w16cid:durableId="1313559255">
    <w:abstractNumId w:val="12"/>
  </w:num>
  <w:num w:numId="7" w16cid:durableId="974945745">
    <w:abstractNumId w:val="8"/>
  </w:num>
  <w:num w:numId="8" w16cid:durableId="273749548">
    <w:abstractNumId w:val="9"/>
  </w:num>
  <w:num w:numId="9" w16cid:durableId="897862705">
    <w:abstractNumId w:val="1"/>
  </w:num>
  <w:num w:numId="10" w16cid:durableId="1653020368">
    <w:abstractNumId w:val="6"/>
  </w:num>
  <w:num w:numId="11" w16cid:durableId="407045004">
    <w:abstractNumId w:val="3"/>
  </w:num>
  <w:num w:numId="12" w16cid:durableId="1375618533">
    <w:abstractNumId w:val="7"/>
  </w:num>
  <w:num w:numId="13" w16cid:durableId="1882354651">
    <w:abstractNumId w:val="13"/>
  </w:num>
  <w:num w:numId="14" w16cid:durableId="381751551">
    <w:abstractNumId w:val="4"/>
  </w:num>
  <w:num w:numId="15" w16cid:durableId="959915469">
    <w:abstractNumId w:val="2"/>
  </w:num>
  <w:num w:numId="16" w16cid:durableId="1006129315">
    <w:abstractNumId w:val="2"/>
  </w:num>
  <w:num w:numId="17" w16cid:durableId="108109836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E2"/>
    <w:rsid w:val="00001830"/>
    <w:rsid w:val="00004E0A"/>
    <w:rsid w:val="000056E9"/>
    <w:rsid w:val="00005C56"/>
    <w:rsid w:val="000069B6"/>
    <w:rsid w:val="00006CBF"/>
    <w:rsid w:val="0000784B"/>
    <w:rsid w:val="00013D95"/>
    <w:rsid w:val="000258ED"/>
    <w:rsid w:val="00026983"/>
    <w:rsid w:val="00030A50"/>
    <w:rsid w:val="00033369"/>
    <w:rsid w:val="00037162"/>
    <w:rsid w:val="000457A1"/>
    <w:rsid w:val="00051ADE"/>
    <w:rsid w:val="00052C23"/>
    <w:rsid w:val="0005471A"/>
    <w:rsid w:val="00054C1D"/>
    <w:rsid w:val="00057AE2"/>
    <w:rsid w:val="000633D9"/>
    <w:rsid w:val="00072913"/>
    <w:rsid w:val="00073B84"/>
    <w:rsid w:val="00080B82"/>
    <w:rsid w:val="00082265"/>
    <w:rsid w:val="00087B26"/>
    <w:rsid w:val="00093548"/>
    <w:rsid w:val="000945BA"/>
    <w:rsid w:val="000A21D5"/>
    <w:rsid w:val="000A6186"/>
    <w:rsid w:val="000B327F"/>
    <w:rsid w:val="000B7B67"/>
    <w:rsid w:val="000C1BCF"/>
    <w:rsid w:val="000C6A62"/>
    <w:rsid w:val="000C7D3C"/>
    <w:rsid w:val="000D0E0C"/>
    <w:rsid w:val="000D2F9A"/>
    <w:rsid w:val="000D6307"/>
    <w:rsid w:val="000E1216"/>
    <w:rsid w:val="000E4489"/>
    <w:rsid w:val="000E54E2"/>
    <w:rsid w:val="000E7956"/>
    <w:rsid w:val="000F0E33"/>
    <w:rsid w:val="00104F1A"/>
    <w:rsid w:val="0010606D"/>
    <w:rsid w:val="001067DA"/>
    <w:rsid w:val="00106D70"/>
    <w:rsid w:val="00107F8A"/>
    <w:rsid w:val="00110556"/>
    <w:rsid w:val="00111CEB"/>
    <w:rsid w:val="00114E22"/>
    <w:rsid w:val="00115B5D"/>
    <w:rsid w:val="0012304E"/>
    <w:rsid w:val="001248D9"/>
    <w:rsid w:val="00126CD0"/>
    <w:rsid w:val="00131B2D"/>
    <w:rsid w:val="00135C83"/>
    <w:rsid w:val="00136D19"/>
    <w:rsid w:val="0014110B"/>
    <w:rsid w:val="00145994"/>
    <w:rsid w:val="00147C3E"/>
    <w:rsid w:val="00151818"/>
    <w:rsid w:val="00152847"/>
    <w:rsid w:val="0016509D"/>
    <w:rsid w:val="00172BD3"/>
    <w:rsid w:val="0017457F"/>
    <w:rsid w:val="001755F4"/>
    <w:rsid w:val="0018022A"/>
    <w:rsid w:val="00181B10"/>
    <w:rsid w:val="00181FD5"/>
    <w:rsid w:val="00184E9C"/>
    <w:rsid w:val="001871D2"/>
    <w:rsid w:val="001906CF"/>
    <w:rsid w:val="00190CC7"/>
    <w:rsid w:val="001911CA"/>
    <w:rsid w:val="00192CED"/>
    <w:rsid w:val="001A05DC"/>
    <w:rsid w:val="001A355E"/>
    <w:rsid w:val="001A4104"/>
    <w:rsid w:val="001A4831"/>
    <w:rsid w:val="001A4B05"/>
    <w:rsid w:val="001A79DF"/>
    <w:rsid w:val="001A7C00"/>
    <w:rsid w:val="001B2341"/>
    <w:rsid w:val="001B2E8E"/>
    <w:rsid w:val="001B4086"/>
    <w:rsid w:val="001B62CB"/>
    <w:rsid w:val="001C0222"/>
    <w:rsid w:val="001C12AE"/>
    <w:rsid w:val="001C17E2"/>
    <w:rsid w:val="001C4320"/>
    <w:rsid w:val="001C4DCE"/>
    <w:rsid w:val="001D050C"/>
    <w:rsid w:val="001D1378"/>
    <w:rsid w:val="001D427A"/>
    <w:rsid w:val="001E72F7"/>
    <w:rsid w:val="001F0C1F"/>
    <w:rsid w:val="001F6B76"/>
    <w:rsid w:val="00202A36"/>
    <w:rsid w:val="0020407A"/>
    <w:rsid w:val="00205023"/>
    <w:rsid w:val="00205EFB"/>
    <w:rsid w:val="00207CB9"/>
    <w:rsid w:val="002170CF"/>
    <w:rsid w:val="00225FA3"/>
    <w:rsid w:val="002316CD"/>
    <w:rsid w:val="002326AE"/>
    <w:rsid w:val="00232B0F"/>
    <w:rsid w:val="0024346A"/>
    <w:rsid w:val="0024557A"/>
    <w:rsid w:val="00246090"/>
    <w:rsid w:val="0024772F"/>
    <w:rsid w:val="00250DA6"/>
    <w:rsid w:val="0025582A"/>
    <w:rsid w:val="00256522"/>
    <w:rsid w:val="0026088B"/>
    <w:rsid w:val="00263D22"/>
    <w:rsid w:val="002645D0"/>
    <w:rsid w:val="00266B80"/>
    <w:rsid w:val="00270A49"/>
    <w:rsid w:val="00272B77"/>
    <w:rsid w:val="002801CC"/>
    <w:rsid w:val="002852B8"/>
    <w:rsid w:val="00286460"/>
    <w:rsid w:val="0029717A"/>
    <w:rsid w:val="002A1CB8"/>
    <w:rsid w:val="002B1DB3"/>
    <w:rsid w:val="002B3188"/>
    <w:rsid w:val="002B3DE1"/>
    <w:rsid w:val="002C5E9D"/>
    <w:rsid w:val="002C5FDA"/>
    <w:rsid w:val="002C7E6A"/>
    <w:rsid w:val="002D2B95"/>
    <w:rsid w:val="002D3054"/>
    <w:rsid w:val="002E2E1B"/>
    <w:rsid w:val="002E6432"/>
    <w:rsid w:val="002E6868"/>
    <w:rsid w:val="002F499B"/>
    <w:rsid w:val="002F66CF"/>
    <w:rsid w:val="0030066A"/>
    <w:rsid w:val="00300AA0"/>
    <w:rsid w:val="00300AE2"/>
    <w:rsid w:val="00301227"/>
    <w:rsid w:val="00303ED7"/>
    <w:rsid w:val="00305882"/>
    <w:rsid w:val="0031425A"/>
    <w:rsid w:val="003159F7"/>
    <w:rsid w:val="00317CDA"/>
    <w:rsid w:val="00320E11"/>
    <w:rsid w:val="0032188F"/>
    <w:rsid w:val="0032194C"/>
    <w:rsid w:val="003340B3"/>
    <w:rsid w:val="003357BC"/>
    <w:rsid w:val="00347A76"/>
    <w:rsid w:val="00350B7A"/>
    <w:rsid w:val="0035329B"/>
    <w:rsid w:val="00353B5A"/>
    <w:rsid w:val="00353D9C"/>
    <w:rsid w:val="003553D8"/>
    <w:rsid w:val="00360B34"/>
    <w:rsid w:val="00364F3B"/>
    <w:rsid w:val="00365D28"/>
    <w:rsid w:val="0037204D"/>
    <w:rsid w:val="003729BC"/>
    <w:rsid w:val="00373224"/>
    <w:rsid w:val="003750BD"/>
    <w:rsid w:val="00375E8F"/>
    <w:rsid w:val="0037731E"/>
    <w:rsid w:val="00377F09"/>
    <w:rsid w:val="003811A3"/>
    <w:rsid w:val="00386918"/>
    <w:rsid w:val="00396C06"/>
    <w:rsid w:val="003A6101"/>
    <w:rsid w:val="003A629C"/>
    <w:rsid w:val="003A6BCE"/>
    <w:rsid w:val="003B3317"/>
    <w:rsid w:val="003B4D49"/>
    <w:rsid w:val="003B5CCF"/>
    <w:rsid w:val="003B63F5"/>
    <w:rsid w:val="003C5E99"/>
    <w:rsid w:val="003D108D"/>
    <w:rsid w:val="003D2A6C"/>
    <w:rsid w:val="003D53B1"/>
    <w:rsid w:val="003D5BF0"/>
    <w:rsid w:val="003D62A1"/>
    <w:rsid w:val="003D72AE"/>
    <w:rsid w:val="003E4500"/>
    <w:rsid w:val="003E59C0"/>
    <w:rsid w:val="003E7CF8"/>
    <w:rsid w:val="003F1E8B"/>
    <w:rsid w:val="00404530"/>
    <w:rsid w:val="00406E3D"/>
    <w:rsid w:val="004079A5"/>
    <w:rsid w:val="00410059"/>
    <w:rsid w:val="00412D40"/>
    <w:rsid w:val="00414780"/>
    <w:rsid w:val="00417318"/>
    <w:rsid w:val="004216FB"/>
    <w:rsid w:val="004257FC"/>
    <w:rsid w:val="00426F89"/>
    <w:rsid w:val="0043085E"/>
    <w:rsid w:val="0043577F"/>
    <w:rsid w:val="00437631"/>
    <w:rsid w:val="004424BC"/>
    <w:rsid w:val="00450798"/>
    <w:rsid w:val="0045181B"/>
    <w:rsid w:val="00451981"/>
    <w:rsid w:val="004557A0"/>
    <w:rsid w:val="0046549D"/>
    <w:rsid w:val="004741BA"/>
    <w:rsid w:val="004742F0"/>
    <w:rsid w:val="004761E6"/>
    <w:rsid w:val="004763C8"/>
    <w:rsid w:val="00477A62"/>
    <w:rsid w:val="0048386A"/>
    <w:rsid w:val="0048706B"/>
    <w:rsid w:val="00490A0D"/>
    <w:rsid w:val="004929B4"/>
    <w:rsid w:val="004931F4"/>
    <w:rsid w:val="004A12BB"/>
    <w:rsid w:val="004A37FF"/>
    <w:rsid w:val="004A5E0B"/>
    <w:rsid w:val="004A75F4"/>
    <w:rsid w:val="004B510B"/>
    <w:rsid w:val="004C11EB"/>
    <w:rsid w:val="004C1763"/>
    <w:rsid w:val="004C21A3"/>
    <w:rsid w:val="004C296D"/>
    <w:rsid w:val="004D42CD"/>
    <w:rsid w:val="004D5401"/>
    <w:rsid w:val="004E0BBC"/>
    <w:rsid w:val="004E1DD4"/>
    <w:rsid w:val="004E2ACE"/>
    <w:rsid w:val="004E316E"/>
    <w:rsid w:val="004E7D1B"/>
    <w:rsid w:val="004F070B"/>
    <w:rsid w:val="00500842"/>
    <w:rsid w:val="00502051"/>
    <w:rsid w:val="005035B6"/>
    <w:rsid w:val="00503663"/>
    <w:rsid w:val="005111A7"/>
    <w:rsid w:val="0051535A"/>
    <w:rsid w:val="00517C71"/>
    <w:rsid w:val="0052641C"/>
    <w:rsid w:val="0053562E"/>
    <w:rsid w:val="00537114"/>
    <w:rsid w:val="00540F5C"/>
    <w:rsid w:val="00546CB2"/>
    <w:rsid w:val="00552560"/>
    <w:rsid w:val="00554C86"/>
    <w:rsid w:val="005552F9"/>
    <w:rsid w:val="00556F18"/>
    <w:rsid w:val="0056410E"/>
    <w:rsid w:val="00573D05"/>
    <w:rsid w:val="00575185"/>
    <w:rsid w:val="00577C30"/>
    <w:rsid w:val="00580FCE"/>
    <w:rsid w:val="00581259"/>
    <w:rsid w:val="00582B0A"/>
    <w:rsid w:val="005843DA"/>
    <w:rsid w:val="00585C21"/>
    <w:rsid w:val="00590011"/>
    <w:rsid w:val="005919E5"/>
    <w:rsid w:val="005A267D"/>
    <w:rsid w:val="005A4C8B"/>
    <w:rsid w:val="005B01EF"/>
    <w:rsid w:val="005B05D3"/>
    <w:rsid w:val="005B0713"/>
    <w:rsid w:val="005C1FE5"/>
    <w:rsid w:val="005C2323"/>
    <w:rsid w:val="005C3298"/>
    <w:rsid w:val="005C4AF6"/>
    <w:rsid w:val="005C5636"/>
    <w:rsid w:val="005C7F3F"/>
    <w:rsid w:val="005D2CAE"/>
    <w:rsid w:val="005D5C73"/>
    <w:rsid w:val="005E0D28"/>
    <w:rsid w:val="005E47B1"/>
    <w:rsid w:val="005E4B7E"/>
    <w:rsid w:val="005E5DD8"/>
    <w:rsid w:val="005F1B3B"/>
    <w:rsid w:val="005F636B"/>
    <w:rsid w:val="006043E2"/>
    <w:rsid w:val="00611C0A"/>
    <w:rsid w:val="00612071"/>
    <w:rsid w:val="00613050"/>
    <w:rsid w:val="006158FE"/>
    <w:rsid w:val="00616508"/>
    <w:rsid w:val="006265B8"/>
    <w:rsid w:val="00630B75"/>
    <w:rsid w:val="00630DD6"/>
    <w:rsid w:val="0063185D"/>
    <w:rsid w:val="00632293"/>
    <w:rsid w:val="00633CCD"/>
    <w:rsid w:val="00633DB4"/>
    <w:rsid w:val="0063435E"/>
    <w:rsid w:val="00635522"/>
    <w:rsid w:val="00636E9D"/>
    <w:rsid w:val="00640CC7"/>
    <w:rsid w:val="00641466"/>
    <w:rsid w:val="0064196E"/>
    <w:rsid w:val="0064240B"/>
    <w:rsid w:val="00646C90"/>
    <w:rsid w:val="00651ACF"/>
    <w:rsid w:val="00653E00"/>
    <w:rsid w:val="00654B93"/>
    <w:rsid w:val="0065559E"/>
    <w:rsid w:val="006627FE"/>
    <w:rsid w:val="00665435"/>
    <w:rsid w:val="0067033F"/>
    <w:rsid w:val="00673088"/>
    <w:rsid w:val="006734B1"/>
    <w:rsid w:val="0067599B"/>
    <w:rsid w:val="00675E15"/>
    <w:rsid w:val="00677748"/>
    <w:rsid w:val="006952A9"/>
    <w:rsid w:val="00695368"/>
    <w:rsid w:val="0069754E"/>
    <w:rsid w:val="006A14D0"/>
    <w:rsid w:val="006A2B29"/>
    <w:rsid w:val="006A59FD"/>
    <w:rsid w:val="006A72CA"/>
    <w:rsid w:val="006B2CEF"/>
    <w:rsid w:val="006B6067"/>
    <w:rsid w:val="006C36F5"/>
    <w:rsid w:val="006C396C"/>
    <w:rsid w:val="006C4B10"/>
    <w:rsid w:val="006D27D6"/>
    <w:rsid w:val="006D5604"/>
    <w:rsid w:val="006D61C1"/>
    <w:rsid w:val="006E16DC"/>
    <w:rsid w:val="006E200D"/>
    <w:rsid w:val="006E4E2D"/>
    <w:rsid w:val="006F4500"/>
    <w:rsid w:val="00700C7F"/>
    <w:rsid w:val="0070503E"/>
    <w:rsid w:val="00707226"/>
    <w:rsid w:val="00710CE4"/>
    <w:rsid w:val="007110FF"/>
    <w:rsid w:val="00715772"/>
    <w:rsid w:val="007223C1"/>
    <w:rsid w:val="00723EC3"/>
    <w:rsid w:val="007245E8"/>
    <w:rsid w:val="00724F9A"/>
    <w:rsid w:val="00726939"/>
    <w:rsid w:val="00726B89"/>
    <w:rsid w:val="00727B6B"/>
    <w:rsid w:val="00732D03"/>
    <w:rsid w:val="0073473E"/>
    <w:rsid w:val="00752C61"/>
    <w:rsid w:val="00755F9B"/>
    <w:rsid w:val="0076208E"/>
    <w:rsid w:val="0076491B"/>
    <w:rsid w:val="00764EDC"/>
    <w:rsid w:val="00770A79"/>
    <w:rsid w:val="007756F6"/>
    <w:rsid w:val="00776BD1"/>
    <w:rsid w:val="007848A3"/>
    <w:rsid w:val="0078582C"/>
    <w:rsid w:val="0079094B"/>
    <w:rsid w:val="00793D66"/>
    <w:rsid w:val="00796FCB"/>
    <w:rsid w:val="00797028"/>
    <w:rsid w:val="007A23E6"/>
    <w:rsid w:val="007A72BC"/>
    <w:rsid w:val="007A7C82"/>
    <w:rsid w:val="007B33B3"/>
    <w:rsid w:val="007C5931"/>
    <w:rsid w:val="007D277D"/>
    <w:rsid w:val="007D2F67"/>
    <w:rsid w:val="007D4C6C"/>
    <w:rsid w:val="007D556C"/>
    <w:rsid w:val="007D62A0"/>
    <w:rsid w:val="007D68F3"/>
    <w:rsid w:val="007E6A86"/>
    <w:rsid w:val="007F1027"/>
    <w:rsid w:val="007F1CD9"/>
    <w:rsid w:val="008006C9"/>
    <w:rsid w:val="00800BA7"/>
    <w:rsid w:val="00802CFB"/>
    <w:rsid w:val="00805677"/>
    <w:rsid w:val="00806421"/>
    <w:rsid w:val="00807709"/>
    <w:rsid w:val="00814CE2"/>
    <w:rsid w:val="00817ED3"/>
    <w:rsid w:val="00825D85"/>
    <w:rsid w:val="00827246"/>
    <w:rsid w:val="00830736"/>
    <w:rsid w:val="0083288A"/>
    <w:rsid w:val="00833BC3"/>
    <w:rsid w:val="008415DC"/>
    <w:rsid w:val="00842B30"/>
    <w:rsid w:val="00855C10"/>
    <w:rsid w:val="00857A5D"/>
    <w:rsid w:val="00860F43"/>
    <w:rsid w:val="0087060B"/>
    <w:rsid w:val="00877010"/>
    <w:rsid w:val="0088016C"/>
    <w:rsid w:val="00885182"/>
    <w:rsid w:val="008876B0"/>
    <w:rsid w:val="0089561B"/>
    <w:rsid w:val="008A30B5"/>
    <w:rsid w:val="008A414F"/>
    <w:rsid w:val="008A4880"/>
    <w:rsid w:val="008A4F0D"/>
    <w:rsid w:val="008A6D24"/>
    <w:rsid w:val="008B3AB2"/>
    <w:rsid w:val="008B6841"/>
    <w:rsid w:val="008C4763"/>
    <w:rsid w:val="008C5432"/>
    <w:rsid w:val="008D1034"/>
    <w:rsid w:val="008D17EF"/>
    <w:rsid w:val="008D7CC4"/>
    <w:rsid w:val="008E1470"/>
    <w:rsid w:val="008E1E6D"/>
    <w:rsid w:val="008E4245"/>
    <w:rsid w:val="009006FF"/>
    <w:rsid w:val="00901B30"/>
    <w:rsid w:val="00901E78"/>
    <w:rsid w:val="00903B61"/>
    <w:rsid w:val="00913853"/>
    <w:rsid w:val="00914F04"/>
    <w:rsid w:val="0091519C"/>
    <w:rsid w:val="00926D9D"/>
    <w:rsid w:val="009302D6"/>
    <w:rsid w:val="00930C92"/>
    <w:rsid w:val="00931D85"/>
    <w:rsid w:val="009346B6"/>
    <w:rsid w:val="00935D44"/>
    <w:rsid w:val="00937756"/>
    <w:rsid w:val="00941E85"/>
    <w:rsid w:val="00945B39"/>
    <w:rsid w:val="00945D0C"/>
    <w:rsid w:val="00947E4A"/>
    <w:rsid w:val="00951366"/>
    <w:rsid w:val="0096236C"/>
    <w:rsid w:val="009625FA"/>
    <w:rsid w:val="009715DD"/>
    <w:rsid w:val="009717CD"/>
    <w:rsid w:val="00974921"/>
    <w:rsid w:val="00975867"/>
    <w:rsid w:val="00977037"/>
    <w:rsid w:val="00980161"/>
    <w:rsid w:val="00981BC5"/>
    <w:rsid w:val="009839B2"/>
    <w:rsid w:val="009860C8"/>
    <w:rsid w:val="009868FA"/>
    <w:rsid w:val="0098752E"/>
    <w:rsid w:val="00987BB2"/>
    <w:rsid w:val="009924A4"/>
    <w:rsid w:val="00992524"/>
    <w:rsid w:val="00994771"/>
    <w:rsid w:val="00995B15"/>
    <w:rsid w:val="009A3FF2"/>
    <w:rsid w:val="009B2828"/>
    <w:rsid w:val="009C3B91"/>
    <w:rsid w:val="009C520E"/>
    <w:rsid w:val="009C57E0"/>
    <w:rsid w:val="009D6C76"/>
    <w:rsid w:val="009E0248"/>
    <w:rsid w:val="009E254A"/>
    <w:rsid w:val="009E7FD3"/>
    <w:rsid w:val="009F4394"/>
    <w:rsid w:val="009F67AE"/>
    <w:rsid w:val="00A03401"/>
    <w:rsid w:val="00A05609"/>
    <w:rsid w:val="00A15058"/>
    <w:rsid w:val="00A22493"/>
    <w:rsid w:val="00A22504"/>
    <w:rsid w:val="00A239A0"/>
    <w:rsid w:val="00A24A52"/>
    <w:rsid w:val="00A26193"/>
    <w:rsid w:val="00A263F4"/>
    <w:rsid w:val="00A26902"/>
    <w:rsid w:val="00A32E03"/>
    <w:rsid w:val="00A33CE5"/>
    <w:rsid w:val="00A44414"/>
    <w:rsid w:val="00A45326"/>
    <w:rsid w:val="00A519EE"/>
    <w:rsid w:val="00A52C55"/>
    <w:rsid w:val="00A576A7"/>
    <w:rsid w:val="00A61032"/>
    <w:rsid w:val="00A73081"/>
    <w:rsid w:val="00A903D3"/>
    <w:rsid w:val="00A9174E"/>
    <w:rsid w:val="00A92C4E"/>
    <w:rsid w:val="00A9353F"/>
    <w:rsid w:val="00A94E42"/>
    <w:rsid w:val="00AA5495"/>
    <w:rsid w:val="00AB1C2B"/>
    <w:rsid w:val="00AB42A3"/>
    <w:rsid w:val="00AB7DC8"/>
    <w:rsid w:val="00AC1ECC"/>
    <w:rsid w:val="00AC26A7"/>
    <w:rsid w:val="00AC3026"/>
    <w:rsid w:val="00AD15BC"/>
    <w:rsid w:val="00AD173A"/>
    <w:rsid w:val="00AD792E"/>
    <w:rsid w:val="00AE2790"/>
    <w:rsid w:val="00AE2959"/>
    <w:rsid w:val="00AE30EB"/>
    <w:rsid w:val="00AE350C"/>
    <w:rsid w:val="00AE3BF8"/>
    <w:rsid w:val="00AF0553"/>
    <w:rsid w:val="00AF463C"/>
    <w:rsid w:val="00AF685E"/>
    <w:rsid w:val="00B06702"/>
    <w:rsid w:val="00B11881"/>
    <w:rsid w:val="00B13A03"/>
    <w:rsid w:val="00B13D9A"/>
    <w:rsid w:val="00B14209"/>
    <w:rsid w:val="00B15C8B"/>
    <w:rsid w:val="00B16C99"/>
    <w:rsid w:val="00B206C5"/>
    <w:rsid w:val="00B30F3A"/>
    <w:rsid w:val="00B37A0F"/>
    <w:rsid w:val="00B46232"/>
    <w:rsid w:val="00B47F5D"/>
    <w:rsid w:val="00B506D8"/>
    <w:rsid w:val="00B511A7"/>
    <w:rsid w:val="00B57554"/>
    <w:rsid w:val="00B57B01"/>
    <w:rsid w:val="00B615CE"/>
    <w:rsid w:val="00B628F1"/>
    <w:rsid w:val="00B67B61"/>
    <w:rsid w:val="00B713CA"/>
    <w:rsid w:val="00B744FB"/>
    <w:rsid w:val="00B820D8"/>
    <w:rsid w:val="00B84E46"/>
    <w:rsid w:val="00B90EB1"/>
    <w:rsid w:val="00BA01FE"/>
    <w:rsid w:val="00BA0788"/>
    <w:rsid w:val="00BA10AD"/>
    <w:rsid w:val="00BA2152"/>
    <w:rsid w:val="00BB1144"/>
    <w:rsid w:val="00BB26B6"/>
    <w:rsid w:val="00BB2713"/>
    <w:rsid w:val="00BB41BB"/>
    <w:rsid w:val="00BC2108"/>
    <w:rsid w:val="00BC3389"/>
    <w:rsid w:val="00BC579A"/>
    <w:rsid w:val="00BD059D"/>
    <w:rsid w:val="00BD13C3"/>
    <w:rsid w:val="00BD4704"/>
    <w:rsid w:val="00BD7B2E"/>
    <w:rsid w:val="00BF7342"/>
    <w:rsid w:val="00C02494"/>
    <w:rsid w:val="00C07D0E"/>
    <w:rsid w:val="00C10E5B"/>
    <w:rsid w:val="00C17714"/>
    <w:rsid w:val="00C17781"/>
    <w:rsid w:val="00C17E43"/>
    <w:rsid w:val="00C27D34"/>
    <w:rsid w:val="00C33280"/>
    <w:rsid w:val="00C37515"/>
    <w:rsid w:val="00C40AEA"/>
    <w:rsid w:val="00C4361C"/>
    <w:rsid w:val="00C440EA"/>
    <w:rsid w:val="00C46331"/>
    <w:rsid w:val="00C47193"/>
    <w:rsid w:val="00C47C6D"/>
    <w:rsid w:val="00C47FBE"/>
    <w:rsid w:val="00C55933"/>
    <w:rsid w:val="00C56292"/>
    <w:rsid w:val="00C57424"/>
    <w:rsid w:val="00C57474"/>
    <w:rsid w:val="00C62959"/>
    <w:rsid w:val="00C70C8A"/>
    <w:rsid w:val="00C747F2"/>
    <w:rsid w:val="00C76B54"/>
    <w:rsid w:val="00C76F92"/>
    <w:rsid w:val="00C7757C"/>
    <w:rsid w:val="00C7775E"/>
    <w:rsid w:val="00C802B3"/>
    <w:rsid w:val="00C81520"/>
    <w:rsid w:val="00C82163"/>
    <w:rsid w:val="00C823D4"/>
    <w:rsid w:val="00C834AE"/>
    <w:rsid w:val="00C85422"/>
    <w:rsid w:val="00C8595A"/>
    <w:rsid w:val="00C864D2"/>
    <w:rsid w:val="00C869B6"/>
    <w:rsid w:val="00C86CA3"/>
    <w:rsid w:val="00C9187A"/>
    <w:rsid w:val="00CA0CFC"/>
    <w:rsid w:val="00CA2451"/>
    <w:rsid w:val="00CA3355"/>
    <w:rsid w:val="00CA5DE1"/>
    <w:rsid w:val="00CB36F3"/>
    <w:rsid w:val="00CB4260"/>
    <w:rsid w:val="00CB5DC7"/>
    <w:rsid w:val="00CC035D"/>
    <w:rsid w:val="00CC1BE7"/>
    <w:rsid w:val="00CD06C0"/>
    <w:rsid w:val="00CD281E"/>
    <w:rsid w:val="00CD5C83"/>
    <w:rsid w:val="00CD71AE"/>
    <w:rsid w:val="00CE5F31"/>
    <w:rsid w:val="00CE6AAF"/>
    <w:rsid w:val="00CF2A94"/>
    <w:rsid w:val="00CF383D"/>
    <w:rsid w:val="00CF5F07"/>
    <w:rsid w:val="00CF6587"/>
    <w:rsid w:val="00CF6AA1"/>
    <w:rsid w:val="00D03F60"/>
    <w:rsid w:val="00D1001B"/>
    <w:rsid w:val="00D12591"/>
    <w:rsid w:val="00D13917"/>
    <w:rsid w:val="00D1436B"/>
    <w:rsid w:val="00D21A95"/>
    <w:rsid w:val="00D2226D"/>
    <w:rsid w:val="00D228A4"/>
    <w:rsid w:val="00D24752"/>
    <w:rsid w:val="00D2571C"/>
    <w:rsid w:val="00D30FAB"/>
    <w:rsid w:val="00D31C7F"/>
    <w:rsid w:val="00D32C89"/>
    <w:rsid w:val="00D372BE"/>
    <w:rsid w:val="00D40712"/>
    <w:rsid w:val="00D41508"/>
    <w:rsid w:val="00D4435C"/>
    <w:rsid w:val="00D56346"/>
    <w:rsid w:val="00D6026C"/>
    <w:rsid w:val="00D6237D"/>
    <w:rsid w:val="00D624E6"/>
    <w:rsid w:val="00D653D9"/>
    <w:rsid w:val="00D66537"/>
    <w:rsid w:val="00D74CA1"/>
    <w:rsid w:val="00D77A52"/>
    <w:rsid w:val="00D83536"/>
    <w:rsid w:val="00D856DD"/>
    <w:rsid w:val="00D90790"/>
    <w:rsid w:val="00D95CE2"/>
    <w:rsid w:val="00D96247"/>
    <w:rsid w:val="00DA6230"/>
    <w:rsid w:val="00DA7903"/>
    <w:rsid w:val="00DB0D76"/>
    <w:rsid w:val="00DC2F1A"/>
    <w:rsid w:val="00DC4C3C"/>
    <w:rsid w:val="00DC4D4D"/>
    <w:rsid w:val="00DD4A2F"/>
    <w:rsid w:val="00DE029A"/>
    <w:rsid w:val="00DE21A8"/>
    <w:rsid w:val="00DE5961"/>
    <w:rsid w:val="00DE6CF2"/>
    <w:rsid w:val="00DF0DAA"/>
    <w:rsid w:val="00DF257C"/>
    <w:rsid w:val="00DF2878"/>
    <w:rsid w:val="00DF6C5F"/>
    <w:rsid w:val="00E01BF3"/>
    <w:rsid w:val="00E04066"/>
    <w:rsid w:val="00E06F06"/>
    <w:rsid w:val="00E1168D"/>
    <w:rsid w:val="00E12233"/>
    <w:rsid w:val="00E123CB"/>
    <w:rsid w:val="00E15000"/>
    <w:rsid w:val="00E172C2"/>
    <w:rsid w:val="00E17564"/>
    <w:rsid w:val="00E220A9"/>
    <w:rsid w:val="00E27010"/>
    <w:rsid w:val="00E31913"/>
    <w:rsid w:val="00E356C0"/>
    <w:rsid w:val="00E35E70"/>
    <w:rsid w:val="00E407CA"/>
    <w:rsid w:val="00E5117F"/>
    <w:rsid w:val="00E518B4"/>
    <w:rsid w:val="00E62325"/>
    <w:rsid w:val="00E64A3A"/>
    <w:rsid w:val="00E653B5"/>
    <w:rsid w:val="00E65871"/>
    <w:rsid w:val="00E7171E"/>
    <w:rsid w:val="00E73691"/>
    <w:rsid w:val="00E748E2"/>
    <w:rsid w:val="00E75808"/>
    <w:rsid w:val="00E84C03"/>
    <w:rsid w:val="00E85666"/>
    <w:rsid w:val="00E87BD4"/>
    <w:rsid w:val="00E92211"/>
    <w:rsid w:val="00E9620B"/>
    <w:rsid w:val="00EA3095"/>
    <w:rsid w:val="00EA3E1A"/>
    <w:rsid w:val="00EB7F1D"/>
    <w:rsid w:val="00EC59F4"/>
    <w:rsid w:val="00ED04FF"/>
    <w:rsid w:val="00ED1564"/>
    <w:rsid w:val="00ED5169"/>
    <w:rsid w:val="00ED6374"/>
    <w:rsid w:val="00ED7C44"/>
    <w:rsid w:val="00EE293F"/>
    <w:rsid w:val="00EE582F"/>
    <w:rsid w:val="00EE674A"/>
    <w:rsid w:val="00EF0B17"/>
    <w:rsid w:val="00EF1854"/>
    <w:rsid w:val="00F04579"/>
    <w:rsid w:val="00F04764"/>
    <w:rsid w:val="00F105C0"/>
    <w:rsid w:val="00F1084A"/>
    <w:rsid w:val="00F13D20"/>
    <w:rsid w:val="00F179A5"/>
    <w:rsid w:val="00F24F0C"/>
    <w:rsid w:val="00F305B6"/>
    <w:rsid w:val="00F310F2"/>
    <w:rsid w:val="00F32BF9"/>
    <w:rsid w:val="00F360D6"/>
    <w:rsid w:val="00F40CD6"/>
    <w:rsid w:val="00F415D4"/>
    <w:rsid w:val="00F5239B"/>
    <w:rsid w:val="00F52610"/>
    <w:rsid w:val="00F52847"/>
    <w:rsid w:val="00F528D4"/>
    <w:rsid w:val="00F57276"/>
    <w:rsid w:val="00F6256B"/>
    <w:rsid w:val="00F648A1"/>
    <w:rsid w:val="00F64915"/>
    <w:rsid w:val="00F7292D"/>
    <w:rsid w:val="00F7295F"/>
    <w:rsid w:val="00F80E4A"/>
    <w:rsid w:val="00F83342"/>
    <w:rsid w:val="00F92150"/>
    <w:rsid w:val="00F97C8D"/>
    <w:rsid w:val="00FA1380"/>
    <w:rsid w:val="00FA17E9"/>
    <w:rsid w:val="00FB1871"/>
    <w:rsid w:val="00FB26AD"/>
    <w:rsid w:val="00FB2833"/>
    <w:rsid w:val="00FB3A64"/>
    <w:rsid w:val="00FC5963"/>
    <w:rsid w:val="00FC65FC"/>
    <w:rsid w:val="00FD3828"/>
    <w:rsid w:val="00FD4616"/>
    <w:rsid w:val="00FE7FEF"/>
    <w:rsid w:val="00FF53F1"/>
    <w:rsid w:val="00FF741C"/>
    <w:rsid w:val="01067586"/>
    <w:rsid w:val="051DA888"/>
    <w:rsid w:val="0532EA7B"/>
    <w:rsid w:val="0548E6EF"/>
    <w:rsid w:val="060DD4E5"/>
    <w:rsid w:val="0627FA6A"/>
    <w:rsid w:val="07FEBA6E"/>
    <w:rsid w:val="0802F2B8"/>
    <w:rsid w:val="0B35484A"/>
    <w:rsid w:val="0B427663"/>
    <w:rsid w:val="0C859B88"/>
    <w:rsid w:val="115EA4AD"/>
    <w:rsid w:val="12650A73"/>
    <w:rsid w:val="1457AC0C"/>
    <w:rsid w:val="159F503F"/>
    <w:rsid w:val="18799E74"/>
    <w:rsid w:val="1C5FAD26"/>
    <w:rsid w:val="1CCC9BB4"/>
    <w:rsid w:val="1D4C5D4B"/>
    <w:rsid w:val="2297A42D"/>
    <w:rsid w:val="248FD237"/>
    <w:rsid w:val="27E5F944"/>
    <w:rsid w:val="2807411A"/>
    <w:rsid w:val="286B67F1"/>
    <w:rsid w:val="2B110634"/>
    <w:rsid w:val="2EB66CE5"/>
    <w:rsid w:val="2FA936A1"/>
    <w:rsid w:val="2FC50C16"/>
    <w:rsid w:val="316DF229"/>
    <w:rsid w:val="319B5984"/>
    <w:rsid w:val="319E3143"/>
    <w:rsid w:val="33321E63"/>
    <w:rsid w:val="390AEAFF"/>
    <w:rsid w:val="3A49728F"/>
    <w:rsid w:val="3B708B78"/>
    <w:rsid w:val="3CF20E35"/>
    <w:rsid w:val="3E29310C"/>
    <w:rsid w:val="3E4E533B"/>
    <w:rsid w:val="436133DB"/>
    <w:rsid w:val="437B4EA9"/>
    <w:rsid w:val="49A620A1"/>
    <w:rsid w:val="4A951B44"/>
    <w:rsid w:val="4CDFB9F4"/>
    <w:rsid w:val="4D25F108"/>
    <w:rsid w:val="4D7A3B71"/>
    <w:rsid w:val="4E34A67D"/>
    <w:rsid w:val="4F39BD71"/>
    <w:rsid w:val="500012AD"/>
    <w:rsid w:val="512DB951"/>
    <w:rsid w:val="52C4907F"/>
    <w:rsid w:val="53196713"/>
    <w:rsid w:val="53AEEF22"/>
    <w:rsid w:val="5411D915"/>
    <w:rsid w:val="54884099"/>
    <w:rsid w:val="54A467C3"/>
    <w:rsid w:val="54F83771"/>
    <w:rsid w:val="565A11C9"/>
    <w:rsid w:val="56631731"/>
    <w:rsid w:val="586A4F10"/>
    <w:rsid w:val="58BFD825"/>
    <w:rsid w:val="58FFFF9B"/>
    <w:rsid w:val="5A164235"/>
    <w:rsid w:val="5A719341"/>
    <w:rsid w:val="5F1C7A06"/>
    <w:rsid w:val="5FC61A3A"/>
    <w:rsid w:val="6016671A"/>
    <w:rsid w:val="64C0D019"/>
    <w:rsid w:val="6629E504"/>
    <w:rsid w:val="6844B1E3"/>
    <w:rsid w:val="6A4908AD"/>
    <w:rsid w:val="6B2F86D5"/>
    <w:rsid w:val="6C437EA3"/>
    <w:rsid w:val="6F280DA8"/>
    <w:rsid w:val="711DC252"/>
    <w:rsid w:val="71F25B87"/>
    <w:rsid w:val="74677940"/>
    <w:rsid w:val="7513E257"/>
    <w:rsid w:val="76D9ABE3"/>
    <w:rsid w:val="7A669320"/>
    <w:rsid w:val="7AB627B6"/>
    <w:rsid w:val="7C1CD4A1"/>
    <w:rsid w:val="7E1A126E"/>
    <w:rsid w:val="7EBB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6DBCF"/>
  <w15:chartTrackingRefBased/>
  <w15:docId w15:val="{A0C9B847-3862-4688-8B8B-6594AC56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CC7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0AD"/>
    <w:pPr>
      <w:keepNext/>
      <w:keepLines/>
      <w:spacing w:before="296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10AD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0AD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BA10AD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列"/>
    <w:basedOn w:val="Normal"/>
    <w:link w:val="ListParagraphChar"/>
    <w:uiPriority w:val="34"/>
    <w:qFormat/>
    <w:rsid w:val="00BA10AD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BA10AD"/>
    <w:pPr>
      <w:spacing w:before="0"/>
    </w:pPr>
    <w:rPr>
      <w:color w:val="1E1544" w:themeColor="text1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7A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7A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7AE"/>
    <w:rPr>
      <w:vertAlign w:val="superscript"/>
    </w:rPr>
  </w:style>
  <w:style w:type="paragraph" w:customStyle="1" w:styleId="Header2">
    <w:name w:val="Header 2"/>
    <w:basedOn w:val="Introduction"/>
    <w:rsid w:val="00DF6C5F"/>
    <w:pPr>
      <w:spacing w:before="100" w:beforeAutospacing="1"/>
    </w:pPr>
    <w:rPr>
      <w:rFonts w:eastAsia="Times New Roman"/>
      <w:b/>
      <w:bCs/>
      <w:noProof/>
      <w:color w:val="1E1644"/>
      <w:szCs w:val="28"/>
      <w:shd w:val="clear" w:color="auto" w:fill="FFFFFF"/>
      <w:lang w:eastAsia="en-GB"/>
    </w:rPr>
  </w:style>
  <w:style w:type="table" w:styleId="TableGrid">
    <w:name w:val="Table Grid"/>
    <w:aliases w:val="Aged Care"/>
    <w:basedOn w:val="TableNormal"/>
    <w:uiPriority w:val="39"/>
    <w:rsid w:val="00BA10AD"/>
    <w:pPr>
      <w:spacing w:after="240"/>
    </w:pPr>
    <w:rPr>
      <w:rFonts w:ascii="Arial" w:hAnsi="Arial"/>
    </w:rPr>
    <w:tblPr>
      <w:tblBorders>
        <w:top w:val="single" w:sz="4" w:space="0" w:color="F2692B" w:themeColor="accent5"/>
        <w:bottom w:val="single" w:sz="4" w:space="0" w:color="F2692B" w:themeColor="accent5"/>
        <w:insideH w:val="single" w:sz="4" w:space="0" w:color="F2692B" w:themeColor="accent5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paragraph" w:customStyle="1" w:styleId="BoxHeading">
    <w:name w:val="Box Heading"/>
    <w:basedOn w:val="Normal"/>
    <w:qFormat/>
    <w:rsid w:val="00BA10AD"/>
    <w:pPr>
      <w:pBdr>
        <w:top w:val="single" w:sz="4" w:space="10" w:color="F2692B" w:themeColor="accent5"/>
        <w:left w:val="single" w:sz="4" w:space="4" w:color="F2692B" w:themeColor="accent5"/>
        <w:bottom w:val="single" w:sz="4" w:space="10" w:color="F2692B" w:themeColor="accent5"/>
        <w:right w:val="single" w:sz="4" w:space="4" w:color="F2692B" w:themeColor="accent5"/>
      </w:pBdr>
      <w:spacing w:before="240"/>
      <w:ind w:left="862" w:right="862"/>
    </w:pPr>
    <w:rPr>
      <w:b/>
      <w:iCs/>
    </w:rPr>
  </w:style>
  <w:style w:type="paragraph" w:customStyle="1" w:styleId="Boxtext">
    <w:name w:val="Box text"/>
    <w:basedOn w:val="Normal"/>
    <w:qFormat/>
    <w:rsid w:val="00BD13C3"/>
    <w:pPr>
      <w:pBdr>
        <w:top w:val="single" w:sz="4" w:space="10" w:color="F2692B" w:themeColor="accent5"/>
        <w:left w:val="single" w:sz="4" w:space="4" w:color="F2692B" w:themeColor="accent5"/>
        <w:bottom w:val="single" w:sz="4" w:space="10" w:color="F2692B" w:themeColor="accent5"/>
        <w:right w:val="single" w:sz="4" w:space="4" w:color="F2692B" w:themeColor="accent5"/>
      </w:pBdr>
      <w:ind w:left="862" w:right="862"/>
    </w:pPr>
    <w:rPr>
      <w:bCs/>
      <w:iCs/>
    </w:rPr>
  </w:style>
  <w:style w:type="paragraph" w:customStyle="1" w:styleId="Headingtable">
    <w:name w:val="Heading table"/>
    <w:basedOn w:val="Normal"/>
    <w:qFormat/>
    <w:rsid w:val="00BD13C3"/>
    <w:pPr>
      <w:spacing w:before="360"/>
    </w:pPr>
    <w:rPr>
      <w:rFonts w:eastAsiaTheme="majorEastAsia" w:cstheme="majorBidi"/>
      <w:b/>
      <w:bCs/>
      <w:color w:val="1E1544" w:themeColor="text1"/>
    </w:rPr>
  </w:style>
  <w:style w:type="character" w:styleId="Hyperlink">
    <w:name w:val="Hyperlink"/>
    <w:uiPriority w:val="99"/>
    <w:unhideWhenUsed/>
    <w:rsid w:val="00190CC7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0F0E3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E33"/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8E1E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73081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9E254A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C02494"/>
    <w:tblPr>
      <w:tblStyleRowBandSize w:val="1"/>
      <w:tblStyleColBandSize w:val="1"/>
      <w:tblBorders>
        <w:top w:val="single" w:sz="4" w:space="0" w:color="75D8E0" w:themeColor="accent1" w:themeTint="99"/>
        <w:left w:val="single" w:sz="4" w:space="0" w:color="75D8E0" w:themeColor="accent1" w:themeTint="99"/>
        <w:bottom w:val="single" w:sz="4" w:space="0" w:color="75D8E0" w:themeColor="accent1" w:themeTint="99"/>
        <w:right w:val="single" w:sz="4" w:space="0" w:color="75D8E0" w:themeColor="accent1" w:themeTint="99"/>
        <w:insideH w:val="single" w:sz="4" w:space="0" w:color="75D8E0" w:themeColor="accent1" w:themeTint="99"/>
        <w:insideV w:val="single" w:sz="4" w:space="0" w:color="75D8E0" w:themeColor="accent1" w:themeTint="99"/>
      </w:tblBorders>
    </w:tblPr>
    <w:tblStylePr w:type="firstRow">
      <w:rPr>
        <w:b/>
        <w:bCs/>
        <w:color w:val="F1F2F2" w:themeColor="background1"/>
      </w:rPr>
      <w:tblPr/>
      <w:tcPr>
        <w:tcBorders>
          <w:top w:val="single" w:sz="4" w:space="0" w:color="2AB1BB" w:themeColor="accent1"/>
          <w:left w:val="single" w:sz="4" w:space="0" w:color="2AB1BB" w:themeColor="accent1"/>
          <w:bottom w:val="single" w:sz="4" w:space="0" w:color="2AB1BB" w:themeColor="accent1"/>
          <w:right w:val="single" w:sz="4" w:space="0" w:color="2AB1BB" w:themeColor="accent1"/>
          <w:insideH w:val="nil"/>
          <w:insideV w:val="nil"/>
        </w:tcBorders>
        <w:shd w:val="clear" w:color="auto" w:fill="2AB1BB" w:themeFill="accent1"/>
      </w:tcPr>
    </w:tblStylePr>
    <w:tblStylePr w:type="lastRow">
      <w:rPr>
        <w:b/>
        <w:bCs/>
      </w:rPr>
      <w:tblPr/>
      <w:tcPr>
        <w:tcBorders>
          <w:top w:val="double" w:sz="4" w:space="0" w:color="2AB1B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2F4" w:themeFill="accent1" w:themeFillTint="33"/>
      </w:tcPr>
    </w:tblStylePr>
    <w:tblStylePr w:type="band1Horz">
      <w:tblPr/>
      <w:tcPr>
        <w:shd w:val="clear" w:color="auto" w:fill="D1F2F4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5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5F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5F0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F07"/>
    <w:rPr>
      <w:rFonts w:ascii="Arial" w:hAnsi="Arial"/>
      <w:b/>
      <w:bCs/>
      <w:sz w:val="20"/>
      <w:szCs w:val="20"/>
    </w:rPr>
  </w:style>
  <w:style w:type="table" w:styleId="ListTable3-Accent1">
    <w:name w:val="List Table 3 Accent 1"/>
    <w:basedOn w:val="TableNormal"/>
    <w:uiPriority w:val="48"/>
    <w:rsid w:val="000069B6"/>
    <w:tblPr>
      <w:tblStyleRowBandSize w:val="1"/>
      <w:tblStyleColBandSize w:val="1"/>
      <w:tblBorders>
        <w:top w:val="single" w:sz="4" w:space="0" w:color="2AB1BB" w:themeColor="accent1"/>
        <w:left w:val="single" w:sz="4" w:space="0" w:color="2AB1BB" w:themeColor="accent1"/>
        <w:bottom w:val="single" w:sz="4" w:space="0" w:color="2AB1BB" w:themeColor="accent1"/>
        <w:right w:val="single" w:sz="4" w:space="0" w:color="2AB1BB" w:themeColor="accent1"/>
      </w:tblBorders>
    </w:tblPr>
    <w:tblStylePr w:type="firstRow">
      <w:rPr>
        <w:b/>
        <w:bCs/>
        <w:color w:val="F1F2F2" w:themeColor="background1"/>
      </w:rPr>
      <w:tblPr/>
      <w:tcPr>
        <w:shd w:val="clear" w:color="auto" w:fill="2AB1BB" w:themeFill="accent1"/>
      </w:tcPr>
    </w:tblStylePr>
    <w:tblStylePr w:type="lastRow">
      <w:rPr>
        <w:b/>
        <w:bCs/>
      </w:rPr>
      <w:tblPr/>
      <w:tcPr>
        <w:tcBorders>
          <w:top w:val="double" w:sz="4" w:space="0" w:color="2AB1BB" w:themeColor="accent1"/>
        </w:tcBorders>
        <w:shd w:val="clear" w:color="auto" w:fill="F1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1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1F2F2" w:themeFill="background1"/>
      </w:tcPr>
    </w:tblStylePr>
    <w:tblStylePr w:type="band1Vert">
      <w:tblPr/>
      <w:tcPr>
        <w:tcBorders>
          <w:left w:val="single" w:sz="4" w:space="0" w:color="2AB1BB" w:themeColor="accent1"/>
          <w:right w:val="single" w:sz="4" w:space="0" w:color="2AB1BB" w:themeColor="accent1"/>
        </w:tcBorders>
      </w:tcPr>
    </w:tblStylePr>
    <w:tblStylePr w:type="band1Horz">
      <w:tblPr/>
      <w:tcPr>
        <w:tcBorders>
          <w:top w:val="single" w:sz="4" w:space="0" w:color="2AB1BB" w:themeColor="accent1"/>
          <w:bottom w:val="single" w:sz="4" w:space="0" w:color="2AB1B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AB1BB" w:themeColor="accent1"/>
          <w:left w:val="nil"/>
        </w:tcBorders>
      </w:tcPr>
    </w:tblStylePr>
    <w:tblStylePr w:type="swCell">
      <w:tblPr/>
      <w:tcPr>
        <w:tcBorders>
          <w:top w:val="double" w:sz="4" w:space="0" w:color="2AB1BB" w:themeColor="accent1"/>
          <w:right w:val="nil"/>
        </w:tcBorders>
      </w:tcPr>
    </w:tblStyle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,列 Char"/>
    <w:basedOn w:val="DefaultParagraphFont"/>
    <w:link w:val="ListParagraph"/>
    <w:uiPriority w:val="34"/>
    <w:qFormat/>
    <w:locked/>
    <w:rsid w:val="0051535A"/>
    <w:rPr>
      <w:rFonts w:ascii="Arial" w:hAnsi="Arial"/>
    </w:rPr>
  </w:style>
  <w:style w:type="character" w:styleId="Mention">
    <w:name w:val="Mention"/>
    <w:basedOn w:val="DefaultParagraphFont"/>
    <w:uiPriority w:val="99"/>
    <w:unhideWhenUsed/>
    <w:rsid w:val="00EF0B17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D2226D"/>
    <w:rPr>
      <w:rFonts w:ascii="Arial" w:hAnsi="Arial"/>
    </w:rPr>
  </w:style>
  <w:style w:type="table" w:styleId="GridTable6Colorful-Accent1">
    <w:name w:val="Grid Table 6 Colorful Accent 1"/>
    <w:basedOn w:val="TableNormal"/>
    <w:uiPriority w:val="51"/>
    <w:rsid w:val="001248D9"/>
    <w:rPr>
      <w:color w:val="1F848B" w:themeColor="accent1" w:themeShade="BF"/>
    </w:rPr>
    <w:tblPr>
      <w:tblStyleRowBandSize w:val="1"/>
      <w:tblStyleColBandSize w:val="1"/>
      <w:tblBorders>
        <w:top w:val="single" w:sz="4" w:space="0" w:color="75D8E0" w:themeColor="accent1" w:themeTint="99"/>
        <w:left w:val="single" w:sz="4" w:space="0" w:color="75D8E0" w:themeColor="accent1" w:themeTint="99"/>
        <w:bottom w:val="single" w:sz="4" w:space="0" w:color="75D8E0" w:themeColor="accent1" w:themeTint="99"/>
        <w:right w:val="single" w:sz="4" w:space="0" w:color="75D8E0" w:themeColor="accent1" w:themeTint="99"/>
        <w:insideH w:val="single" w:sz="4" w:space="0" w:color="75D8E0" w:themeColor="accent1" w:themeTint="99"/>
        <w:insideV w:val="single" w:sz="4" w:space="0" w:color="75D8E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5D8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D8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2F4" w:themeFill="accent1" w:themeFillTint="33"/>
      </w:tcPr>
    </w:tblStylePr>
    <w:tblStylePr w:type="band1Horz">
      <w:tblPr/>
      <w:tcPr>
        <w:shd w:val="clear" w:color="auto" w:fill="D1F2F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consultations.health.gov.au/disability-and-carers-group/nfp-ndis-supports/user_uploads/consultation-paper---new-framework-planning_final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image" Target="media/image50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ZH\AppData\Local\Temp\7zO0A796D1E\Aged%20Care%20mandarin%20fact%20sheet%20web%20template_July%202025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5BB72AF2-B3BE-4DB2-9C78-8D1156F27B85}">
    <t:Anchor>
      <t:Comment id="1298414742"/>
    </t:Anchor>
    <t:History>
      <t:Event id="{106812D7-38CE-486F-ADEF-69BE17664775}" time="2026-07-07T20:31:16.609Z">
        <t:Attribution userId="S::Sarah.HAWKE@Health.gov.au::edf2cd53-1364-4d23-85ae-bef74937f467" userProvider="AD" userName="HAWKE, Sarah"/>
        <t:Anchor>
          <t:Comment id="1298414742"/>
        </t:Anchor>
        <t:Create/>
      </t:Event>
      <t:Event id="{167B7272-1CCB-4F0A-B552-FAD6D9C496AB}" time="2026-07-07T20:31:16.609Z">
        <t:Attribution userId="S::Sarah.HAWKE@Health.gov.au::edf2cd53-1364-4d23-85ae-bef74937f467" userProvider="AD" userName="HAWKE, Sarah"/>
        <t:Anchor>
          <t:Comment id="1298414742"/>
        </t:Anchor>
        <t:Assign userId="S::Lee.MUDDLE@health.gov.au::ba6a607b-d35e-4672-80cb-3444fbd791cc" userProvider="AD" userName="MUDDLE, Lee"/>
      </t:Event>
      <t:Event id="{1571C167-AF41-4E42-9589-5199D5E41EC9}" time="2026-07-07T20:31:16.609Z">
        <t:Attribution userId="S::Sarah.HAWKE@Health.gov.au::edf2cd53-1364-4d23-85ae-bef74937f467" userProvider="AD" userName="HAWKE, Sarah"/>
        <t:Anchor>
          <t:Comment id="1298414742"/>
        </t:Anchor>
        <t:SetTitle title="@MUDDLE, Lee please list all of the support groups. @WILLIAMS, Skye we will need a separate fact sheet which provides the detail of all of the support groups"/>
      </t:Event>
    </t:History>
  </t:Task>
</t:Task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fe7c6-fd82-4536-8e95-31510ecf1dc3" xsi:nil="true"/>
    <lcf76f155ced4ddcb4097134ff3c332f xmlns="91b40e7f-128e-49f6-a30d-9c137c2f2d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1E6A07BD3F940A2A717962B7173DC" ma:contentTypeVersion="12" ma:contentTypeDescription="Create a new document." ma:contentTypeScope="" ma:versionID="c4ee592537e3235bcc7c20c319e8a483">
  <xsd:schema xmlns:xsd="http://www.w3.org/2001/XMLSchema" xmlns:xs="http://www.w3.org/2001/XMLSchema" xmlns:p="http://schemas.microsoft.com/office/2006/metadata/properties" xmlns:ns2="91b40e7f-128e-49f6-a30d-9c137c2f2d67" xmlns:ns3="7fcfe7c6-fd82-4536-8e95-31510ecf1dc3" targetNamespace="http://schemas.microsoft.com/office/2006/metadata/properties" ma:root="true" ma:fieldsID="f4aef37e009d4a853eaf9a8f4545e91d" ns2:_="" ns3:_="">
    <xsd:import namespace="91b40e7f-128e-49f6-a30d-9c137c2f2d67"/>
    <xsd:import namespace="7fcfe7c6-fd82-4536-8e95-31510ecf1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0e7f-128e-49f6-a30d-9c137c2f2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e7c6-fd82-4536-8e95-31510ecf1d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79dfb62-a2e3-4805-94b3-a3ed0782d0e0}" ma:internalName="TaxCatchAll" ma:showField="CatchAllData" ma:web="7fcfe7c6-fd82-4536-8e95-31510ecf1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27801-8554-E843-8F95-A508B32130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0D243-E5B8-4D11-8D20-82C02723C93D}">
  <ds:schemaRefs>
    <ds:schemaRef ds:uri="http://schemas.microsoft.com/office/2006/metadata/properties"/>
    <ds:schemaRef ds:uri="http://schemas.microsoft.com/office/infopath/2007/PartnerControls"/>
    <ds:schemaRef ds:uri="7fcfe7c6-fd82-4536-8e95-31510ecf1dc3"/>
    <ds:schemaRef ds:uri="91b40e7f-128e-49f6-a30d-9c137c2f2d67"/>
  </ds:schemaRefs>
</ds:datastoreItem>
</file>

<file path=customXml/itemProps3.xml><?xml version="1.0" encoding="utf-8"?>
<ds:datastoreItem xmlns:ds="http://schemas.openxmlformats.org/officeDocument/2006/customXml" ds:itemID="{434450A4-D3B7-4FEE-87D4-7DFF76E65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40e7f-128e-49f6-a30d-9c137c2f2d67"/>
    <ds:schemaRef ds:uri="7fcfe7c6-fd82-4536-8e95-31510ecf1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8CD7CC-AE79-43E7-9BDA-F7D0FA20A4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Aged%20Care%20mandarin%20fact%20sheet%20web%20template_July%202025.dotx</Template>
  <TotalTime>3</TotalTime>
  <Pages>1</Pages>
  <Words>1058</Words>
  <Characters>6036</Characters>
  <Application>Microsoft Office Word</Application>
  <DocSecurity>4</DocSecurity>
  <Lines>50</Lines>
  <Paragraphs>14</Paragraphs>
  <ScaleCrop>false</ScaleCrop>
  <Company>Australian Government Department of Health and Aged Care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Aged Care visual identity A4 fact sheet template (mandarin)</dc:title>
  <dc:subject>Aged Care</dc:subject>
  <dc:creator>PEREZ, Henna</dc:creator>
  <cp:keywords>Aged Care, Aged Care Reforms</cp:keywords>
  <dc:description/>
  <cp:lastModifiedBy>HERMES, Rebekah</cp:lastModifiedBy>
  <cp:revision>133</cp:revision>
  <dcterms:created xsi:type="dcterms:W3CDTF">2026-07-28T12:03:00Z</dcterms:created>
  <dcterms:modified xsi:type="dcterms:W3CDTF">2026-08-18T07:26:00Z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0x01010063A1E6A07BD3F940A2A717962B7173DC</vt:lpwstr>
  </property>
  <property fmtid="{D5CDD505-2E9C-101B-9397-08002B2CF9AE}" pid="3" name="MediaServiceImageTags">
    <vt:lpwstr/>
  </property>
  <property fmtid="{D5CDD505-2E9C-101B-9397-08002B2CF9AE}" pid="4" name="Order">
    <vt:r8>796100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ItemGuid">
    <vt:lpwstr>d0f9bdf5-63b4-4904-8a3c-318e50496710</vt:lpwstr>
  </property>
  <property fmtid="{D5CDD505-2E9C-101B-9397-08002B2CF9AE}" pid="12" name="Keywords1">
    <vt:lpwstr>30;#Aged care|15037316-ccb1-4430-a7dd-5c4031a389b1;#4;#visual identity|a54ebda2-a0fd-45ec-8fc0-1cf31001b526</vt:lpwstr>
  </property>
  <property fmtid="{D5CDD505-2E9C-101B-9397-08002B2CF9AE}" pid="13" name="Information type">
    <vt:lpwstr>23;#Document|4a540cb2-01e7-4be2-96f9-d9e7e1b556fd</vt:lpwstr>
  </property>
  <property fmtid="{D5CDD505-2E9C-101B-9397-08002B2CF9AE}" pid="14" name="Contact">
    <vt:lpwstr>104;#Aged Care Communications and Change|e5d142d6-a25f-4b81-a8a4-d8f9e5839eea</vt:lpwstr>
  </property>
  <property fmtid="{D5CDD505-2E9C-101B-9397-08002B2CF9AE}" pid="15" name="p76df81b8fed4a2fa2af18761f9ff90d">
    <vt:lpwstr>Aged care|15037316-ccb1-4430-a7dd-5c4031a389b1;visual identity|a54ebda2-a0fd-45ec-8fc0-1cf31001b526</vt:lpwstr>
  </property>
  <property fmtid="{D5CDD505-2E9C-101B-9397-08002B2CF9AE}" pid="16" name="Intranet">
    <vt:bool>true</vt:bool>
  </property>
  <property fmtid="{D5CDD505-2E9C-101B-9397-08002B2CF9AE}" pid="17" name="Int_x002d_InformationType">
    <vt:lpwstr/>
  </property>
  <property fmtid="{D5CDD505-2E9C-101B-9397-08002B2CF9AE}" pid="18" name="pfd27f99efda4409b63228bea026394d">
    <vt:lpwstr>Document|4a540cb2-01e7-4be2-96f9-d9e7e1b556fd</vt:lpwstr>
  </property>
  <property fmtid="{D5CDD505-2E9C-101B-9397-08002B2CF9AE}" pid="19" name="Int_x002d_Topics">
    <vt:lpwstr/>
  </property>
  <property fmtid="{D5CDD505-2E9C-101B-9397-08002B2CF9AE}" pid="20" name="Last reviewed">
    <vt:filetime>2024-02-15T02:52:47Z</vt:filetime>
  </property>
  <property fmtid="{D5CDD505-2E9C-101B-9397-08002B2CF9AE}" pid="21" name="jf042baad2b143719d8a0cfd36411dfb">
    <vt:lpwstr>Aged Care Communications and Change|e5d142d6-a25f-4b81-a8a4-d8f9e5839eea</vt:lpwstr>
  </property>
  <property fmtid="{D5CDD505-2E9C-101B-9397-08002B2CF9AE}" pid="22" name="SharedWithUsers">
    <vt:lpwstr/>
  </property>
  <property fmtid="{D5CDD505-2E9C-101B-9397-08002B2CF9AE}" pid="23" name="Int_x002d_Contact">
    <vt:lpwstr/>
  </property>
  <property fmtid="{D5CDD505-2E9C-101B-9397-08002B2CF9AE}" pid="24" name="Int-Contact">
    <vt:lpwstr>104;#|e5d142d6-a25f-4b81-a8a4-d8f9e5839eea</vt:lpwstr>
  </property>
  <property fmtid="{D5CDD505-2E9C-101B-9397-08002B2CF9AE}" pid="25" name="Int-InformationType">
    <vt:lpwstr>23;#|4a540cb2-01e7-4be2-96f9-d9e7e1b556fd</vt:lpwstr>
  </property>
  <property fmtid="{D5CDD505-2E9C-101B-9397-08002B2CF9AE}" pid="26" name="Int-Topics">
    <vt:lpwstr>4;#visual identity|a54ebda2-a0fd-45ec-8fc0-1cf31001b526;#30;#Aged care|15037316-ccb1-4430-a7dd-5c4031a389b1</vt:lpwstr>
  </property>
  <property fmtid="{D5CDD505-2E9C-101B-9397-08002B2CF9AE}" pid="27" name="lcf76f155ced4ddcb4097134ff3c332f">
    <vt:lpwstr/>
  </property>
  <property fmtid="{D5CDD505-2E9C-101B-9397-08002B2CF9AE}" pid="28" name="MSIP_Label_7cd3e8b9-ffed-43a8-b7f4-cc2fa0382d36_Enabled">
    <vt:lpwstr>true</vt:lpwstr>
  </property>
  <property fmtid="{D5CDD505-2E9C-101B-9397-08002B2CF9AE}" pid="29" name="MSIP_Label_7cd3e8b9-ffed-43a8-b7f4-cc2fa0382d36_SetDate">
    <vt:lpwstr>2026-04-15T23:20:31Z</vt:lpwstr>
  </property>
  <property fmtid="{D5CDD505-2E9C-101B-9397-08002B2CF9AE}" pid="30" name="MSIP_Label_7cd3e8b9-ffed-43a8-b7f4-cc2fa0382d36_Method">
    <vt:lpwstr>Privileged</vt:lpwstr>
  </property>
  <property fmtid="{D5CDD505-2E9C-101B-9397-08002B2CF9AE}" pid="31" name="MSIP_Label_7cd3e8b9-ffed-43a8-b7f4-cc2fa0382d36_Name">
    <vt:lpwstr>O</vt:lpwstr>
  </property>
  <property fmtid="{D5CDD505-2E9C-101B-9397-08002B2CF9AE}" pid="32" name="MSIP_Label_7cd3e8b9-ffed-43a8-b7f4-cc2fa0382d36_SiteId">
    <vt:lpwstr>34a3929c-73cf-4954-abfe-147dc3517892</vt:lpwstr>
  </property>
  <property fmtid="{D5CDD505-2E9C-101B-9397-08002B2CF9AE}" pid="33" name="MSIP_Label_7cd3e8b9-ffed-43a8-b7f4-cc2fa0382d36_ActionId">
    <vt:lpwstr>44479a61-9041-4ec2-adaa-84936ca5ec7c</vt:lpwstr>
  </property>
  <property fmtid="{D5CDD505-2E9C-101B-9397-08002B2CF9AE}" pid="34" name="MSIP_Label_7cd3e8b9-ffed-43a8-b7f4-cc2fa0382d36_ContentBits">
    <vt:lpwstr>3</vt:lpwstr>
  </property>
  <property fmtid="{D5CDD505-2E9C-101B-9397-08002B2CF9AE}" pid="35" name="MSIP_Label_7cd3e8b9-ffed-43a8-b7f4-cc2fa0382d36_Tag">
    <vt:lpwstr>10, 0, 1, 1</vt:lpwstr>
  </property>
  <property fmtid="{D5CDD505-2E9C-101B-9397-08002B2CF9AE}" pid="36" name="docLang">
    <vt:lpwstr>en</vt:lpwstr>
  </property>
  <property fmtid="{D5CDD505-2E9C-101B-9397-08002B2CF9AE}" pid="37" name="MSIP_Label_2b83f8d7-e91f-4eee-a336-52a8061c0503_Enabled">
    <vt:lpwstr>true</vt:lpwstr>
  </property>
  <property fmtid="{D5CDD505-2E9C-101B-9397-08002B2CF9AE}" pid="38" name="MSIP_Label_2b83f8d7-e91f-4eee-a336-52a8061c0503_SetDate">
    <vt:lpwstr>2026-07-22T03:22:31Z</vt:lpwstr>
  </property>
  <property fmtid="{D5CDD505-2E9C-101B-9397-08002B2CF9AE}" pid="39" name="MSIP_Label_2b83f8d7-e91f-4eee-a336-52a8061c0503_Method">
    <vt:lpwstr>Privileged</vt:lpwstr>
  </property>
  <property fmtid="{D5CDD505-2E9C-101B-9397-08002B2CF9AE}" pid="40" name="MSIP_Label_2b83f8d7-e91f-4eee-a336-52a8061c0503_Name">
    <vt:lpwstr>OFFICIAL</vt:lpwstr>
  </property>
  <property fmtid="{D5CDD505-2E9C-101B-9397-08002B2CF9AE}" pid="41" name="MSIP_Label_2b83f8d7-e91f-4eee-a336-52a8061c0503_SiteId">
    <vt:lpwstr>cd778b65-752d-454a-87cf-b9990fe58993</vt:lpwstr>
  </property>
  <property fmtid="{D5CDD505-2E9C-101B-9397-08002B2CF9AE}" pid="42" name="MSIP_Label_2b83f8d7-e91f-4eee-a336-52a8061c0503_ActionId">
    <vt:lpwstr>c495c150-d946-420e-8e68-92a98df138e8</vt:lpwstr>
  </property>
  <property fmtid="{D5CDD505-2E9C-101B-9397-08002B2CF9AE}" pid="43" name="MSIP_Label_2b83f8d7-e91f-4eee-a336-52a8061c0503_ContentBits">
    <vt:lpwstr>0</vt:lpwstr>
  </property>
  <property fmtid="{D5CDD505-2E9C-101B-9397-08002B2CF9AE}" pid="44" name="MSIP_Label_2b83f8d7-e91f-4eee-a336-52a8061c0503_Tag">
    <vt:lpwstr>10, 0, 1, 1</vt:lpwstr>
  </property>
</Properties>
</file>